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F480" w14:textId="2F952CA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189A3A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57E64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F2A1CD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DA239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8F6B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02C14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6177AD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DCFCE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07202">
        <w:rPr>
          <w:sz w:val="22"/>
          <w:lang w:val="en-US"/>
        </w:rPr>
        <w:t>……………………………………………………………………………………………..</w:t>
      </w:r>
    </w:p>
    <w:p w14:paraId="38306E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07202">
        <w:rPr>
          <w:sz w:val="22"/>
          <w:lang w:val="en-US"/>
        </w:rPr>
        <w:t>…………………………………………………………………………………………….</w:t>
      </w:r>
    </w:p>
    <w:p w14:paraId="350F7C0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E153A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F7DE81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C3ECDB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065F6D0" w14:textId="77777777" w:rsidR="001243AF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Akademia Górniczo - Hutnicza</w:t>
      </w:r>
    </w:p>
    <w:p w14:paraId="52BA5889" w14:textId="77777777" w:rsidR="001243AF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im. Stanisława Staszica w Krakowie</w:t>
      </w:r>
    </w:p>
    <w:p w14:paraId="51E36AD7" w14:textId="77777777" w:rsidR="008D2AB8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Dział Zamówień Publicznych</w:t>
      </w:r>
      <w:r w:rsidR="008D2AB8" w:rsidRPr="00207202">
        <w:rPr>
          <w:b/>
          <w:sz w:val="22"/>
          <w:szCs w:val="22"/>
        </w:rPr>
        <w:t xml:space="preserve">  </w:t>
      </w:r>
    </w:p>
    <w:p w14:paraId="75253735" w14:textId="0BAA4DD4" w:rsidR="008D2AB8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Al. Mickiewicza</w:t>
      </w:r>
      <w:r w:rsidR="008D2AB8" w:rsidRPr="00207202">
        <w:rPr>
          <w:b/>
          <w:sz w:val="22"/>
          <w:szCs w:val="22"/>
        </w:rPr>
        <w:t xml:space="preserve"> </w:t>
      </w:r>
      <w:r w:rsidRPr="00207202">
        <w:rPr>
          <w:b/>
          <w:sz w:val="22"/>
          <w:szCs w:val="22"/>
        </w:rPr>
        <w:t>30</w:t>
      </w:r>
      <w:r w:rsidR="00207202" w:rsidRPr="00207202">
        <w:rPr>
          <w:b/>
          <w:sz w:val="22"/>
          <w:szCs w:val="22"/>
        </w:rPr>
        <w:t xml:space="preserve">, </w:t>
      </w:r>
      <w:r w:rsidRPr="00207202">
        <w:rPr>
          <w:b/>
          <w:sz w:val="22"/>
          <w:szCs w:val="22"/>
        </w:rPr>
        <w:t>30-059</w:t>
      </w:r>
      <w:r w:rsidR="008D2AB8" w:rsidRPr="00207202">
        <w:rPr>
          <w:b/>
          <w:sz w:val="22"/>
          <w:szCs w:val="22"/>
        </w:rPr>
        <w:t xml:space="preserve"> </w:t>
      </w:r>
      <w:r w:rsidRPr="00207202">
        <w:rPr>
          <w:b/>
          <w:sz w:val="22"/>
          <w:szCs w:val="22"/>
        </w:rPr>
        <w:t>Kraków</w:t>
      </w:r>
      <w:r w:rsidR="008D2AB8" w:rsidRPr="00207202">
        <w:rPr>
          <w:b/>
          <w:sz w:val="22"/>
          <w:szCs w:val="22"/>
        </w:rPr>
        <w:t xml:space="preserve">,  </w:t>
      </w:r>
    </w:p>
    <w:p w14:paraId="2FC3EA49" w14:textId="77777777" w:rsidR="008D2AB8" w:rsidRPr="00207202" w:rsidRDefault="008D2AB8" w:rsidP="00207202">
      <w:pPr>
        <w:ind w:firstLine="3969"/>
        <w:rPr>
          <w:b/>
          <w:sz w:val="22"/>
          <w:szCs w:val="22"/>
        </w:rPr>
      </w:pPr>
    </w:p>
    <w:p w14:paraId="09FFBA14" w14:textId="30D047A4" w:rsidR="008D2AB8" w:rsidRPr="00207202" w:rsidRDefault="008D2AB8" w:rsidP="00207202">
      <w:pPr>
        <w:widowControl w:val="0"/>
        <w:ind w:right="1"/>
        <w:jc w:val="both"/>
        <w:rPr>
          <w:sz w:val="22"/>
          <w:szCs w:val="22"/>
        </w:rPr>
      </w:pPr>
      <w:r w:rsidRPr="00207202">
        <w:rPr>
          <w:sz w:val="22"/>
          <w:szCs w:val="22"/>
        </w:rPr>
        <w:t xml:space="preserve">Przystępując do postępowania o udzielenie zamówienia publicznego, którego przedmiotem jest </w:t>
      </w:r>
      <w:r w:rsidR="001243AF" w:rsidRPr="00207202">
        <w:rPr>
          <w:b/>
          <w:sz w:val="22"/>
          <w:szCs w:val="22"/>
        </w:rPr>
        <w:t xml:space="preserve">Organizacja  i przeprowadzenie </w:t>
      </w:r>
      <w:r w:rsidR="0038660E">
        <w:rPr>
          <w:b/>
          <w:sz w:val="22"/>
          <w:szCs w:val="22"/>
        </w:rPr>
        <w:t>s</w:t>
      </w:r>
      <w:r w:rsidR="001243AF" w:rsidRPr="00207202">
        <w:rPr>
          <w:b/>
          <w:sz w:val="22"/>
          <w:szCs w:val="22"/>
        </w:rPr>
        <w:t>tudiów podyplomowych Executive MBA Master of Business Administration - KC-zp.272-125/22</w:t>
      </w:r>
      <w:r w:rsidRPr="00207202">
        <w:rPr>
          <w:b/>
          <w:sz w:val="22"/>
          <w:szCs w:val="22"/>
        </w:rPr>
        <w:t xml:space="preserve">, </w:t>
      </w:r>
      <w:r w:rsidRPr="00207202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29256A6" w14:textId="77777777" w:rsidR="008D2AB8" w:rsidRPr="00207202" w:rsidRDefault="008D2AB8" w:rsidP="00207202">
      <w:pPr>
        <w:tabs>
          <w:tab w:val="right" w:pos="9000"/>
        </w:tabs>
        <w:rPr>
          <w:sz w:val="22"/>
          <w:szCs w:val="22"/>
        </w:rPr>
      </w:pPr>
    </w:p>
    <w:p w14:paraId="48F09E80" w14:textId="62FC44DA" w:rsidR="00F55D69" w:rsidRDefault="00F55D69" w:rsidP="00F55D69">
      <w:pPr>
        <w:widowControl w:val="0"/>
        <w:ind w:right="1"/>
        <w:jc w:val="both"/>
        <w:rPr>
          <w:sz w:val="22"/>
          <w:szCs w:val="22"/>
        </w:rPr>
      </w:pPr>
      <w:r w:rsidRPr="00B2767C">
        <w:rPr>
          <w:b/>
          <w:sz w:val="22"/>
          <w:szCs w:val="22"/>
        </w:rPr>
        <w:t>Cena brutto</w:t>
      </w:r>
      <w:r w:rsidRPr="00B2767C"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 xml:space="preserve"> za całość przedmiotu zamówienia tj. organizację i przeprowadzenie studiów podyplomowych MBA dla 1</w:t>
      </w:r>
      <w:r w:rsidR="004A67A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osób:  ……………………….. PLN</w:t>
      </w:r>
    </w:p>
    <w:p w14:paraId="51FD802C" w14:textId="77777777" w:rsidR="00F55D69" w:rsidRDefault="00F55D69" w:rsidP="00F55D69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cena brutto ………………………………………………………</w:t>
      </w:r>
    </w:p>
    <w:p w14:paraId="25646F78" w14:textId="77777777" w:rsidR="000F5A2C" w:rsidRDefault="000F5A2C" w:rsidP="00F55D69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52AF280" w14:textId="2F2E7C54" w:rsidR="00F55D69" w:rsidRPr="00F55D69" w:rsidRDefault="00F55D69" w:rsidP="00F55D69">
      <w:pPr>
        <w:widowControl w:val="0"/>
        <w:ind w:right="1"/>
        <w:jc w:val="both"/>
        <w:rPr>
          <w:color w:val="000000"/>
          <w:sz w:val="22"/>
          <w:szCs w:val="22"/>
        </w:rPr>
      </w:pPr>
      <w:r w:rsidRPr="00F55D69">
        <w:rPr>
          <w:b/>
          <w:color w:val="000000"/>
          <w:sz w:val="22"/>
          <w:szCs w:val="22"/>
        </w:rPr>
        <w:t>Cena brutto</w:t>
      </w:r>
      <w:r w:rsidRPr="00F55D69">
        <w:rPr>
          <w:b/>
          <w:color w:val="000000"/>
          <w:sz w:val="22"/>
          <w:szCs w:val="22"/>
          <w:vertAlign w:val="superscript"/>
        </w:rPr>
        <w:t xml:space="preserve">1 </w:t>
      </w:r>
      <w:r w:rsidRPr="00F55D69">
        <w:rPr>
          <w:b/>
          <w:color w:val="000000"/>
          <w:sz w:val="22"/>
          <w:szCs w:val="22"/>
        </w:rPr>
        <w:t>za 1 osobę:</w:t>
      </w:r>
      <w:r w:rsidRPr="00F55D69">
        <w:rPr>
          <w:color w:val="000000"/>
          <w:sz w:val="22"/>
          <w:szCs w:val="22"/>
        </w:rPr>
        <w:t xml:space="preserve"> ………………..</w:t>
      </w:r>
    </w:p>
    <w:p w14:paraId="5BA5DC29" w14:textId="77777777" w:rsidR="00F55D69" w:rsidRDefault="00F55D69" w:rsidP="00F55D6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Powyższe ceny zawierają właściwą stawkę podatku VAT.</w:t>
      </w:r>
    </w:p>
    <w:p w14:paraId="591F3A21" w14:textId="77777777" w:rsidR="000F5A2C" w:rsidRDefault="000F5A2C" w:rsidP="00F55D69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highlight w:val="yellow"/>
        </w:rPr>
      </w:pPr>
    </w:p>
    <w:p w14:paraId="659778EC" w14:textId="77777777" w:rsidR="007D3079" w:rsidRDefault="007D3079" w:rsidP="007D307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7F06DC15" w14:textId="4FDF66C8" w:rsidR="007D3079" w:rsidRPr="00EA2A2A" w:rsidRDefault="007D3079" w:rsidP="007D3079">
      <w:pPr>
        <w:autoSpaceDN w:val="0"/>
        <w:jc w:val="both"/>
        <w:textAlignment w:val="baseline"/>
        <w:rPr>
          <w:rFonts w:eastAsia="Tahoma"/>
          <w:color w:val="FF0000"/>
          <w:kern w:val="3"/>
          <w:sz w:val="22"/>
          <w:szCs w:val="22"/>
        </w:rPr>
      </w:pPr>
      <w:r w:rsidRPr="00EA2A2A">
        <w:rPr>
          <w:color w:val="FF0000"/>
          <w:sz w:val="22"/>
          <w:szCs w:val="22"/>
        </w:rPr>
        <w:t xml:space="preserve">Oświadczamy, iż …..n/w </w:t>
      </w:r>
      <w:r w:rsidRPr="00EA2A2A">
        <w:rPr>
          <w:rFonts w:eastAsia="Tahoma"/>
          <w:color w:val="FF0000"/>
          <w:kern w:val="3"/>
          <w:sz w:val="22"/>
          <w:szCs w:val="22"/>
        </w:rPr>
        <w:t xml:space="preserve">osoby </w:t>
      </w:r>
      <w:r w:rsidRPr="00EA2A2A">
        <w:rPr>
          <w:rFonts w:eastAsia="Tahoma"/>
          <w:i/>
          <w:color w:val="FF0000"/>
          <w:kern w:val="3"/>
          <w:sz w:val="22"/>
          <w:szCs w:val="22"/>
        </w:rPr>
        <w:t>(wpisać ilość osób wskazanych w poniższej tabeli</w:t>
      </w:r>
      <w:r w:rsidRPr="00EA2A2A">
        <w:rPr>
          <w:rFonts w:eastAsia="Tahoma"/>
          <w:color w:val="FF0000"/>
          <w:kern w:val="3"/>
          <w:sz w:val="22"/>
          <w:szCs w:val="22"/>
        </w:rPr>
        <w:t xml:space="preserve">) wyznaczone do realizacji zamówienia </w:t>
      </w:r>
      <w:r w:rsidR="00EA2A2A" w:rsidRPr="00EA2A2A">
        <w:rPr>
          <w:color w:val="FF0000"/>
          <w:sz w:val="22"/>
          <w:szCs w:val="22"/>
        </w:rPr>
        <w:t>przeprowadziły szkolenia: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3989"/>
        <w:gridCol w:w="4273"/>
      </w:tblGrid>
      <w:tr w:rsidR="007D3079" w14:paraId="577AD339" w14:textId="77777777" w:rsidTr="00EA2A2A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6167A" w14:textId="77777777" w:rsidR="007D3079" w:rsidRDefault="007D3079" w:rsidP="00B8153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L.p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221B" w14:textId="4142DEE4" w:rsidR="007D3079" w:rsidRDefault="007D3079" w:rsidP="00B8153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5334" w14:textId="3725D400" w:rsidR="007D3079" w:rsidRPr="00EA2A2A" w:rsidRDefault="007D3079" w:rsidP="00B8153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A2A2A" w14:paraId="4618E26F" w14:textId="77777777" w:rsidTr="00EA2A2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D896" w14:textId="3DAD078D" w:rsidR="00EA2A2A" w:rsidRDefault="00EA2A2A" w:rsidP="00EA2A2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Zarządzanie jakością</w:t>
            </w:r>
          </w:p>
        </w:tc>
      </w:tr>
      <w:tr w:rsidR="00EA2A2A" w14:paraId="67410043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609AD" w14:textId="78E0F363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EEC3" w14:textId="2AC92805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A287" w14:textId="2874A906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</w:tr>
      <w:tr w:rsidR="00EA2A2A" w14:paraId="0EC3C118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07D8" w14:textId="60445D92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CCD2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8EF1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A2A2A" w14:paraId="7B2EC638" w14:textId="77777777" w:rsidTr="00EA2A2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B45A" w14:textId="37F2730B" w:rsidR="00EA2A2A" w:rsidRPr="00EA2A2A" w:rsidRDefault="00EA2A2A" w:rsidP="00EA2A2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EA2A2A">
              <w:rPr>
                <w:sz w:val="22"/>
                <w:szCs w:val="22"/>
              </w:rPr>
              <w:t>Komunikacja interpersonalna i praca zespołowa</w:t>
            </w:r>
          </w:p>
        </w:tc>
      </w:tr>
      <w:tr w:rsidR="00EA2A2A" w14:paraId="67BDAF33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5757" w14:textId="39C683CE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8E55" w14:textId="3DC55718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11AB" w14:textId="702CF910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</w:tr>
      <w:tr w:rsidR="00EA2A2A" w14:paraId="62248834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720A" w14:textId="1DA7CBA5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A25B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43CB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3B9306F5" w14:textId="77777777" w:rsidR="00CA7412" w:rsidRDefault="00CA7412" w:rsidP="00CA7412">
      <w:pPr>
        <w:rPr>
          <w:bCs/>
          <w:highlight w:val="yellow"/>
        </w:rPr>
      </w:pPr>
    </w:p>
    <w:p w14:paraId="4F889E8C" w14:textId="1E05DE81" w:rsidR="00F55D69" w:rsidRDefault="00F55D69" w:rsidP="00F55D69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color w:val="FF0000"/>
          <w:sz w:val="22"/>
          <w:szCs w:val="22"/>
        </w:rPr>
      </w:pPr>
      <w:r w:rsidRPr="000F5A2C">
        <w:rPr>
          <w:rFonts w:eastAsia="Andale Sans UI"/>
          <w:b/>
          <w:sz w:val="22"/>
          <w:szCs w:val="22"/>
        </w:rPr>
        <w:t xml:space="preserve">Nazwa platformy edukacyjnej: </w:t>
      </w:r>
      <w:r w:rsidRPr="000F5A2C">
        <w:rPr>
          <w:rFonts w:eastAsia="Andale Sans UI"/>
          <w:sz w:val="22"/>
          <w:szCs w:val="22"/>
        </w:rPr>
        <w:t>…………………………..</w:t>
      </w:r>
      <w:r w:rsidRPr="000F5A2C">
        <w:rPr>
          <w:rFonts w:eastAsia="Andale Sans UI"/>
          <w:color w:val="FF0000"/>
          <w:sz w:val="22"/>
          <w:szCs w:val="22"/>
        </w:rPr>
        <w:t xml:space="preserve"> </w:t>
      </w:r>
    </w:p>
    <w:p w14:paraId="65030290" w14:textId="3FE050D6" w:rsidR="000F5A2C" w:rsidRPr="00EA2A2A" w:rsidRDefault="003F10BB" w:rsidP="003F10BB">
      <w:pPr>
        <w:jc w:val="both"/>
        <w:rPr>
          <w:b/>
          <w:sz w:val="22"/>
          <w:szCs w:val="22"/>
        </w:rPr>
      </w:pPr>
      <w:r w:rsidRPr="00EA2A2A">
        <w:rPr>
          <w:b/>
          <w:sz w:val="22"/>
          <w:szCs w:val="22"/>
        </w:rPr>
        <w:t>Miejsce prowadzenia zajęć stacjonarnych: ………………………..</w:t>
      </w:r>
    </w:p>
    <w:p w14:paraId="47373348" w14:textId="70A2062F" w:rsidR="00F55D69" w:rsidRDefault="00F55D69" w:rsidP="00F55D6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0F5A2C">
        <w:rPr>
          <w:bCs/>
          <w:sz w:val="22"/>
          <w:szCs w:val="22"/>
        </w:rPr>
        <w:t xml:space="preserve">od daty podpisania umowy </w:t>
      </w:r>
      <w:r w:rsidRPr="00DD76A2">
        <w:rPr>
          <w:bCs/>
          <w:sz w:val="22"/>
          <w:szCs w:val="22"/>
        </w:rPr>
        <w:t xml:space="preserve">do </w:t>
      </w:r>
      <w:r w:rsidR="00DD76A2" w:rsidRPr="00DD76A2">
        <w:rPr>
          <w:bCs/>
          <w:sz w:val="22"/>
          <w:szCs w:val="22"/>
        </w:rPr>
        <w:t>30/03/2023</w:t>
      </w:r>
      <w:r w:rsidRPr="00DD76A2">
        <w:rPr>
          <w:bCs/>
          <w:sz w:val="22"/>
          <w:szCs w:val="22"/>
        </w:rPr>
        <w:t xml:space="preserve"> r.</w:t>
      </w:r>
    </w:p>
    <w:p w14:paraId="1D625C6E" w14:textId="77777777" w:rsidR="000F5A2C" w:rsidRDefault="000F5A2C" w:rsidP="00F55D69">
      <w:pPr>
        <w:jc w:val="both"/>
        <w:rPr>
          <w:b/>
          <w:sz w:val="22"/>
          <w:szCs w:val="22"/>
        </w:rPr>
      </w:pPr>
    </w:p>
    <w:p w14:paraId="2BB72381" w14:textId="3F864719" w:rsidR="00F55D69" w:rsidRDefault="00F55D69" w:rsidP="00F55D6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Płatność nastąpi po przeprowadzeniu szkolenia i egzaminu, za faktyczną ilość osób, w terminie do 21 dni od daty otrzymania przez Zamawiającego poprawnie wystawionej przez Wykonawcę faktury VAT.</w:t>
      </w:r>
    </w:p>
    <w:p w14:paraId="3087B579" w14:textId="77777777" w:rsidR="000F5A2C" w:rsidRDefault="000F5A2C" w:rsidP="00F55D6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BD9D73E" w14:textId="68DE3AEE" w:rsidR="00F55D69" w:rsidRPr="000F5A2C" w:rsidRDefault="00F55D69" w:rsidP="00F55D69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0F5A2C">
        <w:rPr>
          <w:sz w:val="22"/>
          <w:szCs w:val="22"/>
        </w:rPr>
        <w:t xml:space="preserve">Oświadczamy, że zgodnie z ustawą z dnia 6 marca 2018 r. Prawo przedsiębiorców, należymy do małych lub średnich przedsiębiorców: </w:t>
      </w:r>
      <w:r w:rsidRPr="000F5A2C">
        <w:rPr>
          <w:b/>
          <w:bCs/>
          <w:sz w:val="22"/>
          <w:szCs w:val="22"/>
        </w:rPr>
        <w:t>TAK/NIE</w:t>
      </w:r>
    </w:p>
    <w:p w14:paraId="5F233505" w14:textId="77777777" w:rsidR="00F55D69" w:rsidRDefault="00F55D69" w:rsidP="00F55D69">
      <w:pPr>
        <w:jc w:val="right"/>
        <w:rPr>
          <w:sz w:val="22"/>
          <w:szCs w:val="22"/>
        </w:rPr>
      </w:pPr>
    </w:p>
    <w:p w14:paraId="64B5F64D" w14:textId="0D9F8FA6" w:rsidR="00F55D69" w:rsidRPr="003F10BB" w:rsidRDefault="003F10BB" w:rsidP="00F55D69">
      <w:pPr>
        <w:rPr>
          <w:b/>
          <w:sz w:val="22"/>
          <w:szCs w:val="22"/>
          <w:u w:val="single"/>
        </w:rPr>
      </w:pPr>
      <w:r w:rsidRPr="003F10BB">
        <w:rPr>
          <w:b/>
          <w:sz w:val="22"/>
          <w:szCs w:val="22"/>
          <w:u w:val="single"/>
        </w:rPr>
        <w:t>J</w:t>
      </w:r>
      <w:r w:rsidR="00F55D69" w:rsidRPr="003F10BB">
        <w:rPr>
          <w:b/>
          <w:sz w:val="22"/>
          <w:szCs w:val="22"/>
          <w:u w:val="single"/>
        </w:rPr>
        <w:t>ednocześnie oświadczamy, że:</w:t>
      </w:r>
    </w:p>
    <w:p w14:paraId="33B6E0FC" w14:textId="77777777" w:rsidR="00F55D69" w:rsidRPr="003F10BB" w:rsidRDefault="00F55D69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F10BB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09E1E470" w14:textId="22D2B4C7" w:rsidR="00F55D69" w:rsidRPr="003F10BB" w:rsidRDefault="00F55D69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F10B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F10BB">
        <w:rPr>
          <w:color w:val="000000"/>
          <w:sz w:val="22"/>
          <w:szCs w:val="22"/>
        </w:rPr>
        <w:t xml:space="preserve"> i nie wnosimy do nich żadnych zastrzeżeń.</w:t>
      </w:r>
    </w:p>
    <w:p w14:paraId="086DFCE1" w14:textId="1521D37A" w:rsidR="00CA7412" w:rsidRPr="0005537F" w:rsidRDefault="00FD51E7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537F">
        <w:rPr>
          <w:b/>
          <w:bCs/>
          <w:sz w:val="22"/>
          <w:szCs w:val="22"/>
          <w:u w:val="single"/>
        </w:rPr>
        <w:t xml:space="preserve">Oświadczamy, że jesteśmy </w:t>
      </w:r>
      <w:r w:rsidRPr="0005537F">
        <w:rPr>
          <w:bCs/>
          <w:color w:val="000000"/>
          <w:sz w:val="22"/>
          <w:szCs w:val="22"/>
        </w:rPr>
        <w:t>podmiotem posiadającym status publicznych lub niepublicznych szkół wyższych, uprawnionym do przeprowadzenia studiów podyplomowych o kierunku</w:t>
      </w:r>
      <w:r w:rsidR="003F10BB" w:rsidRPr="0005537F">
        <w:rPr>
          <w:bCs/>
          <w:color w:val="000000"/>
          <w:sz w:val="22"/>
          <w:szCs w:val="22"/>
        </w:rPr>
        <w:t xml:space="preserve"> </w:t>
      </w:r>
      <w:r w:rsidR="00877BE5" w:rsidRPr="0005537F">
        <w:rPr>
          <w:bCs/>
          <w:sz w:val="22"/>
          <w:szCs w:val="22"/>
        </w:rPr>
        <w:t>MBA</w:t>
      </w:r>
      <w:r w:rsidRPr="0005537F">
        <w:rPr>
          <w:bCs/>
          <w:sz w:val="22"/>
          <w:szCs w:val="22"/>
        </w:rPr>
        <w:t>, na zasadach określonych w ustawie z dnia 20 lipca 2018 r.   Prawo o szkolnictwie wyższym i nauce (Dz.U. Dz.U.2021.478 t.j. z dnia 2021.03.16);</w:t>
      </w:r>
    </w:p>
    <w:p w14:paraId="00CF5348" w14:textId="309405E5" w:rsidR="00FD51E7" w:rsidRPr="0005537F" w:rsidRDefault="00FD51E7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Style w:val="markedcontent"/>
          <w:sz w:val="22"/>
          <w:szCs w:val="22"/>
        </w:rPr>
      </w:pPr>
      <w:r w:rsidRPr="0005537F">
        <w:rPr>
          <w:b/>
          <w:bCs/>
          <w:sz w:val="22"/>
          <w:szCs w:val="22"/>
          <w:u w:val="single"/>
        </w:rPr>
        <w:t xml:space="preserve">Oświadczamy, że uzyskaliśmy/posiadamy </w:t>
      </w:r>
      <w:r w:rsidRPr="0005537F">
        <w:rPr>
          <w:sz w:val="22"/>
          <w:szCs w:val="22"/>
        </w:rPr>
        <w:t xml:space="preserve">od Polskiej Komisji Akredytacyjnej pozytywną ocenę spełnienia warunków do prowadzenia kształcenia na studiach podyplomowych </w:t>
      </w:r>
      <w:r w:rsidRPr="0005537F">
        <w:rPr>
          <w:bCs/>
          <w:sz w:val="22"/>
          <w:szCs w:val="22"/>
        </w:rPr>
        <w:t xml:space="preserve">o kierunku </w:t>
      </w:r>
      <w:r w:rsidR="00877BE5" w:rsidRPr="0005537F">
        <w:rPr>
          <w:bCs/>
          <w:sz w:val="22"/>
          <w:szCs w:val="22"/>
        </w:rPr>
        <w:t>MBA.</w:t>
      </w:r>
    </w:p>
    <w:p w14:paraId="3626CF77" w14:textId="4DBB2D5A" w:rsidR="00FD51E7" w:rsidRPr="0005537F" w:rsidRDefault="00FD51E7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05537F">
        <w:rPr>
          <w:b/>
          <w:bCs/>
          <w:sz w:val="22"/>
          <w:szCs w:val="22"/>
          <w:u w:val="single"/>
        </w:rPr>
        <w:t xml:space="preserve">Oświadczamy, że </w:t>
      </w:r>
      <w:bookmarkStart w:id="0" w:name="_Hlk94465146"/>
      <w:r w:rsidRPr="0005537F">
        <w:rPr>
          <w:color w:val="000000"/>
          <w:sz w:val="22"/>
          <w:szCs w:val="22"/>
        </w:rPr>
        <w:t xml:space="preserve">realizowane przez nas studia MBA uzyskały co najmniej 3 (trzy) </w:t>
      </w:r>
      <w:r w:rsidRPr="0005537F">
        <w:rPr>
          <w:sz w:val="22"/>
          <w:szCs w:val="22"/>
        </w:rPr>
        <w:t>certyfikaty jakości kształcenia (</w:t>
      </w:r>
      <w:r w:rsidRPr="0005537F">
        <w:rPr>
          <w:color w:val="000000"/>
          <w:sz w:val="22"/>
          <w:szCs w:val="22"/>
        </w:rPr>
        <w:t>akredytacje) wydane przez międzynarodowe stowarzyszenia lub organizacje badające i kontrolujące jakość kształcenia biznesowego</w:t>
      </w:r>
      <w:bookmarkEnd w:id="0"/>
      <w:r w:rsidR="003F10BB" w:rsidRPr="0005537F">
        <w:rPr>
          <w:color w:val="000000"/>
          <w:sz w:val="22"/>
          <w:szCs w:val="22"/>
        </w:rPr>
        <w:t>.</w:t>
      </w:r>
      <w:r w:rsidRPr="0005537F">
        <w:rPr>
          <w:color w:val="000000"/>
          <w:sz w:val="22"/>
          <w:szCs w:val="22"/>
        </w:rPr>
        <w:t xml:space="preserve"> </w:t>
      </w:r>
    </w:p>
    <w:p w14:paraId="3A055BB4" w14:textId="77777777" w:rsidR="00F55D69" w:rsidRPr="003F10BB" w:rsidRDefault="00F55D69" w:rsidP="00F55D69">
      <w:pPr>
        <w:pStyle w:val="Akapitzlist"/>
        <w:widowControl w:val="0"/>
        <w:numPr>
          <w:ilvl w:val="0"/>
          <w:numId w:val="1"/>
        </w:numPr>
        <w:jc w:val="both"/>
        <w:rPr>
          <w:b/>
          <w:color w:val="000000"/>
          <w:sz w:val="22"/>
          <w:szCs w:val="22"/>
        </w:rPr>
      </w:pPr>
      <w:r w:rsidRPr="0005537F">
        <w:rPr>
          <w:b/>
          <w:color w:val="000000"/>
          <w:sz w:val="22"/>
          <w:szCs w:val="22"/>
          <w:vertAlign w:val="superscript"/>
        </w:rPr>
        <w:t xml:space="preserve">1 </w:t>
      </w:r>
      <w:r w:rsidRPr="0005537F">
        <w:rPr>
          <w:color w:val="000000"/>
          <w:sz w:val="22"/>
          <w:szCs w:val="22"/>
        </w:rPr>
        <w:t>Usługa</w:t>
      </w:r>
      <w:r w:rsidRPr="003F10BB">
        <w:rPr>
          <w:color w:val="000000"/>
          <w:sz w:val="22"/>
          <w:szCs w:val="22"/>
        </w:rPr>
        <w:t xml:space="preserve"> szkolenia podlega zwolnieniu z podatku VAT na podstawie § 3 ust. 1 pkt 14 rozporządzenie Ministra Finansów z dnia 20 grudnia 2013 r. w sprawie zwolnień od podatku od towarów i usług oraz warunków stosowania tych zwolnień (. Dz. U. 2020 poz. 1983 j.t.)</w:t>
      </w:r>
    </w:p>
    <w:p w14:paraId="256EDBB9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Oświadczam, że wypełniłem obowiązki informacyjne przewidziane w art. 13 lub art. 14 RODO</w:t>
      </w:r>
      <w:r w:rsidRPr="003F10BB">
        <w:rPr>
          <w:sz w:val="22"/>
          <w:szCs w:val="22"/>
          <w:vertAlign w:val="superscript"/>
        </w:rPr>
        <w:t>1</w:t>
      </w:r>
      <w:r w:rsidRPr="003F10BB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F10BB">
        <w:rPr>
          <w:sz w:val="22"/>
          <w:szCs w:val="22"/>
          <w:vertAlign w:val="superscript"/>
        </w:rPr>
        <w:t>2</w:t>
      </w:r>
      <w:r w:rsidRPr="003F10BB">
        <w:rPr>
          <w:sz w:val="22"/>
          <w:szCs w:val="22"/>
        </w:rPr>
        <w:t xml:space="preserve"> </w:t>
      </w:r>
    </w:p>
    <w:p w14:paraId="28F015AF" w14:textId="77777777" w:rsidR="00F55D69" w:rsidRPr="003F10BB" w:rsidRDefault="00F55D69" w:rsidP="00F55D69">
      <w:pPr>
        <w:ind w:left="360"/>
        <w:jc w:val="both"/>
        <w:rPr>
          <w:i/>
          <w:sz w:val="22"/>
          <w:szCs w:val="22"/>
        </w:rPr>
      </w:pPr>
      <w:r w:rsidRPr="003F10BB">
        <w:rPr>
          <w:i/>
          <w:sz w:val="22"/>
          <w:szCs w:val="22"/>
          <w:vertAlign w:val="superscript"/>
        </w:rPr>
        <w:t>1</w:t>
      </w:r>
      <w:r w:rsidRPr="003F10BB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7CAD5F" w14:textId="77777777" w:rsidR="00F55D69" w:rsidRPr="003F10BB" w:rsidRDefault="00F55D69" w:rsidP="00F55D69">
      <w:pPr>
        <w:ind w:left="360"/>
        <w:jc w:val="both"/>
        <w:rPr>
          <w:i/>
          <w:sz w:val="22"/>
          <w:szCs w:val="22"/>
        </w:rPr>
      </w:pPr>
      <w:r w:rsidRPr="003F10BB">
        <w:rPr>
          <w:i/>
          <w:sz w:val="22"/>
          <w:szCs w:val="22"/>
          <w:vertAlign w:val="superscript"/>
        </w:rPr>
        <w:t>2</w:t>
      </w:r>
      <w:r w:rsidRPr="003F10BB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13E456" w14:textId="77777777" w:rsidR="00F55D69" w:rsidRPr="003F10BB" w:rsidRDefault="00F55D69" w:rsidP="00F55D69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3F10BB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55D69" w:rsidRPr="003F10BB" w14:paraId="610A3814" w14:textId="77777777" w:rsidTr="00F55D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B9461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81E9C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 xml:space="preserve">Opis części zamówienia, którą wykonawca </w:t>
            </w:r>
          </w:p>
          <w:p w14:paraId="22EB2A8E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C41EF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>Nazwa podwykonawcy</w:t>
            </w:r>
            <w:r w:rsidRPr="003F10BB">
              <w:rPr>
                <w:sz w:val="22"/>
                <w:szCs w:val="22"/>
              </w:rPr>
              <w:br/>
              <w:t>(o ile jest znana)</w:t>
            </w:r>
          </w:p>
        </w:tc>
      </w:tr>
      <w:tr w:rsidR="00F55D69" w:rsidRPr="003F10BB" w14:paraId="541F39BC" w14:textId="77777777" w:rsidTr="00F55D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3154" w14:textId="77777777" w:rsidR="00F55D69" w:rsidRPr="003F10BB" w:rsidRDefault="00F55D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F4A18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A47BF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55D69" w:rsidRPr="003F10BB" w14:paraId="56989064" w14:textId="77777777" w:rsidTr="00F55D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C8D9" w14:textId="77777777" w:rsidR="00F55D69" w:rsidRPr="003F10BB" w:rsidRDefault="00F55D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07B9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90459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5E81FCD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Upoważnionymi do reprezentowania naszej firmy są następujące osoby:</w:t>
      </w:r>
    </w:p>
    <w:p w14:paraId="2518BC4A" w14:textId="77777777" w:rsidR="00F55D69" w:rsidRPr="003F10BB" w:rsidRDefault="00F55D69" w:rsidP="00F55D6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F10B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</w:p>
    <w:p w14:paraId="40FC1AEE" w14:textId="77777777" w:rsidR="00F55D69" w:rsidRPr="003F10BB" w:rsidRDefault="00F55D69" w:rsidP="00F5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F10B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F10BB">
        <w:rPr>
          <w:sz w:val="22"/>
          <w:szCs w:val="22"/>
        </w:rPr>
        <w:tab/>
      </w:r>
      <w:r w:rsidRPr="003F10BB">
        <w:rPr>
          <w:sz w:val="22"/>
          <w:szCs w:val="22"/>
        </w:rPr>
        <w:tab/>
        <w:t xml:space="preserve"> </w:t>
      </w:r>
    </w:p>
    <w:p w14:paraId="22A1F135" w14:textId="77777777" w:rsidR="00F55D69" w:rsidRPr="003F10BB" w:rsidRDefault="00F55D69" w:rsidP="00F5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9AF4270" w14:textId="77777777" w:rsidR="00F55D69" w:rsidRPr="003F10BB" w:rsidRDefault="00F55D69" w:rsidP="00F5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F10BB">
        <w:rPr>
          <w:sz w:val="22"/>
          <w:szCs w:val="22"/>
        </w:rPr>
        <w:lastRenderedPageBreak/>
        <w:t xml:space="preserve">.............................................................................................................. </w:t>
      </w:r>
      <w:r w:rsidRPr="003F10BB">
        <w:rPr>
          <w:sz w:val="22"/>
          <w:szCs w:val="22"/>
        </w:rPr>
        <w:tab/>
      </w:r>
      <w:r w:rsidRPr="003F10BB">
        <w:rPr>
          <w:sz w:val="22"/>
          <w:szCs w:val="22"/>
        </w:rPr>
        <w:tab/>
        <w:t xml:space="preserve"> </w:t>
      </w:r>
    </w:p>
    <w:p w14:paraId="1394A7C5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upoważnienie dla powyżej wskazanych osób wynika z następującego (ych) dokumentu(ów)</w:t>
      </w:r>
    </w:p>
    <w:p w14:paraId="48F4E551" w14:textId="77777777" w:rsidR="00F55D69" w:rsidRPr="003F10BB" w:rsidRDefault="00F55D69" w:rsidP="00F55D69">
      <w:p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60E2977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załącznikami do niniejszej oferty są:</w:t>
      </w:r>
    </w:p>
    <w:p w14:paraId="1859C0A8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………………………………………………………………………………………….</w:t>
      </w:r>
    </w:p>
    <w:p w14:paraId="46409B69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……………………………………………..……………………………………………</w:t>
      </w:r>
    </w:p>
    <w:p w14:paraId="3796F5B2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5C6C61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………………………………………………………………………………………….</w:t>
      </w:r>
    </w:p>
    <w:p w14:paraId="35B6A05A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……………………………………………..……………………………………………</w:t>
      </w:r>
    </w:p>
    <w:p w14:paraId="3A3271BD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oferta zawiera ………………… kolejno ponumerowanych stron.</w:t>
      </w:r>
    </w:p>
    <w:p w14:paraId="3C423FB8" w14:textId="77777777" w:rsidR="00F55D69" w:rsidRPr="003F10BB" w:rsidRDefault="00F55D69" w:rsidP="00F55D69">
      <w:pPr>
        <w:jc w:val="both"/>
        <w:rPr>
          <w:sz w:val="22"/>
          <w:szCs w:val="22"/>
        </w:rPr>
      </w:pPr>
    </w:p>
    <w:p w14:paraId="54934A70" w14:textId="77777777" w:rsidR="00F55D69" w:rsidRPr="003F10BB" w:rsidRDefault="00F55D69" w:rsidP="00F55D69">
      <w:pPr>
        <w:jc w:val="right"/>
        <w:rPr>
          <w:sz w:val="22"/>
          <w:szCs w:val="22"/>
        </w:rPr>
      </w:pPr>
    </w:p>
    <w:p w14:paraId="319B874D" w14:textId="77777777" w:rsidR="00F55D69" w:rsidRPr="003F10BB" w:rsidRDefault="00F55D69" w:rsidP="00F55D6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6A25BEE" w14:textId="77777777" w:rsidR="00F55D69" w:rsidRPr="003F10BB" w:rsidRDefault="00F55D69" w:rsidP="00F55D69">
      <w:pPr>
        <w:rPr>
          <w:sz w:val="22"/>
          <w:szCs w:val="22"/>
        </w:rPr>
      </w:pPr>
      <w:r w:rsidRPr="003F10BB">
        <w:rPr>
          <w:sz w:val="22"/>
          <w:szCs w:val="22"/>
        </w:rPr>
        <w:t>**niepotrzebne skreślić</w:t>
      </w:r>
    </w:p>
    <w:p w14:paraId="0DAD93D4" w14:textId="77777777" w:rsidR="00F55D69" w:rsidRPr="003F10BB" w:rsidRDefault="00F55D69" w:rsidP="00F55D69">
      <w:pPr>
        <w:rPr>
          <w:sz w:val="22"/>
          <w:szCs w:val="22"/>
        </w:rPr>
      </w:pPr>
      <w:r w:rsidRPr="003F10BB">
        <w:rPr>
          <w:sz w:val="22"/>
          <w:szCs w:val="22"/>
        </w:rPr>
        <w:t>***jeżeli dotyczy</w:t>
      </w:r>
    </w:p>
    <w:p w14:paraId="1B6D3715" w14:textId="77777777" w:rsidR="00FE545C" w:rsidRPr="003F10BB" w:rsidRDefault="00FE545C" w:rsidP="00F55D69">
      <w:pPr>
        <w:widowControl w:val="0"/>
        <w:ind w:right="1"/>
        <w:rPr>
          <w:sz w:val="22"/>
          <w:szCs w:val="22"/>
        </w:rPr>
      </w:pPr>
    </w:p>
    <w:sectPr w:rsidR="00FE545C" w:rsidRPr="003F1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1BFFC" w14:textId="77777777" w:rsidR="00CA274D" w:rsidRDefault="00CA274D">
      <w:r>
        <w:separator/>
      </w:r>
    </w:p>
  </w:endnote>
  <w:endnote w:type="continuationSeparator" w:id="0">
    <w:p w14:paraId="596B91DA" w14:textId="77777777" w:rsidR="00CA274D" w:rsidRDefault="00CA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5ABE2" w14:textId="77777777" w:rsidR="001243AF" w:rsidRDefault="001243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BA2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1D6A3" w14:textId="77777777" w:rsidR="001243AF" w:rsidRDefault="00124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B77C7" w14:textId="77777777" w:rsidR="00CA274D" w:rsidRDefault="00CA274D">
      <w:r>
        <w:separator/>
      </w:r>
    </w:p>
  </w:footnote>
  <w:footnote w:type="continuationSeparator" w:id="0">
    <w:p w14:paraId="2100F756" w14:textId="77777777" w:rsidR="00CA274D" w:rsidRDefault="00CA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1EC86" w14:textId="77777777" w:rsidR="001243AF" w:rsidRDefault="00124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45B7B" w14:textId="08DC113F" w:rsidR="00F53146" w:rsidRPr="004F79A0" w:rsidRDefault="004F79A0" w:rsidP="004F79A0">
    <w:pPr>
      <w:pStyle w:val="Nagwek"/>
    </w:pPr>
    <w:r w:rsidRPr="00F77558">
      <w:rPr>
        <w:noProof/>
      </w:rPr>
      <w:pict w14:anchorId="51641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3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4C688" w14:textId="77777777" w:rsidR="001243AF" w:rsidRDefault="00124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514158A"/>
    <w:lvl w:ilvl="0" w:tplc="CC6E37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74D"/>
    <w:rsid w:val="00012286"/>
    <w:rsid w:val="0005537F"/>
    <w:rsid w:val="00071CCC"/>
    <w:rsid w:val="000B731D"/>
    <w:rsid w:val="000D6134"/>
    <w:rsid w:val="000E09C7"/>
    <w:rsid w:val="000F5A2C"/>
    <w:rsid w:val="000F6589"/>
    <w:rsid w:val="00106636"/>
    <w:rsid w:val="00116EC6"/>
    <w:rsid w:val="001243AF"/>
    <w:rsid w:val="001801DD"/>
    <w:rsid w:val="001D4612"/>
    <w:rsid w:val="00207202"/>
    <w:rsid w:val="00207E98"/>
    <w:rsid w:val="002723B0"/>
    <w:rsid w:val="00315A4A"/>
    <w:rsid w:val="0038660E"/>
    <w:rsid w:val="003F10BB"/>
    <w:rsid w:val="004A67A6"/>
    <w:rsid w:val="004B7300"/>
    <w:rsid w:val="004C6753"/>
    <w:rsid w:val="004F79A0"/>
    <w:rsid w:val="00595C87"/>
    <w:rsid w:val="005D2C65"/>
    <w:rsid w:val="005E6D94"/>
    <w:rsid w:val="0063384F"/>
    <w:rsid w:val="00643C6F"/>
    <w:rsid w:val="00646202"/>
    <w:rsid w:val="0065290F"/>
    <w:rsid w:val="006815F6"/>
    <w:rsid w:val="006E6B72"/>
    <w:rsid w:val="007748F0"/>
    <w:rsid w:val="007A4321"/>
    <w:rsid w:val="007D3079"/>
    <w:rsid w:val="00833933"/>
    <w:rsid w:val="00853083"/>
    <w:rsid w:val="008676AF"/>
    <w:rsid w:val="00877BE5"/>
    <w:rsid w:val="008B2F0C"/>
    <w:rsid w:val="008B4928"/>
    <w:rsid w:val="008D2AB8"/>
    <w:rsid w:val="008F1C66"/>
    <w:rsid w:val="00925C44"/>
    <w:rsid w:val="00970FE4"/>
    <w:rsid w:val="00A0022B"/>
    <w:rsid w:val="00A346FE"/>
    <w:rsid w:val="00A47B4D"/>
    <w:rsid w:val="00A83018"/>
    <w:rsid w:val="00B2767C"/>
    <w:rsid w:val="00B774DC"/>
    <w:rsid w:val="00C41D54"/>
    <w:rsid w:val="00C969A6"/>
    <w:rsid w:val="00CA274D"/>
    <w:rsid w:val="00CA7412"/>
    <w:rsid w:val="00CA7D36"/>
    <w:rsid w:val="00D12FD0"/>
    <w:rsid w:val="00D24208"/>
    <w:rsid w:val="00D47C58"/>
    <w:rsid w:val="00D60C38"/>
    <w:rsid w:val="00D66893"/>
    <w:rsid w:val="00D90ACB"/>
    <w:rsid w:val="00DC1500"/>
    <w:rsid w:val="00DD76A2"/>
    <w:rsid w:val="00E44371"/>
    <w:rsid w:val="00E949B0"/>
    <w:rsid w:val="00EA2A2A"/>
    <w:rsid w:val="00F00591"/>
    <w:rsid w:val="00F51688"/>
    <w:rsid w:val="00F53146"/>
    <w:rsid w:val="00F55D69"/>
    <w:rsid w:val="00F91018"/>
    <w:rsid w:val="00FA0F30"/>
    <w:rsid w:val="00FA51A4"/>
    <w:rsid w:val="00FD51E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92014"/>
  <w15:chartTrackingRefBased/>
  <w15:docId w15:val="{14A063D0-BFB5-4A19-9E12-705ACC5A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07202"/>
    <w:pPr>
      <w:ind w:left="720"/>
      <w:contextualSpacing/>
    </w:pPr>
  </w:style>
  <w:style w:type="table" w:styleId="Tabela-Siatka">
    <w:name w:val="Table Grid"/>
    <w:basedOn w:val="Standardowy"/>
    <w:uiPriority w:val="59"/>
    <w:rsid w:val="000F5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FD5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7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670</Words>
  <Characters>5206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2022-03-23T11:03:00Z</cp:lastPrinted>
  <dcterms:created xsi:type="dcterms:W3CDTF">2022-03-24T09:41:00Z</dcterms:created>
  <dcterms:modified xsi:type="dcterms:W3CDTF">2022-03-24T09:41:00Z</dcterms:modified>
</cp:coreProperties>
</file>