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28772" w14:textId="77777777" w:rsidR="0036156F" w:rsidRPr="00240E71" w:rsidRDefault="00554A47" w:rsidP="0036156F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A50EF21">
          <v:roundrect id="_x0000_s1026" style="position:absolute;left:0;text-align:left;margin-left:-25.5pt;margin-top:-13.15pt;width:162pt;height:1in;z-index:251659264" arcsize="10923f"/>
        </w:pict>
      </w:r>
      <w:r w:rsidR="0036156F">
        <w:rPr>
          <w:b w:val="0"/>
          <w:sz w:val="22"/>
          <w:szCs w:val="22"/>
        </w:rPr>
        <w:tab/>
      </w:r>
      <w:r w:rsidR="0036156F">
        <w:rPr>
          <w:b w:val="0"/>
          <w:sz w:val="22"/>
          <w:szCs w:val="22"/>
        </w:rPr>
        <w:tab/>
      </w:r>
      <w:r w:rsidR="0036156F">
        <w:rPr>
          <w:b w:val="0"/>
          <w:sz w:val="22"/>
          <w:szCs w:val="22"/>
        </w:rPr>
        <w:tab/>
      </w:r>
      <w:r w:rsidR="0036156F">
        <w:rPr>
          <w:b w:val="0"/>
          <w:sz w:val="22"/>
          <w:szCs w:val="22"/>
        </w:rPr>
        <w:tab/>
      </w:r>
      <w:r w:rsidR="0036156F">
        <w:rPr>
          <w:b w:val="0"/>
          <w:sz w:val="22"/>
          <w:szCs w:val="22"/>
        </w:rPr>
        <w:tab/>
      </w:r>
      <w:r w:rsidR="0036156F">
        <w:rPr>
          <w:b w:val="0"/>
          <w:sz w:val="22"/>
          <w:szCs w:val="22"/>
        </w:rPr>
        <w:tab/>
      </w:r>
      <w:r w:rsidR="0036156F">
        <w:rPr>
          <w:b w:val="0"/>
          <w:sz w:val="22"/>
          <w:szCs w:val="22"/>
        </w:rPr>
        <w:tab/>
      </w:r>
      <w:r w:rsidR="0036156F" w:rsidRPr="004C278E">
        <w:rPr>
          <w:rFonts w:ascii="Times New Roman" w:hAnsi="Times New Roman"/>
        </w:rPr>
        <w:t xml:space="preserve">Załącznik nr </w:t>
      </w:r>
      <w:r w:rsidR="0036156F">
        <w:rPr>
          <w:rFonts w:ascii="Times New Roman" w:hAnsi="Times New Roman"/>
        </w:rPr>
        <w:t>1</w:t>
      </w:r>
    </w:p>
    <w:p w14:paraId="5C432509" w14:textId="77777777" w:rsidR="0036156F" w:rsidRDefault="0036156F" w:rsidP="0036156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6F0B798" w14:textId="77777777" w:rsidR="0036156F" w:rsidRPr="0022732C" w:rsidRDefault="0036156F" w:rsidP="0036156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BBFF638" w14:textId="77777777" w:rsidR="0036156F" w:rsidRDefault="0036156F" w:rsidP="0036156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E559E6D" w14:textId="77777777" w:rsidR="0036156F" w:rsidRPr="0022732C" w:rsidRDefault="0036156F" w:rsidP="003615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5ABC4DE" w14:textId="77777777" w:rsidR="0036156F" w:rsidRPr="0022732C" w:rsidRDefault="0036156F" w:rsidP="003615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9AC4980" w14:textId="77777777" w:rsidR="0036156F" w:rsidRPr="0022732C" w:rsidRDefault="0036156F" w:rsidP="003615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18C669B" w14:textId="77777777" w:rsidR="0036156F" w:rsidRPr="0022732C" w:rsidRDefault="0036156F" w:rsidP="003615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248F725" w14:textId="77777777" w:rsidR="0036156F" w:rsidRPr="0022732C" w:rsidRDefault="0036156F" w:rsidP="0036156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443DE7B6" w14:textId="77777777" w:rsidR="0036156F" w:rsidRPr="0022732C" w:rsidRDefault="0036156F" w:rsidP="0036156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15EF08F9" w14:textId="77777777" w:rsidR="0036156F" w:rsidRPr="0022732C" w:rsidRDefault="0036156F" w:rsidP="0036156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E37E724" w14:textId="77777777" w:rsidR="0036156F" w:rsidRPr="0022732C" w:rsidRDefault="0036156F" w:rsidP="003615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1AB09C7" w14:textId="77777777" w:rsidR="0036156F" w:rsidRPr="0022732C" w:rsidRDefault="0036156F" w:rsidP="0036156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9A2C586" w14:textId="77777777" w:rsidR="0036156F" w:rsidRDefault="0036156F" w:rsidP="0036156F">
      <w:pPr>
        <w:spacing w:line="360" w:lineRule="auto"/>
      </w:pPr>
      <w:r>
        <w:t>Do: Nazwa i siedziba Zamawiającego:</w:t>
      </w:r>
    </w:p>
    <w:p w14:paraId="2480824B" w14:textId="77777777" w:rsidR="0036156F" w:rsidRPr="00C44BB7" w:rsidRDefault="0036156F" w:rsidP="0036156F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71133E33" w14:textId="77777777" w:rsidR="0036156F" w:rsidRPr="00C44BB7" w:rsidRDefault="0036156F" w:rsidP="0036156F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0A462B42" w14:textId="77777777" w:rsidR="0036156F" w:rsidRDefault="0036156F" w:rsidP="0036156F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40F638DA" w14:textId="77777777" w:rsidR="0036156F" w:rsidRDefault="0036156F" w:rsidP="0036156F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40EFCDAD" w14:textId="77777777" w:rsidR="0036156F" w:rsidRDefault="0036156F" w:rsidP="0036156F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4AB22E74" w14:textId="77777777" w:rsidR="0036156F" w:rsidRDefault="0036156F" w:rsidP="0036156F">
      <w:pPr>
        <w:ind w:firstLine="3969"/>
        <w:rPr>
          <w:b/>
        </w:rPr>
      </w:pPr>
    </w:p>
    <w:p w14:paraId="30ACF25B" w14:textId="0AA1889A" w:rsidR="0036156F" w:rsidRDefault="0036156F" w:rsidP="0036156F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8355D" w:rsidRPr="00E8355D">
        <w:rPr>
          <w:b/>
        </w:rPr>
        <w:t xml:space="preserve">Dostawa narzędzi </w:t>
      </w:r>
      <w:r w:rsidR="00E8355D" w:rsidRPr="00E8355D">
        <w:rPr>
          <w:b/>
        </w:rPr>
        <w:t>składających</w:t>
      </w:r>
      <w:r w:rsidR="00E8355D" w:rsidRPr="00E8355D">
        <w:rPr>
          <w:b/>
        </w:rPr>
        <w:t xml:space="preserve"> </w:t>
      </w:r>
      <w:r w:rsidR="00E8355D" w:rsidRPr="00E8355D">
        <w:rPr>
          <w:b/>
        </w:rPr>
        <w:t>się</w:t>
      </w:r>
      <w:r w:rsidR="00E8355D" w:rsidRPr="00E8355D">
        <w:rPr>
          <w:b/>
        </w:rPr>
        <w:t xml:space="preserve"> z kompletu wierteł do metalu, klucza hakowego, taśmy mierniczej, wózka narzędziowego oraz mobilnego warsztatu dla </w:t>
      </w:r>
      <w:proofErr w:type="spellStart"/>
      <w:r w:rsidR="00E8355D" w:rsidRPr="00E8355D">
        <w:rPr>
          <w:b/>
        </w:rPr>
        <w:t>WWNiG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E8355D">
        <w:rPr>
          <w:b/>
          <w:sz w:val="26"/>
        </w:rPr>
        <w:t>16</w:t>
      </w:r>
      <w:r>
        <w:rPr>
          <w:b/>
          <w:sz w:val="26"/>
        </w:rPr>
        <w:t>8/2</w:t>
      </w:r>
      <w:r w:rsidR="00E8355D">
        <w:rPr>
          <w:b/>
          <w:sz w:val="26"/>
        </w:rPr>
        <w:t>2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36156F" w14:paraId="439231FC" w14:textId="77777777" w:rsidTr="00384D60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5DA5B35" w14:textId="77777777" w:rsidR="0036156F" w:rsidRDefault="0036156F" w:rsidP="00384D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4E9EB67" w14:textId="77777777" w:rsidR="0036156F" w:rsidRDefault="0036156F" w:rsidP="00384D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CF89EAB" w14:textId="77777777" w:rsidR="0036156F" w:rsidRPr="00FD3F61" w:rsidRDefault="0036156F" w:rsidP="00384D60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58EBCE33" w14:textId="77777777" w:rsidR="0036156F" w:rsidRDefault="0036156F" w:rsidP="00384D60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95270B0" w14:textId="77777777" w:rsidR="0036156F" w:rsidRDefault="0036156F" w:rsidP="00384D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AB9FAF0" w14:textId="77777777" w:rsidR="0036156F" w:rsidRDefault="0036156F" w:rsidP="00384D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DC8B59" w14:textId="77777777" w:rsidR="0036156F" w:rsidRDefault="0036156F" w:rsidP="00384D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06DABE16" w14:textId="77777777" w:rsidR="0036156F" w:rsidRDefault="0036156F" w:rsidP="00384D6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BB0313" w14:textId="77777777" w:rsidR="0036156F" w:rsidRDefault="0036156F" w:rsidP="00384D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7171A267" w14:textId="77777777" w:rsidR="0036156F" w:rsidRDefault="0036156F" w:rsidP="00384D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703398" w14:textId="77777777" w:rsidR="0036156F" w:rsidRDefault="0036156F" w:rsidP="00384D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E781087" w14:textId="77777777" w:rsidR="0036156F" w:rsidRDefault="0036156F" w:rsidP="00384D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5F1F01BA" w14:textId="77777777" w:rsidR="0036156F" w:rsidRDefault="0036156F" w:rsidP="00384D6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36156F" w14:paraId="25E7B478" w14:textId="77777777" w:rsidTr="00384D60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5A945C39" w14:textId="77777777" w:rsidR="0036156F" w:rsidRDefault="0036156F" w:rsidP="00384D6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08A2E215" w14:textId="77777777" w:rsidR="0036156F" w:rsidRDefault="0036156F" w:rsidP="00384D6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6BC7FE44" w14:textId="77777777" w:rsidR="0036156F" w:rsidRDefault="0036156F" w:rsidP="00384D6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72727135" w14:textId="77777777" w:rsidR="0036156F" w:rsidRDefault="0036156F" w:rsidP="00384D6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2B6DFDDC" w14:textId="77777777" w:rsidR="0036156F" w:rsidRDefault="0036156F" w:rsidP="00384D6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35B0A149" w14:textId="77777777" w:rsidR="0036156F" w:rsidRDefault="0036156F" w:rsidP="00384D6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5428487B" w14:textId="77777777" w:rsidR="0036156F" w:rsidRDefault="0036156F" w:rsidP="00384D6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718428" w14:textId="77777777" w:rsidR="0036156F" w:rsidRDefault="0036156F" w:rsidP="00384D6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36156F" w:rsidRPr="00C44251" w14:paraId="5EB9023F" w14:textId="77777777" w:rsidTr="00384D60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033370" w14:textId="77777777" w:rsidR="0036156F" w:rsidRPr="008F4E0A" w:rsidRDefault="0036156F" w:rsidP="00384D60">
            <w:pPr>
              <w:ind w:right="-71"/>
              <w:jc w:val="center"/>
              <w:rPr>
                <w:sz w:val="16"/>
                <w:szCs w:val="16"/>
              </w:rPr>
            </w:pPr>
          </w:p>
          <w:p w14:paraId="26D93358" w14:textId="77777777" w:rsidR="0036156F" w:rsidRPr="008F4E0A" w:rsidRDefault="0036156F" w:rsidP="00384D6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759380C5" w14:textId="7A427763" w:rsidR="0036156F" w:rsidRPr="00C902CC" w:rsidRDefault="00E8355D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Wózek narzędziowy z </w:t>
            </w:r>
            <w:r w:rsidR="0028417A">
              <w:rPr>
                <w:b/>
                <w:sz w:val="16"/>
                <w:szCs w:val="16"/>
              </w:rPr>
              <w:t>wyposażeniem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36C0028C" w14:textId="77777777" w:rsidR="0036156F" w:rsidRPr="00855ACF" w:rsidRDefault="0036156F" w:rsidP="00384D60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7F2E8DCC" w14:textId="77777777" w:rsidR="0036156F" w:rsidRPr="00C44251" w:rsidRDefault="0036156F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kpl</w:t>
            </w:r>
            <w:proofErr w:type="spellEnd"/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3802BC40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BFCC7E1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0B8CDA68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5A38F30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</w:tr>
      <w:tr w:rsidR="0036156F" w14:paraId="19675AB9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7A98149B" w14:textId="77777777" w:rsidR="0036156F" w:rsidRPr="008F4E0A" w:rsidRDefault="0036156F" w:rsidP="00384D6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vAlign w:val="center"/>
          </w:tcPr>
          <w:p w14:paraId="375B89D3" w14:textId="6EB46A3B" w:rsidR="0036156F" w:rsidRPr="009E10BA" w:rsidRDefault="00E8355D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Wiertła do metalu: 1 -13 mm</w:t>
            </w:r>
          </w:p>
        </w:tc>
        <w:tc>
          <w:tcPr>
            <w:tcW w:w="1843" w:type="dxa"/>
          </w:tcPr>
          <w:p w14:paraId="4DC345E2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75CCDF6" w14:textId="40917583" w:rsidR="0036156F" w:rsidRDefault="00E8355D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  <w:r w:rsidR="0036156F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14:paraId="1E562E8F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6B44F5C5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4F956DE4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32A5B040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</w:tr>
      <w:tr w:rsidR="0036156F" w14:paraId="2B80807F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D102C06" w14:textId="77777777" w:rsidR="0036156F" w:rsidRPr="008F4E0A" w:rsidRDefault="0036156F" w:rsidP="00384D6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vAlign w:val="center"/>
          </w:tcPr>
          <w:p w14:paraId="60759A39" w14:textId="07FE7790" w:rsidR="0036156F" w:rsidRPr="009E10BA" w:rsidRDefault="0028417A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Wiertła do metalu od 3 do 10 mm</w:t>
            </w:r>
          </w:p>
        </w:tc>
        <w:tc>
          <w:tcPr>
            <w:tcW w:w="1843" w:type="dxa"/>
          </w:tcPr>
          <w:p w14:paraId="1AAA77D1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8C3511D" w14:textId="5CF0411A" w:rsidR="0036156F" w:rsidRDefault="0028417A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36156F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14:paraId="180B8441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CDD665E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24ACD2D5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520EF14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</w:tr>
      <w:tr w:rsidR="0036156F" w14:paraId="47399987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7BCE64BF" w14:textId="77777777" w:rsidR="0036156F" w:rsidRPr="008F4E0A" w:rsidRDefault="0036156F" w:rsidP="00384D6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4</w:t>
            </w:r>
          </w:p>
        </w:tc>
        <w:tc>
          <w:tcPr>
            <w:tcW w:w="2461" w:type="dxa"/>
            <w:vAlign w:val="center"/>
          </w:tcPr>
          <w:p w14:paraId="37FBE0B5" w14:textId="55E05A30" w:rsidR="0036156F" w:rsidRPr="009E10BA" w:rsidRDefault="0028417A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Wiertła do </w:t>
            </w:r>
            <w:r>
              <w:rPr>
                <w:b/>
                <w:sz w:val="16"/>
                <w:szCs w:val="16"/>
              </w:rPr>
              <w:t>drewna</w:t>
            </w:r>
            <w:r>
              <w:rPr>
                <w:b/>
                <w:sz w:val="16"/>
                <w:szCs w:val="16"/>
              </w:rPr>
              <w:t xml:space="preserve"> od 3 do 10 mm</w:t>
            </w:r>
          </w:p>
        </w:tc>
        <w:tc>
          <w:tcPr>
            <w:tcW w:w="1843" w:type="dxa"/>
          </w:tcPr>
          <w:p w14:paraId="54E85A31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0D8ECDA" w14:textId="1F5B0CD3" w:rsidR="0036156F" w:rsidRDefault="0028417A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36156F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14:paraId="4D036C58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17603D45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621B369D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90B07DE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</w:tr>
      <w:tr w:rsidR="0036156F" w14:paraId="5F8C705A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07C3ADA2" w14:textId="77777777" w:rsidR="0036156F" w:rsidRPr="008F4E0A" w:rsidRDefault="0036156F" w:rsidP="00384D6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5</w:t>
            </w:r>
          </w:p>
        </w:tc>
        <w:tc>
          <w:tcPr>
            <w:tcW w:w="2461" w:type="dxa"/>
            <w:vAlign w:val="center"/>
          </w:tcPr>
          <w:p w14:paraId="78E8CE4E" w14:textId="7F70C37C" w:rsidR="0036156F" w:rsidRPr="00C902CC" w:rsidRDefault="0028417A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Wiertła do </w:t>
            </w:r>
            <w:r>
              <w:rPr>
                <w:b/>
                <w:sz w:val="16"/>
                <w:szCs w:val="16"/>
              </w:rPr>
              <w:t>kamienia</w:t>
            </w:r>
            <w:r>
              <w:rPr>
                <w:b/>
                <w:sz w:val="16"/>
                <w:szCs w:val="16"/>
              </w:rPr>
              <w:t xml:space="preserve"> od 3 do 10 mm</w:t>
            </w:r>
          </w:p>
        </w:tc>
        <w:tc>
          <w:tcPr>
            <w:tcW w:w="1843" w:type="dxa"/>
          </w:tcPr>
          <w:p w14:paraId="163F77DB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BE5C73B" w14:textId="71D1A922" w:rsidR="0036156F" w:rsidRPr="00C44251" w:rsidRDefault="0028417A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36156F">
              <w:rPr>
                <w:sz w:val="16"/>
                <w:szCs w:val="16"/>
              </w:rPr>
              <w:t xml:space="preserve"> szt</w:t>
            </w:r>
            <w:r w:rsidR="0036156F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</w:tcPr>
          <w:p w14:paraId="5918DE86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2A1DAE72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4FBA173E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311A7878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</w:tr>
      <w:tr w:rsidR="0036156F" w14:paraId="2E7722B2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9BF27F4" w14:textId="77777777" w:rsidR="0036156F" w:rsidRPr="008F4E0A" w:rsidRDefault="0036156F" w:rsidP="00384D6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6</w:t>
            </w:r>
          </w:p>
        </w:tc>
        <w:tc>
          <w:tcPr>
            <w:tcW w:w="2461" w:type="dxa"/>
            <w:vAlign w:val="center"/>
          </w:tcPr>
          <w:p w14:paraId="256C8DC4" w14:textId="2D29CC11" w:rsidR="0036156F" w:rsidRDefault="0028417A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Wiertła do metalu tytanowe od 3 do 12 mm</w:t>
            </w:r>
          </w:p>
        </w:tc>
        <w:tc>
          <w:tcPr>
            <w:tcW w:w="1843" w:type="dxa"/>
          </w:tcPr>
          <w:p w14:paraId="50874EAD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1E21EB5" w14:textId="1EBF494A" w:rsidR="0036156F" w:rsidRDefault="0028417A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="0036156F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14:paraId="0AC0FA1F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28482E30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7420A061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2B5AB3E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</w:tr>
      <w:tr w:rsidR="0036156F" w14:paraId="3BC031CF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2B7AD0D8" w14:textId="77777777" w:rsidR="0036156F" w:rsidRPr="008F4E0A" w:rsidRDefault="0036156F" w:rsidP="00384D6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7</w:t>
            </w:r>
          </w:p>
        </w:tc>
        <w:tc>
          <w:tcPr>
            <w:tcW w:w="2461" w:type="dxa"/>
            <w:vAlign w:val="center"/>
          </w:tcPr>
          <w:p w14:paraId="21AAC191" w14:textId="72551930" w:rsidR="0036156F" w:rsidRDefault="0028417A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Klucze hakowe trzpieniowo/hakowe z zaczepem pazurowym w rozmiarze 19-50</w:t>
            </w:r>
            <w:r w:rsidR="005439D9">
              <w:rPr>
                <w:b/>
                <w:sz w:val="16"/>
                <w:szCs w:val="16"/>
              </w:rPr>
              <w:t xml:space="preserve"> mm</w:t>
            </w:r>
          </w:p>
        </w:tc>
        <w:tc>
          <w:tcPr>
            <w:tcW w:w="1843" w:type="dxa"/>
          </w:tcPr>
          <w:p w14:paraId="2ED09C03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3FDEBBF" w14:textId="77777777" w:rsidR="0036156F" w:rsidRDefault="0036156F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0F49AAE6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182DE8FD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344FE490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8003A0E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</w:tr>
      <w:tr w:rsidR="0036156F" w14:paraId="2613C0B6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57439C74" w14:textId="77777777" w:rsidR="0036156F" w:rsidRPr="008F4E0A" w:rsidRDefault="0036156F" w:rsidP="00384D6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8</w:t>
            </w:r>
          </w:p>
        </w:tc>
        <w:tc>
          <w:tcPr>
            <w:tcW w:w="2461" w:type="dxa"/>
            <w:vAlign w:val="center"/>
          </w:tcPr>
          <w:p w14:paraId="57D5E834" w14:textId="669610CE" w:rsidR="0036156F" w:rsidRPr="00855ACF" w:rsidRDefault="0028417A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Klucze hakowe </w:t>
            </w:r>
            <w:r>
              <w:rPr>
                <w:b/>
                <w:sz w:val="16"/>
                <w:szCs w:val="16"/>
              </w:rPr>
              <w:lastRenderedPageBreak/>
              <w:t xml:space="preserve">trzpieniowo/hakowe z zaczepem pazurowym w rozmiarze </w:t>
            </w:r>
            <w:r w:rsidR="005439D9">
              <w:rPr>
                <w:b/>
                <w:sz w:val="16"/>
                <w:szCs w:val="16"/>
              </w:rPr>
              <w:t>30-75 mm</w:t>
            </w:r>
          </w:p>
        </w:tc>
        <w:tc>
          <w:tcPr>
            <w:tcW w:w="1843" w:type="dxa"/>
          </w:tcPr>
          <w:p w14:paraId="4439F978" w14:textId="77777777" w:rsidR="0036156F" w:rsidRPr="00C44251" w:rsidRDefault="0036156F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F243D9E" w14:textId="77777777" w:rsidR="0036156F" w:rsidRPr="00C44251" w:rsidRDefault="0036156F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</w:t>
            </w:r>
            <w:r w:rsidRPr="00C44251">
              <w:rPr>
                <w:sz w:val="16"/>
                <w:szCs w:val="16"/>
              </w:rPr>
              <w:t>zt.</w:t>
            </w:r>
          </w:p>
        </w:tc>
        <w:tc>
          <w:tcPr>
            <w:tcW w:w="1276" w:type="dxa"/>
          </w:tcPr>
          <w:p w14:paraId="2C5CCC1D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7F0F35CB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058FB4F8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51E4A42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</w:tr>
      <w:tr w:rsidR="005439D9" w14:paraId="70F45CC5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47955693" w14:textId="7EB330E7" w:rsidR="005439D9" w:rsidRPr="008F4E0A" w:rsidRDefault="005439D9" w:rsidP="00384D60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461" w:type="dxa"/>
            <w:vAlign w:val="center"/>
          </w:tcPr>
          <w:p w14:paraId="47272589" w14:textId="2A852A09" w:rsidR="005439D9" w:rsidRDefault="005439D9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Klucze hakowe trzpieniowo/hakowe z zaczepem pazurowym w rozmiarze </w:t>
            </w:r>
            <w:r>
              <w:rPr>
                <w:b/>
                <w:sz w:val="16"/>
                <w:szCs w:val="16"/>
              </w:rPr>
              <w:t>50-120 mm</w:t>
            </w:r>
          </w:p>
        </w:tc>
        <w:tc>
          <w:tcPr>
            <w:tcW w:w="1843" w:type="dxa"/>
          </w:tcPr>
          <w:p w14:paraId="43D7D455" w14:textId="77777777" w:rsidR="005439D9" w:rsidRPr="00C44251" w:rsidRDefault="005439D9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9F9995E" w14:textId="60DB3BD8" w:rsidR="005439D9" w:rsidRDefault="005439D9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077D98D9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785D6D4F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33375D8C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E0C826C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</w:tr>
      <w:tr w:rsidR="005439D9" w14:paraId="4CAFE1BF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4F8FCC89" w14:textId="1C91D2DB" w:rsidR="005439D9" w:rsidRPr="008F4E0A" w:rsidRDefault="005439D9" w:rsidP="00384D60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461" w:type="dxa"/>
            <w:vAlign w:val="center"/>
          </w:tcPr>
          <w:p w14:paraId="5AA6967C" w14:textId="0947AEAA" w:rsidR="005439D9" w:rsidRDefault="005439D9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Taśma miernicza ręczna 3 m</w:t>
            </w:r>
          </w:p>
        </w:tc>
        <w:tc>
          <w:tcPr>
            <w:tcW w:w="1843" w:type="dxa"/>
          </w:tcPr>
          <w:p w14:paraId="43E7F068" w14:textId="77777777" w:rsidR="005439D9" w:rsidRPr="00C44251" w:rsidRDefault="005439D9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3FEAC0F" w14:textId="54F9FB00" w:rsidR="005439D9" w:rsidRDefault="005439D9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4C1B92F7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58E1ED90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6E63935D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D193FC2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</w:tr>
      <w:tr w:rsidR="005439D9" w14:paraId="38B479D8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0C1EB8B8" w14:textId="27C4B8F7" w:rsidR="005439D9" w:rsidRPr="008F4E0A" w:rsidRDefault="005439D9" w:rsidP="00384D60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461" w:type="dxa"/>
            <w:vAlign w:val="center"/>
          </w:tcPr>
          <w:p w14:paraId="11A10FDD" w14:textId="772A3D52" w:rsidR="005439D9" w:rsidRDefault="005439D9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Taśma miernicza ręczna </w:t>
            </w:r>
            <w:r>
              <w:rPr>
                <w:b/>
                <w:sz w:val="16"/>
                <w:szCs w:val="16"/>
              </w:rPr>
              <w:t>10</w:t>
            </w:r>
            <w:r>
              <w:rPr>
                <w:b/>
                <w:sz w:val="16"/>
                <w:szCs w:val="16"/>
              </w:rPr>
              <w:t xml:space="preserve"> m</w:t>
            </w:r>
          </w:p>
        </w:tc>
        <w:tc>
          <w:tcPr>
            <w:tcW w:w="1843" w:type="dxa"/>
          </w:tcPr>
          <w:p w14:paraId="6AEA3A6B" w14:textId="77777777" w:rsidR="005439D9" w:rsidRPr="00C44251" w:rsidRDefault="005439D9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6D0105C" w14:textId="151F1C79" w:rsidR="005439D9" w:rsidRDefault="005439D9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67106C11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7C0EAF6C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5A6CCDF9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B26C085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</w:tr>
      <w:tr w:rsidR="005439D9" w14:paraId="5B384621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4EC48A45" w14:textId="293739E7" w:rsidR="005439D9" w:rsidRDefault="005439D9" w:rsidP="00384D60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461" w:type="dxa"/>
            <w:vAlign w:val="center"/>
          </w:tcPr>
          <w:p w14:paraId="64F95334" w14:textId="69FB2AA5" w:rsidR="005439D9" w:rsidRDefault="005439D9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Taśma miernicza ręczna </w:t>
            </w:r>
            <w:r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0 m</w:t>
            </w:r>
          </w:p>
        </w:tc>
        <w:tc>
          <w:tcPr>
            <w:tcW w:w="1843" w:type="dxa"/>
          </w:tcPr>
          <w:p w14:paraId="4BF9DF6F" w14:textId="77777777" w:rsidR="005439D9" w:rsidRPr="00C44251" w:rsidRDefault="005439D9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BFD9498" w14:textId="65940FE4" w:rsidR="005439D9" w:rsidRDefault="005439D9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5A3A5AF1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0BBFB395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54592169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63A184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</w:tr>
      <w:tr w:rsidR="005439D9" w14:paraId="45D379FF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6935E82F" w14:textId="5235720D" w:rsidR="005439D9" w:rsidRDefault="005439D9" w:rsidP="00384D60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461" w:type="dxa"/>
            <w:vAlign w:val="center"/>
          </w:tcPr>
          <w:p w14:paraId="54194CAF" w14:textId="213EDB24" w:rsidR="005439D9" w:rsidRDefault="005439D9" w:rsidP="00384D60">
            <w:pPr>
              <w:ind w:right="425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Multilaser</w:t>
            </w:r>
            <w:proofErr w:type="spellEnd"/>
            <w:r>
              <w:rPr>
                <w:b/>
                <w:sz w:val="16"/>
                <w:szCs w:val="16"/>
              </w:rPr>
              <w:t xml:space="preserve"> krzyżowy</w:t>
            </w:r>
          </w:p>
        </w:tc>
        <w:tc>
          <w:tcPr>
            <w:tcW w:w="1843" w:type="dxa"/>
          </w:tcPr>
          <w:p w14:paraId="699FA7D8" w14:textId="77777777" w:rsidR="005439D9" w:rsidRPr="00C44251" w:rsidRDefault="005439D9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CF6F43E" w14:textId="7C329808" w:rsidR="005439D9" w:rsidRDefault="005439D9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1904C225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6698D430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101131F9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EB6CC95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</w:tr>
      <w:tr w:rsidR="005439D9" w14:paraId="6307969E" w14:textId="77777777" w:rsidTr="00384D60">
        <w:trPr>
          <w:trHeight w:val="163"/>
        </w:trPr>
        <w:tc>
          <w:tcPr>
            <w:tcW w:w="521" w:type="dxa"/>
            <w:tcBorders>
              <w:left w:val="single" w:sz="12" w:space="0" w:color="auto"/>
            </w:tcBorders>
            <w:vAlign w:val="center"/>
          </w:tcPr>
          <w:p w14:paraId="6337AF81" w14:textId="147F0A7D" w:rsidR="005439D9" w:rsidRDefault="005439D9" w:rsidP="00384D60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2461" w:type="dxa"/>
            <w:vAlign w:val="center"/>
          </w:tcPr>
          <w:p w14:paraId="6A54E67D" w14:textId="06A1C25F" w:rsidR="005439D9" w:rsidRDefault="005439D9" w:rsidP="00384D6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Mobilny </w:t>
            </w:r>
            <w:proofErr w:type="spellStart"/>
            <w:r>
              <w:rPr>
                <w:b/>
                <w:sz w:val="16"/>
                <w:szCs w:val="16"/>
              </w:rPr>
              <w:t>warztat</w:t>
            </w:r>
            <w:proofErr w:type="spellEnd"/>
          </w:p>
        </w:tc>
        <w:tc>
          <w:tcPr>
            <w:tcW w:w="1843" w:type="dxa"/>
          </w:tcPr>
          <w:p w14:paraId="561B4890" w14:textId="77777777" w:rsidR="005439D9" w:rsidRPr="00C44251" w:rsidRDefault="005439D9" w:rsidP="00384D6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FBB9F84" w14:textId="65DB3D00" w:rsidR="005439D9" w:rsidRDefault="005439D9" w:rsidP="00384D6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14:paraId="0BE377AD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14:paraId="3072F0E7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657" w:type="dxa"/>
            <w:tcBorders>
              <w:right w:val="single" w:sz="12" w:space="0" w:color="auto"/>
            </w:tcBorders>
          </w:tcPr>
          <w:p w14:paraId="4490AB94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  <w:tc>
          <w:tcPr>
            <w:tcW w:w="157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D13288D" w14:textId="77777777" w:rsidR="005439D9" w:rsidRDefault="005439D9" w:rsidP="00384D60">
            <w:pPr>
              <w:ind w:right="425"/>
              <w:rPr>
                <w:sz w:val="22"/>
              </w:rPr>
            </w:pPr>
          </w:p>
        </w:tc>
      </w:tr>
      <w:tr w:rsidR="0036156F" w14:paraId="7317FF7A" w14:textId="77777777" w:rsidTr="00384D60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5ED4CDF9" w14:textId="77777777" w:rsidR="0036156F" w:rsidRPr="00BF11F0" w:rsidRDefault="0036156F" w:rsidP="00384D60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24EEAAB7" w14:textId="77777777" w:rsidR="0036156F" w:rsidRDefault="0036156F" w:rsidP="00384D60">
            <w:pPr>
              <w:ind w:right="425"/>
              <w:rPr>
                <w:sz w:val="22"/>
              </w:rPr>
            </w:pPr>
          </w:p>
        </w:tc>
      </w:tr>
    </w:tbl>
    <w:p w14:paraId="7AB0D2B8" w14:textId="77777777" w:rsidR="0036156F" w:rsidRPr="00FB1B4F" w:rsidRDefault="0036156F" w:rsidP="0036156F">
      <w:pPr>
        <w:widowControl w:val="0"/>
        <w:ind w:right="1"/>
        <w:jc w:val="both"/>
        <w:rPr>
          <w:b/>
          <w:sz w:val="20"/>
        </w:rPr>
      </w:pPr>
    </w:p>
    <w:p w14:paraId="6C90D028" w14:textId="77777777" w:rsidR="0036156F" w:rsidRPr="00FB1B4F" w:rsidRDefault="0036156F" w:rsidP="0036156F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0A8E7D5B" w14:textId="77777777" w:rsidR="0036156F" w:rsidRPr="00FB1B4F" w:rsidRDefault="0036156F" w:rsidP="0036156F">
      <w:pPr>
        <w:widowControl w:val="0"/>
        <w:ind w:right="1"/>
        <w:jc w:val="both"/>
        <w:rPr>
          <w:b/>
          <w:sz w:val="18"/>
        </w:rPr>
      </w:pPr>
    </w:p>
    <w:p w14:paraId="176BB20D" w14:textId="77777777" w:rsidR="0036156F" w:rsidRDefault="0036156F" w:rsidP="0036156F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199A53B9" w14:textId="77777777" w:rsidR="0036156F" w:rsidRDefault="0036156F" w:rsidP="0036156F">
      <w:pPr>
        <w:widowControl w:val="0"/>
        <w:ind w:right="1"/>
        <w:jc w:val="both"/>
        <w:rPr>
          <w:b/>
        </w:rPr>
      </w:pPr>
    </w:p>
    <w:p w14:paraId="508AA01F" w14:textId="5AD74036" w:rsidR="0036156F" w:rsidRDefault="0036156F" w:rsidP="0036156F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 w:rsidR="00E8355D"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………………………………………</w:t>
      </w:r>
      <w:r>
        <w:t>.</w:t>
      </w:r>
      <w:r w:rsidRPr="005320E7">
        <w:t>…</w:t>
      </w:r>
      <w:r>
        <w:t xml:space="preserve"> </w:t>
      </w:r>
      <w:r w:rsidRPr="005320E7">
        <w:rPr>
          <w:i/>
        </w:rPr>
        <w:t>(kryterium oceny ofert)</w:t>
      </w:r>
    </w:p>
    <w:p w14:paraId="712D9CC6" w14:textId="77777777" w:rsidR="0036156F" w:rsidRDefault="0036156F" w:rsidP="0036156F">
      <w:pPr>
        <w:widowControl w:val="0"/>
        <w:ind w:right="1"/>
        <w:jc w:val="both"/>
        <w:rPr>
          <w:b/>
        </w:rPr>
      </w:pPr>
    </w:p>
    <w:p w14:paraId="7DE45E1F" w14:textId="77777777" w:rsidR="0036156F" w:rsidRDefault="0036156F" w:rsidP="0036156F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 xml:space="preserve">… </w:t>
      </w:r>
    </w:p>
    <w:p w14:paraId="3CFBD7C1" w14:textId="77777777" w:rsidR="0036156F" w:rsidRDefault="0036156F" w:rsidP="0036156F">
      <w:pPr>
        <w:widowControl w:val="0"/>
        <w:ind w:right="1"/>
        <w:jc w:val="both"/>
        <w:rPr>
          <w:b/>
        </w:rPr>
      </w:pPr>
    </w:p>
    <w:p w14:paraId="2490D0C5" w14:textId="77777777" w:rsidR="0036156F" w:rsidRPr="00FE545C" w:rsidRDefault="0036156F" w:rsidP="0036156F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2A5DE3F" w14:textId="77777777" w:rsidR="0036156F" w:rsidRPr="00FE545C" w:rsidRDefault="0036156F" w:rsidP="0036156F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04BF812" w14:textId="77777777" w:rsidR="0036156F" w:rsidRDefault="0036156F" w:rsidP="0036156F">
      <w:pPr>
        <w:jc w:val="both"/>
        <w:rPr>
          <w:sz w:val="18"/>
          <w:szCs w:val="18"/>
        </w:rPr>
      </w:pPr>
    </w:p>
    <w:p w14:paraId="4D789491" w14:textId="77777777" w:rsidR="0036156F" w:rsidRDefault="0036156F" w:rsidP="0036156F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5E86A33" w14:textId="77777777" w:rsidR="0036156F" w:rsidRPr="00730EFE" w:rsidRDefault="0036156F" w:rsidP="0036156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03EF31A" w14:textId="77777777" w:rsidR="0036156F" w:rsidRPr="001D671E" w:rsidRDefault="0036156F" w:rsidP="0036156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A011EB5" w14:textId="77777777" w:rsidR="0036156F" w:rsidRDefault="0036156F" w:rsidP="0036156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040608" w14:textId="77777777" w:rsidR="0036156F" w:rsidRDefault="0036156F" w:rsidP="0036156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68398C" w14:textId="77777777" w:rsidR="0036156F" w:rsidRDefault="0036156F" w:rsidP="0036156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748522" w14:textId="77777777" w:rsidR="0036156F" w:rsidRPr="001D671E" w:rsidRDefault="0036156F" w:rsidP="0036156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156F" w:rsidRPr="00FE545C" w14:paraId="411BEEDC" w14:textId="77777777" w:rsidTr="00384D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41196" w14:textId="77777777" w:rsidR="0036156F" w:rsidRPr="00FE545C" w:rsidRDefault="0036156F" w:rsidP="00384D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C39617" w14:textId="77777777" w:rsidR="0036156F" w:rsidRPr="00FE545C" w:rsidRDefault="0036156F" w:rsidP="00384D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761BEBC" w14:textId="77777777" w:rsidR="0036156F" w:rsidRPr="00FE545C" w:rsidRDefault="0036156F" w:rsidP="00384D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EE59F" w14:textId="77777777" w:rsidR="0036156F" w:rsidRPr="00FE545C" w:rsidRDefault="0036156F" w:rsidP="00384D6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6156F" w:rsidRPr="00FE545C" w14:paraId="2D3B8F7F" w14:textId="77777777" w:rsidTr="00384D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74F8D" w14:textId="77777777" w:rsidR="0036156F" w:rsidRPr="00FE545C" w:rsidRDefault="0036156F" w:rsidP="00384D6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3C811" w14:textId="77777777" w:rsidR="0036156F" w:rsidRPr="00FE545C" w:rsidRDefault="0036156F" w:rsidP="00384D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EE09B" w14:textId="77777777" w:rsidR="0036156F" w:rsidRPr="00FE545C" w:rsidRDefault="0036156F" w:rsidP="00384D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6156F" w:rsidRPr="00FE545C" w14:paraId="14AC7D68" w14:textId="77777777" w:rsidTr="00384D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CD845" w14:textId="77777777" w:rsidR="0036156F" w:rsidRPr="00FE545C" w:rsidRDefault="0036156F" w:rsidP="00384D6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1C6CD" w14:textId="77777777" w:rsidR="0036156F" w:rsidRPr="00FE545C" w:rsidRDefault="0036156F" w:rsidP="00384D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48A5A" w14:textId="77777777" w:rsidR="0036156F" w:rsidRPr="00FE545C" w:rsidRDefault="0036156F" w:rsidP="00384D6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853C909" w14:textId="77777777" w:rsidR="0036156F" w:rsidRDefault="0036156F" w:rsidP="0036156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1543856" w14:textId="77777777" w:rsidR="0036156F" w:rsidRPr="00D638CC" w:rsidRDefault="0036156F" w:rsidP="0036156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701FB75" w14:textId="77777777" w:rsidR="0036156F" w:rsidRPr="002F276A" w:rsidRDefault="0036156F" w:rsidP="0036156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2188488" w14:textId="77777777" w:rsidR="0036156F" w:rsidRPr="002F276A" w:rsidRDefault="0036156F" w:rsidP="0036156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1A13042" w14:textId="77777777" w:rsidR="0036156F" w:rsidRPr="002F276A" w:rsidRDefault="0036156F" w:rsidP="0036156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FC523D9" w14:textId="77777777" w:rsidR="0036156F" w:rsidRPr="002F276A" w:rsidRDefault="0036156F" w:rsidP="0036156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8FD2DCD" w14:textId="77777777" w:rsidR="0036156F" w:rsidRPr="002F276A" w:rsidRDefault="0036156F" w:rsidP="0036156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3D2CF84" w14:textId="77777777" w:rsidR="0036156F" w:rsidRDefault="0036156F" w:rsidP="0036156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96FBDB8" w14:textId="77777777" w:rsidR="0036156F" w:rsidRDefault="0036156F" w:rsidP="0036156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CDE93F" w14:textId="77777777" w:rsidR="0036156F" w:rsidRDefault="0036156F" w:rsidP="0036156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C7A18EF" w14:textId="77777777" w:rsidR="0036156F" w:rsidRDefault="0036156F" w:rsidP="0036156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31B7D31" w14:textId="77777777" w:rsidR="0036156F" w:rsidRDefault="0036156F" w:rsidP="0036156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9E77B8" w14:textId="77777777" w:rsidR="0036156F" w:rsidRDefault="0036156F" w:rsidP="0036156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A63D385" w14:textId="77777777" w:rsidR="0036156F" w:rsidRDefault="0036156F" w:rsidP="0036156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2B64A97" w14:textId="77777777" w:rsidR="0036156F" w:rsidRPr="000B45FE" w:rsidRDefault="0036156F" w:rsidP="0036156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6586251" w14:textId="77777777" w:rsidR="0036156F" w:rsidRDefault="0036156F" w:rsidP="0036156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7C080A3" w14:textId="77777777" w:rsidR="0036156F" w:rsidRDefault="0036156F" w:rsidP="0036156F">
      <w:pPr>
        <w:jc w:val="both"/>
        <w:rPr>
          <w:sz w:val="22"/>
          <w:szCs w:val="22"/>
        </w:rPr>
      </w:pPr>
    </w:p>
    <w:p w14:paraId="04639A4A" w14:textId="77777777" w:rsidR="0036156F" w:rsidRPr="00423B06" w:rsidRDefault="0036156F" w:rsidP="0036156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C22B2B1" w14:textId="77777777" w:rsidR="0036156F" w:rsidRDefault="0036156F" w:rsidP="0036156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36156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D9950" w14:textId="77777777" w:rsidR="00C26E16" w:rsidRDefault="00C26E16">
      <w:r>
        <w:separator/>
      </w:r>
    </w:p>
  </w:endnote>
  <w:endnote w:type="continuationSeparator" w:id="0">
    <w:p w14:paraId="4B4F6348" w14:textId="77777777" w:rsidR="00C26E16" w:rsidRDefault="00C26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4606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69E84" w14:textId="77777777" w:rsidR="00C26E16" w:rsidRDefault="00C26E16">
      <w:r>
        <w:separator/>
      </w:r>
    </w:p>
  </w:footnote>
  <w:footnote w:type="continuationSeparator" w:id="0">
    <w:p w14:paraId="0C5C5DA1" w14:textId="77777777" w:rsidR="00C26E16" w:rsidRDefault="00C26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D9DA4" w14:textId="57504342" w:rsidR="00554A47" w:rsidRDefault="00554A47" w:rsidP="00554A47">
    <w:pPr>
      <w:pStyle w:val="Nagwek"/>
      <w:jc w:val="right"/>
    </w:pPr>
    <w:r w:rsidRPr="003072EB">
      <w:rPr>
        <w:noProof/>
      </w:rPr>
      <w:pict w14:anchorId="15ED9A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39pt;visibility:visible;mso-wrap-style:square">
          <v:imagedata r:id="rId1" o:title=""/>
        </v:shape>
      </w:pict>
    </w:r>
  </w:p>
  <w:p w14:paraId="381B5DE3" w14:textId="77777777" w:rsidR="00554A47" w:rsidRDefault="00554A47">
    <w:pPr>
      <w:pStyle w:val="Nagwek"/>
      <w:rPr>
        <w:sz w:val="22"/>
      </w:rPr>
    </w:pPr>
  </w:p>
  <w:p w14:paraId="6A68ACD4" w14:textId="0A27E8D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E16"/>
    <w:rsid w:val="00012286"/>
    <w:rsid w:val="00071CCC"/>
    <w:rsid w:val="000B731D"/>
    <w:rsid w:val="000D6134"/>
    <w:rsid w:val="000E09C7"/>
    <w:rsid w:val="000F6589"/>
    <w:rsid w:val="00106636"/>
    <w:rsid w:val="00116EC6"/>
    <w:rsid w:val="0015768F"/>
    <w:rsid w:val="001801DD"/>
    <w:rsid w:val="001D4612"/>
    <w:rsid w:val="00207E98"/>
    <w:rsid w:val="002723B0"/>
    <w:rsid w:val="0028417A"/>
    <w:rsid w:val="00315A4A"/>
    <w:rsid w:val="0036156F"/>
    <w:rsid w:val="004B7300"/>
    <w:rsid w:val="004C6753"/>
    <w:rsid w:val="005439D9"/>
    <w:rsid w:val="00554A4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6E16"/>
    <w:rsid w:val="00C969A6"/>
    <w:rsid w:val="00CA7D36"/>
    <w:rsid w:val="00D24208"/>
    <w:rsid w:val="00D60C38"/>
    <w:rsid w:val="00D66893"/>
    <w:rsid w:val="00D90ACB"/>
    <w:rsid w:val="00DC1500"/>
    <w:rsid w:val="00E44371"/>
    <w:rsid w:val="00E8355D"/>
    <w:rsid w:val="00E949B0"/>
    <w:rsid w:val="00F00591"/>
    <w:rsid w:val="00F160B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4E58A24"/>
  <w15:chartTrackingRefBased/>
  <w15:docId w15:val="{6EB3EBAE-31DA-452E-AF6C-657FF4320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156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554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620</Words>
  <Characters>4740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2022-03-21T13:03:00Z</cp:lastPrinted>
  <dcterms:created xsi:type="dcterms:W3CDTF">2022-03-21T13:04:00Z</dcterms:created>
  <dcterms:modified xsi:type="dcterms:W3CDTF">2022-03-21T13:04:00Z</dcterms:modified>
</cp:coreProperties>
</file>