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C6500" w14:textId="3809D700" w:rsidR="00540E0C" w:rsidRPr="001905D5" w:rsidRDefault="00540E0C" w:rsidP="00540E0C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168</w:t>
      </w:r>
      <w:r w:rsidRPr="001905D5">
        <w:rPr>
          <w:rFonts w:ascii="Verdana" w:hAnsi="Verdana"/>
          <w:b/>
          <w:sz w:val="16"/>
          <w:szCs w:val="16"/>
        </w:rPr>
        <w:t>/2</w:t>
      </w:r>
      <w:r>
        <w:rPr>
          <w:rFonts w:ascii="Verdana" w:hAnsi="Verdana"/>
          <w:b/>
          <w:sz w:val="16"/>
          <w:szCs w:val="16"/>
        </w:rPr>
        <w:t>2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789B8E22" w14:textId="77777777" w:rsidR="00540E0C" w:rsidRPr="001905D5" w:rsidRDefault="00540E0C" w:rsidP="00540E0C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02A8A617" w14:textId="77777777" w:rsidR="00540E0C" w:rsidRPr="001905D5" w:rsidRDefault="00540E0C" w:rsidP="00540E0C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1AF87E06" w14:textId="77777777" w:rsidR="00540E0C" w:rsidRPr="001905D5" w:rsidRDefault="00540E0C" w:rsidP="00540E0C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4A077277" w14:textId="77777777" w:rsidR="00540E0C" w:rsidRPr="001905D5" w:rsidRDefault="00540E0C" w:rsidP="00540E0C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1ABF183F" w14:textId="77777777" w:rsidR="00540E0C" w:rsidRPr="001905D5" w:rsidRDefault="00540E0C" w:rsidP="00540E0C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3011FAA3" w14:textId="77777777" w:rsidR="00540E0C" w:rsidRPr="001905D5" w:rsidRDefault="00540E0C" w:rsidP="00540E0C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3CC8F936" w14:textId="77777777" w:rsidR="00540E0C" w:rsidRPr="001905D5" w:rsidRDefault="00540E0C" w:rsidP="00540E0C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050D56BA" w14:textId="77777777" w:rsidR="00540E0C" w:rsidRPr="001905D5" w:rsidRDefault="00540E0C" w:rsidP="00540E0C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6BC4C355" w14:textId="77777777" w:rsidR="00540E0C" w:rsidRPr="001905D5" w:rsidRDefault="00540E0C" w:rsidP="00540E0C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768682B2" w14:textId="77777777" w:rsidR="00540E0C" w:rsidRPr="001905D5" w:rsidRDefault="00540E0C" w:rsidP="00540E0C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2150D962" w14:textId="77777777" w:rsidR="00540E0C" w:rsidRPr="001905D5" w:rsidRDefault="00540E0C" w:rsidP="00540E0C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35B03BAD" w14:textId="77777777" w:rsidR="00540E0C" w:rsidRDefault="00540E0C" w:rsidP="00540E0C">
      <w:pPr>
        <w:spacing w:line="254" w:lineRule="auto"/>
        <w:rPr>
          <w:rFonts w:ascii="Arial" w:hAnsi="Arial" w:cs="Arial"/>
        </w:rPr>
      </w:pPr>
    </w:p>
    <w:p w14:paraId="44EE22BB" w14:textId="77777777" w:rsidR="00540E0C" w:rsidRPr="003A114E" w:rsidRDefault="00540E0C" w:rsidP="00540E0C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7EB73353" w14:textId="77777777" w:rsidR="00540E0C" w:rsidRPr="003A114E" w:rsidRDefault="00540E0C" w:rsidP="00540E0C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5538FDB9" w14:textId="77777777" w:rsidR="00540E0C" w:rsidRPr="003A114E" w:rsidRDefault="00540E0C" w:rsidP="00540E0C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14:paraId="066A84BE" w14:textId="77777777" w:rsidR="00540E0C" w:rsidRPr="003A114E" w:rsidRDefault="00540E0C" w:rsidP="00540E0C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F731B08" w14:textId="5C60692A" w:rsidR="00540E0C" w:rsidRDefault="00540E0C" w:rsidP="00540E0C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431752" w:rsidRPr="00E8355D">
        <w:rPr>
          <w:b/>
        </w:rPr>
        <w:t xml:space="preserve">Dostawa narzędzi składających się z kompletu wierteł do metalu, klucza hakowego, taśmy mierniczej, wózka narzędziowego oraz mobilnego warsztatu dla </w:t>
      </w:r>
      <w:proofErr w:type="spellStart"/>
      <w:r w:rsidR="00431752" w:rsidRPr="00E8355D">
        <w:rPr>
          <w:b/>
        </w:rPr>
        <w:t>WWNiG</w:t>
      </w:r>
      <w:proofErr w:type="spellEnd"/>
      <w:r w:rsidRPr="00B23FD2">
        <w:rPr>
          <w:b/>
        </w:rPr>
        <w:t xml:space="preserve">, </w:t>
      </w:r>
      <w:r w:rsidRPr="00B23FD2">
        <w:rPr>
          <w:bCs/>
        </w:rPr>
        <w:t>nr sprawy:</w:t>
      </w:r>
      <w:r w:rsidRPr="00B23FD2">
        <w:rPr>
          <w:b/>
        </w:rPr>
        <w:t xml:space="preserve"> KC-zp.272-</w:t>
      </w:r>
      <w:r w:rsidR="00431752">
        <w:rPr>
          <w:b/>
        </w:rPr>
        <w:t>168</w:t>
      </w:r>
      <w:r w:rsidRPr="00B23FD2">
        <w:rPr>
          <w:b/>
        </w:rPr>
        <w:t>/2</w:t>
      </w:r>
      <w:r>
        <w:rPr>
          <w:b/>
        </w:rPr>
        <w:t>2</w:t>
      </w:r>
      <w:r w:rsidRPr="00B23FD2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3DE0C99D" w14:textId="77777777" w:rsidR="00540E0C" w:rsidRPr="003A114E" w:rsidRDefault="00540E0C" w:rsidP="00540E0C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73A35F5A" w14:textId="77777777" w:rsidR="00540E0C" w:rsidRPr="003A114E" w:rsidRDefault="00540E0C" w:rsidP="00540E0C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5D8DFF4C" w14:textId="77777777" w:rsidR="00540E0C" w:rsidRDefault="00540E0C" w:rsidP="00540E0C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2B87ED56" w14:textId="77777777" w:rsidR="00540E0C" w:rsidRPr="003A114E" w:rsidRDefault="00540E0C" w:rsidP="00540E0C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18A8D735" w14:textId="77777777" w:rsidR="00540E0C" w:rsidRPr="001905D5" w:rsidRDefault="00540E0C" w:rsidP="00540E0C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 xml:space="preserve">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3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2054D35D" w14:textId="77777777" w:rsidR="00540E0C" w:rsidRPr="001905D5" w:rsidRDefault="00540E0C" w:rsidP="00540E0C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713D58B8" w14:textId="77777777" w:rsidR="00540E0C" w:rsidRPr="001905D5" w:rsidRDefault="00540E0C" w:rsidP="00540E0C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5981850D" w14:textId="77777777" w:rsidR="00540E0C" w:rsidRPr="001905D5" w:rsidRDefault="00540E0C" w:rsidP="00540E0C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14:paraId="58DA2773" w14:textId="77777777" w:rsidR="00540E0C" w:rsidRDefault="00540E0C" w:rsidP="00540E0C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4285DEA" w14:textId="77777777" w:rsidR="00540E0C" w:rsidRDefault="00540E0C" w:rsidP="00540E0C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BA7AC81" w14:textId="77777777" w:rsidR="00540E0C" w:rsidRPr="001905D5" w:rsidRDefault="00540E0C" w:rsidP="00540E0C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4A91AA2D" w14:textId="77777777" w:rsidR="00540E0C" w:rsidRPr="00423B06" w:rsidRDefault="00540E0C" w:rsidP="00540E0C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513A6DF8" w14:textId="77777777" w:rsidR="00540E0C" w:rsidRDefault="00540E0C" w:rsidP="00540E0C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499992F8" w14:textId="77777777" w:rsidR="00540E0C" w:rsidRDefault="00540E0C" w:rsidP="00540E0C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23A7FFB3" w14:textId="77777777" w:rsidR="00540E0C" w:rsidRDefault="00540E0C" w:rsidP="00540E0C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F093410" w14:textId="77777777" w:rsidR="00540E0C" w:rsidRDefault="00540E0C" w:rsidP="00540E0C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1F1F594D" w14:textId="77777777" w:rsidR="00540E0C" w:rsidRDefault="00540E0C" w:rsidP="00540E0C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10B1B2D2" w14:textId="77777777" w:rsidR="00540E0C" w:rsidRDefault="00540E0C" w:rsidP="00540E0C"/>
    <w:p w14:paraId="0C25DF95" w14:textId="77777777" w:rsidR="00540E0C" w:rsidRPr="00172561" w:rsidRDefault="00540E0C" w:rsidP="00540E0C"/>
    <w:p w14:paraId="23FF20EF" w14:textId="77777777" w:rsidR="00540E0C" w:rsidRPr="00D363BA" w:rsidRDefault="00540E0C" w:rsidP="00540E0C"/>
    <w:p w14:paraId="0D9F4772" w14:textId="77777777" w:rsidR="00540E0C" w:rsidRPr="00634AD0" w:rsidRDefault="00540E0C" w:rsidP="00540E0C"/>
    <w:p w14:paraId="328492FE" w14:textId="77777777" w:rsidR="00540E0C" w:rsidRPr="000A70CB" w:rsidRDefault="00540E0C" w:rsidP="00540E0C"/>
    <w:p w14:paraId="2307E50E" w14:textId="77777777" w:rsidR="00540E0C" w:rsidRPr="00F217F6" w:rsidRDefault="00540E0C" w:rsidP="00540E0C"/>
    <w:p w14:paraId="00EB0835" w14:textId="77777777" w:rsidR="00540E0C" w:rsidRPr="001D2720" w:rsidRDefault="00540E0C" w:rsidP="00540E0C"/>
    <w:p w14:paraId="53A67C9F" w14:textId="77777777" w:rsidR="00540E0C" w:rsidRPr="00E35D16" w:rsidRDefault="00540E0C" w:rsidP="00540E0C"/>
    <w:p w14:paraId="3507AF6A" w14:textId="77777777" w:rsidR="00540E0C" w:rsidRPr="00E55A1A" w:rsidRDefault="00540E0C" w:rsidP="00540E0C"/>
    <w:p w14:paraId="02E137AC" w14:textId="77777777" w:rsidR="00540E0C" w:rsidRPr="00492E28" w:rsidRDefault="00540E0C" w:rsidP="00540E0C"/>
    <w:p w14:paraId="152183E0" w14:textId="77777777" w:rsidR="00540E0C" w:rsidRPr="00F65418" w:rsidRDefault="00540E0C" w:rsidP="00540E0C"/>
    <w:p w14:paraId="262427D0" w14:textId="77777777" w:rsidR="005103B9" w:rsidRPr="00234F34" w:rsidRDefault="005103B9" w:rsidP="00234F34"/>
    <w:sectPr w:rsidR="005103B9" w:rsidRPr="00234F34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14563" w14:textId="77777777" w:rsidR="00526CD1" w:rsidRDefault="00526CD1" w:rsidP="0038231F">
      <w:pPr>
        <w:spacing w:after="0" w:line="240" w:lineRule="auto"/>
      </w:pPr>
      <w:r>
        <w:separator/>
      </w:r>
    </w:p>
  </w:endnote>
  <w:endnote w:type="continuationSeparator" w:id="0">
    <w:p w14:paraId="2E3FB5D4" w14:textId="77777777" w:rsidR="00526CD1" w:rsidRDefault="00526C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361A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F73AD5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39411" w14:textId="77777777" w:rsidR="00526CD1" w:rsidRDefault="00526CD1" w:rsidP="0038231F">
      <w:pPr>
        <w:spacing w:after="0" w:line="240" w:lineRule="auto"/>
      </w:pPr>
      <w:r>
        <w:separator/>
      </w:r>
    </w:p>
  </w:footnote>
  <w:footnote w:type="continuationSeparator" w:id="0">
    <w:p w14:paraId="4D8070F3" w14:textId="77777777" w:rsidR="00526CD1" w:rsidRDefault="00526CD1" w:rsidP="0038231F">
      <w:pPr>
        <w:spacing w:after="0" w:line="240" w:lineRule="auto"/>
      </w:pPr>
      <w:r>
        <w:continuationSeparator/>
      </w:r>
    </w:p>
  </w:footnote>
  <w:footnote w:id="1">
    <w:p w14:paraId="41CCD94E" w14:textId="77777777" w:rsidR="00540E0C" w:rsidRDefault="00540E0C" w:rsidP="00540E0C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6AB96744" w14:textId="77777777" w:rsidR="00540E0C" w:rsidRPr="0024624C" w:rsidRDefault="00540E0C" w:rsidP="00540E0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3">
    <w:p w14:paraId="65BB850D" w14:textId="77777777" w:rsidR="00540E0C" w:rsidRPr="008D4C56" w:rsidRDefault="00540E0C" w:rsidP="00540E0C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AAC4C" w14:textId="31645B41" w:rsidR="00991BE6" w:rsidRDefault="00991BE6" w:rsidP="00991BE6">
    <w:pPr>
      <w:pStyle w:val="Nagwek"/>
      <w:jc w:val="right"/>
    </w:pPr>
    <w:r>
      <w:rPr>
        <w:noProof/>
      </w:rPr>
      <w:pict w14:anchorId="713F8B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53.75pt;height:39pt;visibility:visible;mso-wrap-style:square">
          <v:imagedata r:id="rId1" o:title=""/>
        </v:shape>
      </w:pict>
    </w:r>
  </w:p>
  <w:p w14:paraId="1450A5F1" w14:textId="77777777" w:rsidR="006271EE" w:rsidRDefault="006271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6CD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34F34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1752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26CD1"/>
    <w:rsid w:val="00540E0C"/>
    <w:rsid w:val="005641F0"/>
    <w:rsid w:val="005C39CA"/>
    <w:rsid w:val="005E176A"/>
    <w:rsid w:val="006271EE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1BE6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550488"/>
  <w15:chartTrackingRefBased/>
  <w15:docId w15:val="{1C991B74-9EA0-47E4-8FFC-0B6B572A7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0E0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2022-03-21T13:08:00Z</cp:lastPrinted>
  <dcterms:created xsi:type="dcterms:W3CDTF">2022-03-21T13:08:00Z</dcterms:created>
  <dcterms:modified xsi:type="dcterms:W3CDTF">2022-03-21T13:08:00Z</dcterms:modified>
</cp:coreProperties>
</file>