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17D797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D63A01">
        <w:rPr>
          <w:rFonts w:ascii="Times New Roman" w:eastAsia="Times New Roman" w:hAnsi="Times New Roman"/>
          <w:b/>
          <w:lang w:eastAsia="pl-PL"/>
        </w:rPr>
        <w:t>136/22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C36626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BB608FD" w14:textId="66E9DCE7" w:rsidR="001078FB" w:rsidRPr="00D63A01" w:rsidRDefault="00C36626" w:rsidP="001078FB">
      <w:pPr>
        <w:pStyle w:val="Tekstpodstawowy"/>
        <w:jc w:val="both"/>
        <w:rPr>
          <w:rFonts w:ascii="Times New Roman" w:hAnsi="Times New Roman"/>
          <w:b/>
          <w:sz w:val="22"/>
          <w:szCs w:val="22"/>
        </w:rPr>
      </w:pPr>
      <w:r w:rsidRPr="00D63A01">
        <w:rPr>
          <w:rFonts w:ascii="Times New Roman" w:hAnsi="Times New Roman"/>
          <w:b/>
          <w:sz w:val="22"/>
          <w:szCs w:val="22"/>
        </w:rPr>
        <w:t>usługa szkolenia w zakresie „</w:t>
      </w:r>
      <w:r w:rsidR="00D63A01" w:rsidRPr="00D63A01">
        <w:rPr>
          <w:rFonts w:ascii="Times New Roman" w:hAnsi="Times New Roman"/>
          <w:b/>
          <w:sz w:val="22"/>
          <w:szCs w:val="22"/>
        </w:rPr>
        <w:t>usługa wykonania projektów graficznych, wydruku oraz dostawy materiałów informacyjno-promocyjnych</w:t>
      </w:r>
      <w:r w:rsidR="00D63A01" w:rsidRPr="00D63A01">
        <w:rPr>
          <w:rFonts w:ascii="Times New Roman" w:hAnsi="Times New Roman"/>
          <w:b/>
          <w:bCs/>
          <w:sz w:val="22"/>
          <w:szCs w:val="22"/>
        </w:rPr>
        <w:t xml:space="preserve"> na potrzeby</w:t>
      </w:r>
      <w:r w:rsidR="00D63A01" w:rsidRPr="00D63A01">
        <w:rPr>
          <w:rFonts w:ascii="Times New Roman" w:hAnsi="Times New Roman"/>
          <w:b/>
          <w:sz w:val="22"/>
          <w:szCs w:val="22"/>
        </w:rPr>
        <w:t xml:space="preserve"> IV Forum Energetyki Rozproszonej  – </w:t>
      </w:r>
      <w:r w:rsidR="00D63A01" w:rsidRPr="00D63A01">
        <w:rPr>
          <w:rFonts w:ascii="Times New Roman" w:eastAsia="Times New Roman" w:hAnsi="Times New Roman"/>
          <w:b/>
          <w:sz w:val="22"/>
          <w:szCs w:val="22"/>
        </w:rPr>
        <w:t>KC-zp.272-1</w:t>
      </w:r>
      <w:r w:rsidR="00D63A01">
        <w:rPr>
          <w:rFonts w:ascii="Times New Roman" w:eastAsia="Times New Roman" w:hAnsi="Times New Roman"/>
          <w:b/>
          <w:sz w:val="22"/>
          <w:szCs w:val="22"/>
        </w:rPr>
        <w:t>36</w:t>
      </w:r>
      <w:r w:rsidR="00D63A01" w:rsidRPr="00D63A01">
        <w:rPr>
          <w:rFonts w:ascii="Times New Roman" w:eastAsia="Times New Roman" w:hAnsi="Times New Roman"/>
          <w:b/>
          <w:sz w:val="22"/>
          <w:szCs w:val="22"/>
        </w:rPr>
        <w:t>/22”</w:t>
      </w:r>
    </w:p>
    <w:p w14:paraId="1F94EBA1" w14:textId="6A191054" w:rsidR="00DC652A" w:rsidRPr="00D63A01" w:rsidRDefault="00CB29AC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63A01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63A01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63A01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C88634F" w14:textId="0ABDCB51" w:rsidR="004374F2" w:rsidRPr="001078FB" w:rsidRDefault="004374F2" w:rsidP="001078FB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ab/>
      </w: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287CF" w14:textId="77777777" w:rsidR="00323BE5" w:rsidRDefault="00323BE5" w:rsidP="00025386">
      <w:pPr>
        <w:spacing w:after="0" w:line="240" w:lineRule="auto"/>
      </w:pPr>
      <w:r>
        <w:separator/>
      </w:r>
    </w:p>
  </w:endnote>
  <w:endnote w:type="continuationSeparator" w:id="0">
    <w:p w14:paraId="1C8C331F" w14:textId="77777777" w:rsidR="00323BE5" w:rsidRDefault="00323B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B81A8" w14:textId="77777777" w:rsidR="00323BE5" w:rsidRDefault="00323BE5" w:rsidP="00025386">
      <w:pPr>
        <w:spacing w:after="0" w:line="240" w:lineRule="auto"/>
      </w:pPr>
      <w:r>
        <w:separator/>
      </w:r>
    </w:p>
  </w:footnote>
  <w:footnote w:type="continuationSeparator" w:id="0">
    <w:p w14:paraId="391F1879" w14:textId="77777777" w:rsidR="00323BE5" w:rsidRDefault="00323B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07D92" w14:textId="77777777" w:rsidR="00EC09D0" w:rsidRPr="00EC09D0" w:rsidRDefault="00EC09D0" w:rsidP="00EC09D0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  <w:r w:rsidRPr="00EC09D0">
      <w:rPr>
        <w:rFonts w:ascii="Times New Roman" w:eastAsia="Times New Roman" w:hAnsi="Times New Roman"/>
        <w:noProof/>
        <w:sz w:val="20"/>
        <w:szCs w:val="20"/>
        <w:lang w:eastAsia="pl-PL"/>
      </w:rPr>
      <w:drawing>
        <wp:inline distT="0" distB="0" distL="0" distR="0" wp14:anchorId="0455DA2B" wp14:editId="6C9F4C14">
          <wp:extent cx="709200" cy="885600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00" cy="88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C09D0">
      <w:rPr>
        <w:rFonts w:ascii="Times New Roman" w:eastAsia="Times New Roman" w:hAnsi="Times New Roman"/>
        <w:noProof/>
        <w:sz w:val="16"/>
        <w:szCs w:val="16"/>
        <w:lang w:eastAsia="pl-PL"/>
      </w:rPr>
      <w:drawing>
        <wp:inline distT="0" distB="0" distL="0" distR="0" wp14:anchorId="36369EC4" wp14:editId="687596A6">
          <wp:extent cx="1292400" cy="453600"/>
          <wp:effectExtent l="0" t="0" r="3175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4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FE2BAB" w14:textId="77777777" w:rsidR="00EC09D0" w:rsidRPr="00EC09D0" w:rsidRDefault="00EC09D0" w:rsidP="00EC09D0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14:paraId="41DE32F6" w14:textId="77777777" w:rsidR="00EC09D0" w:rsidRPr="00EC09D0" w:rsidRDefault="00EC09D0" w:rsidP="00EC09D0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 w:rsidRPr="00EC09D0">
      <w:rPr>
        <w:rFonts w:ascii="Times New Roman" w:eastAsia="Times New Roman" w:hAnsi="Times New Roman"/>
        <w:sz w:val="20"/>
        <w:szCs w:val="20"/>
        <w:lang w:eastAsia="pl-PL"/>
      </w:rPr>
      <w:t>Załącznik do oferty</w:t>
    </w:r>
  </w:p>
  <w:p w14:paraId="055CBF9E" w14:textId="763944E5" w:rsidR="00CD15DD" w:rsidRDefault="00CD15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078FB"/>
    <w:rsid w:val="0016158F"/>
    <w:rsid w:val="001A06E9"/>
    <w:rsid w:val="001A5CEF"/>
    <w:rsid w:val="001C2314"/>
    <w:rsid w:val="002128E4"/>
    <w:rsid w:val="00213980"/>
    <w:rsid w:val="00237158"/>
    <w:rsid w:val="00290D69"/>
    <w:rsid w:val="002C6D0F"/>
    <w:rsid w:val="002F0A95"/>
    <w:rsid w:val="00323BE5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3326"/>
    <w:rsid w:val="00745A44"/>
    <w:rsid w:val="007504F9"/>
    <w:rsid w:val="007666D6"/>
    <w:rsid w:val="007A25B2"/>
    <w:rsid w:val="007D7B3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6A6F"/>
    <w:rsid w:val="00A87380"/>
    <w:rsid w:val="00AF7375"/>
    <w:rsid w:val="00B77707"/>
    <w:rsid w:val="00BE3BCE"/>
    <w:rsid w:val="00C36626"/>
    <w:rsid w:val="00CB29AC"/>
    <w:rsid w:val="00CD15DD"/>
    <w:rsid w:val="00D55FC4"/>
    <w:rsid w:val="00D63A01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C09D0"/>
    <w:rsid w:val="00EF3368"/>
    <w:rsid w:val="00F334B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TekstpodstawowyZnak">
    <w:name w:val="Tekst podstawowy Znak"/>
    <w:link w:val="Tekstpodstawowy"/>
    <w:qFormat/>
    <w:rsid w:val="001078FB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078FB"/>
    <w:pPr>
      <w:spacing w:after="120" w:line="240" w:lineRule="auto"/>
    </w:pPr>
    <w:rPr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uiPriority w:val="99"/>
    <w:semiHidden/>
    <w:rsid w:val="001078F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Patrycja Droździel-Włodarska</cp:lastModifiedBy>
  <cp:revision>12</cp:revision>
  <cp:lastPrinted>2022-03-08T09:59:00Z</cp:lastPrinted>
  <dcterms:created xsi:type="dcterms:W3CDTF">2021-09-02T06:46:00Z</dcterms:created>
  <dcterms:modified xsi:type="dcterms:W3CDTF">2022-03-17T08:48:00Z</dcterms:modified>
</cp:coreProperties>
</file>