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9AC77" w14:textId="13D350FF" w:rsidR="008D2AB8" w:rsidRPr="00500F0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b w:val="0"/>
          <w:sz w:val="22"/>
          <w:szCs w:val="22"/>
        </w:rPr>
        <w:tab/>
      </w:r>
      <w:r w:rsidRPr="00500F0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00F07">
        <w:rPr>
          <w:rFonts w:ascii="Times New Roman" w:hAnsi="Times New Roman"/>
          <w:sz w:val="22"/>
          <w:szCs w:val="22"/>
        </w:rPr>
        <w:t>1</w:t>
      </w:r>
    </w:p>
    <w:p w14:paraId="7C6A2539" w14:textId="77777777" w:rsidR="008D2AB8" w:rsidRPr="00500F0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F22ED4D" w14:textId="77777777" w:rsidR="008D2AB8" w:rsidRPr="00500F0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>FORMULARZ OFERTY</w:t>
      </w:r>
    </w:p>
    <w:p w14:paraId="49F66489" w14:textId="77777777" w:rsidR="008D2AB8" w:rsidRPr="00500F0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0815F14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00F07">
        <w:rPr>
          <w:sz w:val="22"/>
          <w:szCs w:val="22"/>
        </w:rPr>
        <w:t>NAZWA WYKONAWCY:……………………………………………………………………..</w:t>
      </w:r>
    </w:p>
    <w:p w14:paraId="7E29415A" w14:textId="77777777" w:rsidR="001C23C7" w:rsidRPr="00500F07" w:rsidRDefault="001C23C7" w:rsidP="001C23C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FBD2327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00F07">
        <w:rPr>
          <w:sz w:val="22"/>
          <w:szCs w:val="22"/>
        </w:rPr>
        <w:t>ADRES:…………………………………………………………………………………………</w:t>
      </w:r>
    </w:p>
    <w:p w14:paraId="65FA474A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00F07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D8DBD98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00F07">
        <w:rPr>
          <w:sz w:val="22"/>
          <w:szCs w:val="22"/>
          <w:lang w:val="de-DE"/>
        </w:rPr>
        <w:t>TEL.</w:t>
      </w:r>
      <w:r w:rsidRPr="00500F07">
        <w:rPr>
          <w:sz w:val="22"/>
          <w:szCs w:val="22"/>
        </w:rPr>
        <w:t>……………………………………………………………………………………………..</w:t>
      </w:r>
    </w:p>
    <w:p w14:paraId="51AF56A5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00F07">
        <w:rPr>
          <w:sz w:val="22"/>
          <w:szCs w:val="22"/>
          <w:lang w:val="de-DE"/>
        </w:rPr>
        <w:t xml:space="preserve">FAX </w:t>
      </w:r>
      <w:r w:rsidRPr="00500F07">
        <w:rPr>
          <w:sz w:val="22"/>
          <w:szCs w:val="22"/>
        </w:rPr>
        <w:t>…………………………………………………………………………………………….</w:t>
      </w:r>
    </w:p>
    <w:p w14:paraId="4E9BDD65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00F0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894348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00F07">
        <w:rPr>
          <w:sz w:val="22"/>
          <w:szCs w:val="22"/>
          <w:lang w:val="de-DE"/>
        </w:rPr>
        <w:t xml:space="preserve">NIP…………………………………. </w:t>
      </w:r>
      <w:r w:rsidRPr="00500F07">
        <w:rPr>
          <w:sz w:val="22"/>
          <w:szCs w:val="22"/>
        </w:rPr>
        <w:t>REGON:………………………………………………...</w:t>
      </w:r>
    </w:p>
    <w:p w14:paraId="48E707F5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00F07">
        <w:rPr>
          <w:sz w:val="22"/>
          <w:szCs w:val="22"/>
        </w:rPr>
        <w:t>BANK/ NR KONTA ……………………………………………………………………………</w:t>
      </w:r>
    </w:p>
    <w:p w14:paraId="622923EF" w14:textId="77777777" w:rsidR="001C23C7" w:rsidRPr="00500F07" w:rsidRDefault="001C23C7" w:rsidP="001C23C7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5F54712C" w14:textId="77777777" w:rsidR="001C23C7" w:rsidRPr="00500F07" w:rsidRDefault="001C23C7" w:rsidP="001C23C7">
      <w:pPr>
        <w:spacing w:line="360" w:lineRule="auto"/>
        <w:rPr>
          <w:sz w:val="22"/>
          <w:szCs w:val="22"/>
        </w:rPr>
      </w:pPr>
      <w:r w:rsidRPr="00500F07">
        <w:rPr>
          <w:sz w:val="22"/>
          <w:szCs w:val="22"/>
        </w:rPr>
        <w:t>Do: Nazwa i siedziba Zamawiającego:</w:t>
      </w:r>
    </w:p>
    <w:p w14:paraId="45868DA9" w14:textId="77777777" w:rsidR="001C23C7" w:rsidRPr="00500F07" w:rsidRDefault="001C23C7" w:rsidP="001C23C7">
      <w:pPr>
        <w:ind w:right="-110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>Akademia Górniczo - Hutnicza</w:t>
      </w:r>
    </w:p>
    <w:p w14:paraId="55F55CB7" w14:textId="77777777" w:rsidR="001C23C7" w:rsidRPr="00500F07" w:rsidRDefault="001C23C7" w:rsidP="001C23C7">
      <w:pPr>
        <w:ind w:right="-110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>im. Stanisława Staszica w Krakowie</w:t>
      </w:r>
    </w:p>
    <w:p w14:paraId="40F2CDE5" w14:textId="77777777" w:rsidR="001C23C7" w:rsidRPr="00500F07" w:rsidRDefault="001C23C7" w:rsidP="001C23C7">
      <w:pPr>
        <w:ind w:right="-110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Dział Zamówień Publicznych  </w:t>
      </w:r>
    </w:p>
    <w:p w14:paraId="3DD195DF" w14:textId="77777777" w:rsidR="001C23C7" w:rsidRPr="00500F07" w:rsidRDefault="001C23C7" w:rsidP="001C23C7">
      <w:pPr>
        <w:ind w:right="-110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Al. Mickiewicza 30 </w:t>
      </w:r>
    </w:p>
    <w:p w14:paraId="2C6F5106" w14:textId="77777777" w:rsidR="001C23C7" w:rsidRPr="00500F07" w:rsidRDefault="001C23C7" w:rsidP="001C23C7">
      <w:pPr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30-059 Kraków,  </w:t>
      </w:r>
    </w:p>
    <w:p w14:paraId="458411D2" w14:textId="77777777" w:rsidR="001C23C7" w:rsidRPr="00500F07" w:rsidRDefault="001C23C7" w:rsidP="001C23C7">
      <w:pPr>
        <w:ind w:firstLine="3969"/>
        <w:rPr>
          <w:b/>
          <w:sz w:val="22"/>
          <w:szCs w:val="22"/>
        </w:rPr>
      </w:pPr>
    </w:p>
    <w:p w14:paraId="76AC796E" w14:textId="3B2E9765" w:rsidR="001C23C7" w:rsidRPr="00500F07" w:rsidRDefault="001C23C7" w:rsidP="001C23C7">
      <w:pPr>
        <w:widowControl w:val="0"/>
        <w:ind w:right="1"/>
        <w:jc w:val="both"/>
        <w:rPr>
          <w:sz w:val="22"/>
          <w:szCs w:val="22"/>
        </w:rPr>
      </w:pPr>
      <w:r w:rsidRPr="00500F07">
        <w:rPr>
          <w:sz w:val="22"/>
          <w:szCs w:val="22"/>
        </w:rPr>
        <w:t xml:space="preserve">Przystępując do postępowania o udzielenie zamówienia publicznego, którego przedmiotem jest </w:t>
      </w:r>
      <w:r w:rsidRPr="00500F07">
        <w:rPr>
          <w:b/>
          <w:sz w:val="22"/>
          <w:szCs w:val="22"/>
        </w:rPr>
        <w:t xml:space="preserve">dostawa materiałów w zestawie 4 sztuk kontrolera przepływu gazu dla WIEiT – KC-zp.272-166/22, </w:t>
      </w:r>
      <w:r w:rsidRPr="00500F07">
        <w:rPr>
          <w:sz w:val="22"/>
          <w:szCs w:val="22"/>
        </w:rPr>
        <w:t>oferuję realizację przedmiotu zamówienia, zgodnie z zasadami określonymi w specyfikacji warunków zamówienia.</w:t>
      </w:r>
    </w:p>
    <w:p w14:paraId="51BB707D" w14:textId="77777777" w:rsidR="001C23C7" w:rsidRPr="00500F07" w:rsidRDefault="001C23C7" w:rsidP="001C23C7">
      <w:pPr>
        <w:tabs>
          <w:tab w:val="right" w:pos="9000"/>
        </w:tabs>
        <w:rPr>
          <w:sz w:val="22"/>
          <w:szCs w:val="22"/>
        </w:rPr>
      </w:pPr>
    </w:p>
    <w:p w14:paraId="1ED74B3F" w14:textId="164D2F74" w:rsidR="001C23C7" w:rsidRPr="00500F07" w:rsidRDefault="001C23C7" w:rsidP="001C23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Cena netto za całość zamówienia:   ......................................................................... </w:t>
      </w:r>
      <w:r w:rsidR="00EE79E0">
        <w:rPr>
          <w:b/>
          <w:sz w:val="22"/>
          <w:szCs w:val="22"/>
        </w:rPr>
        <w:t>EUR</w:t>
      </w:r>
    </w:p>
    <w:p w14:paraId="446E6F93" w14:textId="77777777" w:rsidR="001C23C7" w:rsidRPr="00500F07" w:rsidRDefault="001C23C7" w:rsidP="001C23C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BBB4360" w14:textId="1198B9D4" w:rsidR="001C23C7" w:rsidRPr="00500F07" w:rsidRDefault="001C23C7" w:rsidP="001C23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Cena brutto: za całość zamówienia ......................................................................... </w:t>
      </w:r>
      <w:r w:rsidR="00EE79E0">
        <w:rPr>
          <w:b/>
          <w:sz w:val="22"/>
          <w:szCs w:val="22"/>
        </w:rPr>
        <w:t>EUR</w:t>
      </w:r>
    </w:p>
    <w:p w14:paraId="3A14A612" w14:textId="77777777" w:rsidR="001C23C7" w:rsidRPr="00500F07" w:rsidRDefault="001C23C7" w:rsidP="001C23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33E578" w14:textId="77777777" w:rsidR="001C23C7" w:rsidRPr="00500F07" w:rsidRDefault="001C23C7" w:rsidP="001C23C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Słownie brutto: ..........................................................................................................................................</w:t>
      </w:r>
    </w:p>
    <w:p w14:paraId="72F6F9C4" w14:textId="77777777" w:rsidR="001C23C7" w:rsidRPr="00500F07" w:rsidRDefault="001C23C7" w:rsidP="001C23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7D8D7DB" w14:textId="43A43A73" w:rsidR="001C23C7" w:rsidRPr="00500F07" w:rsidRDefault="001C23C7" w:rsidP="001C23C7">
      <w:pPr>
        <w:pStyle w:val="Tekstpodstawowy"/>
        <w:rPr>
          <w:sz w:val="22"/>
          <w:szCs w:val="22"/>
        </w:rPr>
      </w:pPr>
      <w:r w:rsidRPr="00500F07">
        <w:rPr>
          <w:sz w:val="22"/>
          <w:szCs w:val="22"/>
        </w:rPr>
        <w:t xml:space="preserve">Powyższa cena zawiera podatek VAT w wysokości .......... % tj. ……………………. </w:t>
      </w:r>
      <w:r w:rsidR="00EE79E0">
        <w:rPr>
          <w:sz w:val="22"/>
          <w:szCs w:val="22"/>
        </w:rPr>
        <w:t>EUR</w:t>
      </w:r>
    </w:p>
    <w:p w14:paraId="3C2E646D" w14:textId="0572C481" w:rsidR="001C23C7" w:rsidRPr="00500F07" w:rsidRDefault="001C23C7" w:rsidP="001C23C7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5ACF7B58" w14:textId="5F8B2172" w:rsidR="001C23C7" w:rsidRPr="00500F07" w:rsidRDefault="001C23C7" w:rsidP="001C23C7">
      <w:pPr>
        <w:pStyle w:val="Tekstpodstawowy"/>
        <w:rPr>
          <w:sz w:val="22"/>
          <w:szCs w:val="22"/>
        </w:rPr>
      </w:pPr>
      <w:r w:rsidRPr="00500F07">
        <w:rPr>
          <w:sz w:val="22"/>
          <w:szCs w:val="22"/>
        </w:rPr>
        <w:t xml:space="preserve">Producent/typ/model zaoferowanych kontrolerów przepływu gazu: </w:t>
      </w:r>
      <w:r w:rsidRPr="00500F07">
        <w:rPr>
          <w:b w:val="0"/>
          <w:sz w:val="22"/>
          <w:szCs w:val="22"/>
        </w:rPr>
        <w:t>………………………………</w:t>
      </w:r>
    </w:p>
    <w:p w14:paraId="64BBBF53" w14:textId="77777777" w:rsidR="001C23C7" w:rsidRPr="00500F07" w:rsidRDefault="001C23C7" w:rsidP="001C23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00F07">
        <w:rPr>
          <w:b/>
          <w:sz w:val="22"/>
          <w:szCs w:val="22"/>
        </w:rPr>
        <w:t xml:space="preserve">Termin realizacji umowy: do ………….…. dni od daty podpisania umowy </w:t>
      </w:r>
      <w:r w:rsidRPr="00500F07">
        <w:rPr>
          <w:i/>
          <w:sz w:val="22"/>
          <w:szCs w:val="22"/>
          <w:highlight w:val="yellow"/>
        </w:rPr>
        <w:t>(kryterium oceny ofert)</w:t>
      </w:r>
    </w:p>
    <w:p w14:paraId="6C0876E3" w14:textId="77777777" w:rsidR="001C23C7" w:rsidRPr="00500F07" w:rsidRDefault="001C23C7" w:rsidP="001C23C7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</w:rPr>
      </w:pPr>
      <w:r w:rsidRPr="00500F07">
        <w:rPr>
          <w:b/>
          <w:bCs/>
          <w:iCs/>
          <w:sz w:val="22"/>
          <w:szCs w:val="22"/>
        </w:rPr>
        <w:t xml:space="preserve">Parametry techniczne: </w:t>
      </w:r>
      <w:r w:rsidRPr="00500F07">
        <w:rPr>
          <w:i/>
          <w:sz w:val="22"/>
          <w:szCs w:val="22"/>
          <w:highlight w:val="yellow"/>
        </w:rPr>
        <w:t>(kryterium oceny ofert)</w:t>
      </w:r>
    </w:p>
    <w:p w14:paraId="0A20A1AC" w14:textId="6D0210ED" w:rsidR="00E0373F" w:rsidRPr="00500F07" w:rsidRDefault="00E0373F" w:rsidP="00E0373F">
      <w:pPr>
        <w:numPr>
          <w:ilvl w:val="0"/>
          <w:numId w:val="5"/>
        </w:numPr>
        <w:spacing w:line="232" w:lineRule="auto"/>
        <w:ind w:right="20"/>
        <w:contextualSpacing/>
        <w:jc w:val="both"/>
        <w:rPr>
          <w:rFonts w:eastAsia="Arial"/>
          <w:b/>
          <w:bCs/>
          <w:sz w:val="22"/>
          <w:szCs w:val="22"/>
        </w:rPr>
      </w:pPr>
      <w:r w:rsidRPr="00500F07">
        <w:rPr>
          <w:rFonts w:eastAsia="Arial"/>
          <w:sz w:val="22"/>
          <w:szCs w:val="22"/>
        </w:rPr>
        <w:t xml:space="preserve">Dokładność nie mniejsza niż: ± 1% nastawy dla przedziału od 20 do 100% pełnego zakresu, ± 0.2% pełnego zakresu dla przedziału od 2 do 20% pełnego zakresu  </w:t>
      </w:r>
      <w:r w:rsidR="00C37496" w:rsidRPr="00C37496">
        <w:rPr>
          <w:rFonts w:eastAsia="Arial"/>
          <w:b/>
          <w:bCs/>
          <w:color w:val="FF0000"/>
          <w:sz w:val="22"/>
          <w:szCs w:val="22"/>
        </w:rPr>
        <w:t>*)</w:t>
      </w:r>
      <w:r w:rsidR="00500F07" w:rsidRPr="00C37496">
        <w:rPr>
          <w:rFonts w:eastAsia="Arial"/>
          <w:b/>
          <w:bCs/>
          <w:color w:val="FF0000"/>
          <w:sz w:val="22"/>
          <w:szCs w:val="22"/>
        </w:rPr>
        <w:t xml:space="preserve"> </w:t>
      </w:r>
    </w:p>
    <w:p w14:paraId="4471F67E" w14:textId="3B3AA5AB" w:rsidR="00E0373F" w:rsidRPr="00500F07" w:rsidRDefault="00E0373F" w:rsidP="00E0373F">
      <w:pPr>
        <w:numPr>
          <w:ilvl w:val="0"/>
          <w:numId w:val="5"/>
        </w:numPr>
        <w:spacing w:line="232" w:lineRule="auto"/>
        <w:ind w:right="20"/>
        <w:contextualSpacing/>
        <w:jc w:val="both"/>
        <w:rPr>
          <w:rFonts w:eastAsia="Arial"/>
          <w:b/>
          <w:bCs/>
          <w:sz w:val="22"/>
          <w:szCs w:val="22"/>
        </w:rPr>
      </w:pPr>
      <w:r w:rsidRPr="00500F07">
        <w:rPr>
          <w:rFonts w:eastAsia="Arial"/>
          <w:sz w:val="22"/>
          <w:szCs w:val="22"/>
        </w:rPr>
        <w:t xml:space="preserve">Dokładność nie mniejsza niż: ± </w:t>
      </w:r>
      <w:r w:rsidR="00850986" w:rsidRPr="00500F07">
        <w:rPr>
          <w:rFonts w:eastAsia="Arial"/>
          <w:sz w:val="22"/>
          <w:szCs w:val="22"/>
        </w:rPr>
        <w:t>0,5</w:t>
      </w:r>
      <w:r w:rsidRPr="00500F07">
        <w:rPr>
          <w:rFonts w:eastAsia="Arial"/>
          <w:sz w:val="22"/>
          <w:szCs w:val="22"/>
        </w:rPr>
        <w:t>% nastawy dla przedziału od 20 do 100% pełnego zakresu, ± 0.</w:t>
      </w:r>
      <w:r w:rsidR="00850986" w:rsidRPr="00500F07">
        <w:rPr>
          <w:rFonts w:eastAsia="Arial"/>
          <w:sz w:val="22"/>
          <w:szCs w:val="22"/>
        </w:rPr>
        <w:t>1</w:t>
      </w:r>
      <w:r w:rsidRPr="00500F07">
        <w:rPr>
          <w:rFonts w:eastAsia="Arial"/>
          <w:sz w:val="22"/>
          <w:szCs w:val="22"/>
        </w:rPr>
        <w:t>% pełnego zakresu dla przedziału od 2 do 20% pełnego zakresu</w:t>
      </w:r>
      <w:r w:rsidR="00850986" w:rsidRPr="00500F07">
        <w:rPr>
          <w:rFonts w:eastAsia="Arial"/>
          <w:sz w:val="22"/>
          <w:szCs w:val="22"/>
        </w:rPr>
        <w:t xml:space="preserve"> </w:t>
      </w:r>
      <w:r w:rsidR="00C37496" w:rsidRPr="00C37496">
        <w:rPr>
          <w:rFonts w:eastAsia="Arial"/>
          <w:b/>
          <w:bCs/>
          <w:color w:val="FF0000"/>
          <w:sz w:val="22"/>
          <w:szCs w:val="22"/>
        </w:rPr>
        <w:t>*)</w:t>
      </w:r>
    </w:p>
    <w:p w14:paraId="4747DB35" w14:textId="19C171BB" w:rsidR="001C23C7" w:rsidRDefault="00E0373F" w:rsidP="00C37496">
      <w:pPr>
        <w:numPr>
          <w:ilvl w:val="0"/>
          <w:numId w:val="5"/>
        </w:numPr>
        <w:spacing w:line="232" w:lineRule="auto"/>
        <w:ind w:right="20"/>
        <w:contextualSpacing/>
        <w:jc w:val="both"/>
        <w:rPr>
          <w:rFonts w:eastAsia="Arial"/>
          <w:b/>
          <w:bCs/>
          <w:sz w:val="22"/>
          <w:szCs w:val="22"/>
        </w:rPr>
      </w:pPr>
      <w:r w:rsidRPr="00500F07">
        <w:rPr>
          <w:rFonts w:eastAsia="Arial"/>
          <w:sz w:val="22"/>
          <w:szCs w:val="22"/>
        </w:rPr>
        <w:lastRenderedPageBreak/>
        <w:t xml:space="preserve">Dokładność nie mniejsza niż: ± </w:t>
      </w:r>
      <w:r w:rsidR="00850986" w:rsidRPr="00500F07">
        <w:rPr>
          <w:rFonts w:eastAsia="Arial"/>
          <w:sz w:val="22"/>
          <w:szCs w:val="22"/>
        </w:rPr>
        <w:t>0,25</w:t>
      </w:r>
      <w:r w:rsidRPr="00500F07">
        <w:rPr>
          <w:rFonts w:eastAsia="Arial"/>
          <w:sz w:val="22"/>
          <w:szCs w:val="22"/>
        </w:rPr>
        <w:t>% nastawy dla przedziału od 20 do 100% pełnego zakresu, ± 0.</w:t>
      </w:r>
      <w:r w:rsidR="00850986" w:rsidRPr="00500F07">
        <w:rPr>
          <w:rFonts w:eastAsia="Arial"/>
          <w:sz w:val="22"/>
          <w:szCs w:val="22"/>
        </w:rPr>
        <w:t>1</w:t>
      </w:r>
      <w:r w:rsidRPr="00500F07">
        <w:rPr>
          <w:rFonts w:eastAsia="Arial"/>
          <w:sz w:val="22"/>
          <w:szCs w:val="22"/>
        </w:rPr>
        <w:t>% pełnego zakresu dla przedziału od 2 do 20% pełnego zakresu</w:t>
      </w:r>
      <w:r w:rsidR="00850986" w:rsidRPr="00500F07">
        <w:rPr>
          <w:rFonts w:eastAsia="Arial"/>
          <w:sz w:val="22"/>
          <w:szCs w:val="22"/>
        </w:rPr>
        <w:t xml:space="preserve">  </w:t>
      </w:r>
      <w:r w:rsidR="00C37496" w:rsidRPr="00C37496">
        <w:rPr>
          <w:rFonts w:eastAsia="Arial"/>
          <w:b/>
          <w:bCs/>
          <w:color w:val="FF0000"/>
          <w:sz w:val="22"/>
          <w:szCs w:val="22"/>
        </w:rPr>
        <w:t>*)</w:t>
      </w:r>
    </w:p>
    <w:p w14:paraId="2D34E4FB" w14:textId="77777777" w:rsidR="00C37496" w:rsidRPr="00C37496" w:rsidRDefault="00C37496" w:rsidP="00C37496">
      <w:pPr>
        <w:spacing w:line="232" w:lineRule="auto"/>
        <w:ind w:left="1287" w:right="20"/>
        <w:contextualSpacing/>
        <w:jc w:val="both"/>
        <w:rPr>
          <w:rFonts w:eastAsia="Arial"/>
          <w:b/>
          <w:bCs/>
          <w:sz w:val="22"/>
          <w:szCs w:val="22"/>
        </w:rPr>
      </w:pPr>
    </w:p>
    <w:p w14:paraId="7AAC120E" w14:textId="531427CE" w:rsidR="001C23C7" w:rsidRPr="00500F07" w:rsidRDefault="001C23C7" w:rsidP="001C23C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00F07">
        <w:rPr>
          <w:color w:val="FF0000"/>
          <w:sz w:val="22"/>
          <w:szCs w:val="22"/>
          <w:lang w:eastAsia="en-US"/>
        </w:rPr>
        <w:t>*) należy zaznaczyć właściwą opcję</w:t>
      </w:r>
    </w:p>
    <w:p w14:paraId="363D9E6B" w14:textId="77777777" w:rsidR="001C23C7" w:rsidRPr="00500F07" w:rsidRDefault="001C23C7" w:rsidP="001C23C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00F0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00F07">
        <w:rPr>
          <w:b/>
          <w:sz w:val="22"/>
          <w:szCs w:val="22"/>
        </w:rPr>
        <w:t xml:space="preserve"> TAK/NIE</w:t>
      </w:r>
    </w:p>
    <w:p w14:paraId="74F3481C" w14:textId="77777777" w:rsidR="001C23C7" w:rsidRPr="00500F07" w:rsidRDefault="001C23C7" w:rsidP="001C23C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00F07">
        <w:rPr>
          <w:b/>
          <w:sz w:val="22"/>
          <w:szCs w:val="22"/>
        </w:rPr>
        <w:t xml:space="preserve">Termin płatności: </w:t>
      </w:r>
      <w:r w:rsidRPr="00500F0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2240D3" w14:textId="77777777" w:rsidR="001C23C7" w:rsidRPr="00500F07" w:rsidRDefault="001C23C7" w:rsidP="001C23C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B611547" w14:textId="77777777" w:rsidR="001C23C7" w:rsidRPr="00500F07" w:rsidRDefault="001C23C7" w:rsidP="001C23C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679FE1D" w14:textId="77777777" w:rsidR="001C23C7" w:rsidRPr="00500F07" w:rsidRDefault="001C23C7" w:rsidP="001C23C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11676A7" w14:textId="77777777" w:rsidR="001C23C7" w:rsidRPr="00500F07" w:rsidRDefault="001C23C7" w:rsidP="001C23C7">
      <w:pPr>
        <w:tabs>
          <w:tab w:val="left" w:pos="5040"/>
        </w:tabs>
        <w:rPr>
          <w:b/>
          <w:sz w:val="22"/>
          <w:szCs w:val="22"/>
          <w:u w:val="single"/>
        </w:rPr>
      </w:pPr>
      <w:r w:rsidRPr="00500F07">
        <w:rPr>
          <w:sz w:val="22"/>
          <w:szCs w:val="22"/>
        </w:rPr>
        <w:br w:type="page"/>
      </w:r>
      <w:r w:rsidRPr="00500F07">
        <w:rPr>
          <w:b/>
          <w:sz w:val="22"/>
          <w:szCs w:val="22"/>
          <w:u w:val="single"/>
        </w:rPr>
        <w:lastRenderedPageBreak/>
        <w:t>Jednocześnie oświadczamy, że:</w:t>
      </w:r>
    </w:p>
    <w:p w14:paraId="45D2AF85" w14:textId="77777777" w:rsidR="001C23C7" w:rsidRPr="00500F07" w:rsidRDefault="001C23C7" w:rsidP="001C23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00F07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EA46CC4" w14:textId="77777777" w:rsidR="001C23C7" w:rsidRPr="00500F07" w:rsidRDefault="001C23C7" w:rsidP="001C23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00F0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00F07">
        <w:rPr>
          <w:color w:val="000000"/>
          <w:sz w:val="22"/>
          <w:szCs w:val="22"/>
        </w:rPr>
        <w:t xml:space="preserve"> i nie wnosimy do nich żadnych zastrzeżeń.</w:t>
      </w:r>
    </w:p>
    <w:p w14:paraId="7F9FE307" w14:textId="77777777" w:rsidR="001C23C7" w:rsidRPr="00500F07" w:rsidRDefault="001C23C7" w:rsidP="001C23C7">
      <w:pPr>
        <w:numPr>
          <w:ilvl w:val="0"/>
          <w:numId w:val="1"/>
        </w:numPr>
        <w:jc w:val="both"/>
        <w:rPr>
          <w:sz w:val="22"/>
          <w:szCs w:val="22"/>
        </w:rPr>
      </w:pPr>
      <w:r w:rsidRPr="00500F0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3D58612" w14:textId="77777777" w:rsidR="001C23C7" w:rsidRPr="00500F07" w:rsidRDefault="001C23C7" w:rsidP="001C23C7">
      <w:pPr>
        <w:ind w:left="360"/>
        <w:jc w:val="both"/>
        <w:rPr>
          <w:i/>
          <w:sz w:val="22"/>
          <w:szCs w:val="22"/>
        </w:rPr>
      </w:pPr>
      <w:r w:rsidRPr="00500F07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852434" w14:textId="77777777" w:rsidR="001C23C7" w:rsidRPr="00500F07" w:rsidRDefault="001C23C7" w:rsidP="001C23C7">
      <w:pPr>
        <w:ind w:left="360"/>
        <w:jc w:val="both"/>
        <w:rPr>
          <w:i/>
          <w:sz w:val="22"/>
          <w:szCs w:val="22"/>
        </w:rPr>
      </w:pPr>
      <w:r w:rsidRPr="00500F0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CA9332" w14:textId="77777777" w:rsidR="001C23C7" w:rsidRPr="00500F07" w:rsidRDefault="001C23C7" w:rsidP="001C23C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23C7" w:rsidRPr="00500F07" w14:paraId="01AE3DE0" w14:textId="77777777" w:rsidTr="00DA67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D9065" w14:textId="77777777" w:rsidR="001C23C7" w:rsidRPr="00500F07" w:rsidRDefault="001C23C7" w:rsidP="00DA67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0F0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96B79" w14:textId="77777777" w:rsidR="001C23C7" w:rsidRPr="00500F07" w:rsidRDefault="001C23C7" w:rsidP="00DA67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0F07">
              <w:rPr>
                <w:sz w:val="22"/>
                <w:szCs w:val="22"/>
              </w:rPr>
              <w:t xml:space="preserve">Opis części zamówienia, którą wykonawca </w:t>
            </w:r>
          </w:p>
          <w:p w14:paraId="033CF9AC" w14:textId="77777777" w:rsidR="001C23C7" w:rsidRPr="00500F07" w:rsidRDefault="001C23C7" w:rsidP="00DA67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0F0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2E093" w14:textId="77777777" w:rsidR="001C23C7" w:rsidRPr="00500F07" w:rsidRDefault="001C23C7" w:rsidP="00DA67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00F07">
              <w:rPr>
                <w:sz w:val="22"/>
                <w:szCs w:val="22"/>
              </w:rPr>
              <w:t>Nazwa podwykonawcy</w:t>
            </w:r>
            <w:r w:rsidRPr="00500F07">
              <w:rPr>
                <w:sz w:val="22"/>
                <w:szCs w:val="22"/>
              </w:rPr>
              <w:br/>
              <w:t>(o ile jest znana)</w:t>
            </w:r>
          </w:p>
        </w:tc>
      </w:tr>
      <w:tr w:rsidR="001C23C7" w:rsidRPr="00500F07" w14:paraId="00484F43" w14:textId="77777777" w:rsidTr="00DA67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87605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467C6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DEC1F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C23C7" w:rsidRPr="00500F07" w14:paraId="447E3A5B" w14:textId="77777777" w:rsidTr="00DA67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56353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06AE0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1080A" w14:textId="77777777" w:rsidR="001C23C7" w:rsidRPr="00500F07" w:rsidRDefault="001C23C7" w:rsidP="00DA67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917CEA" w14:textId="77777777" w:rsidR="001C23C7" w:rsidRPr="00500F07" w:rsidRDefault="001C23C7" w:rsidP="001C23C7">
      <w:pPr>
        <w:numPr>
          <w:ilvl w:val="0"/>
          <w:numId w:val="1"/>
        </w:numPr>
        <w:jc w:val="both"/>
        <w:rPr>
          <w:sz w:val="22"/>
          <w:szCs w:val="22"/>
        </w:rPr>
      </w:pPr>
      <w:r w:rsidRPr="00500F07">
        <w:rPr>
          <w:sz w:val="22"/>
          <w:szCs w:val="22"/>
        </w:rPr>
        <w:t>Upoważnionymi do reprezentowania naszej firmy są następujące osoby:</w:t>
      </w:r>
    </w:p>
    <w:p w14:paraId="1D71FE44" w14:textId="77777777" w:rsidR="001C23C7" w:rsidRPr="00500F07" w:rsidRDefault="001C23C7" w:rsidP="001C23C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00F0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  <w:r w:rsidRPr="00500F07">
        <w:rPr>
          <w:rFonts w:ascii="Times New Roman" w:hAnsi="Times New Roman" w:cs="Times New Roman"/>
          <w:sz w:val="22"/>
          <w:szCs w:val="22"/>
        </w:rPr>
        <w:tab/>
      </w:r>
    </w:p>
    <w:p w14:paraId="393447B4" w14:textId="77777777" w:rsidR="001C23C7" w:rsidRPr="00500F07" w:rsidRDefault="001C23C7" w:rsidP="001C2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00F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00F07">
        <w:rPr>
          <w:sz w:val="22"/>
          <w:szCs w:val="22"/>
        </w:rPr>
        <w:tab/>
      </w:r>
      <w:r w:rsidRPr="00500F07">
        <w:rPr>
          <w:sz w:val="22"/>
          <w:szCs w:val="22"/>
        </w:rPr>
        <w:tab/>
        <w:t xml:space="preserve"> </w:t>
      </w:r>
    </w:p>
    <w:p w14:paraId="25AF856E" w14:textId="77777777" w:rsidR="001C23C7" w:rsidRPr="00500F07" w:rsidRDefault="001C23C7" w:rsidP="001C2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99E99E9" w14:textId="77777777" w:rsidR="001C23C7" w:rsidRPr="00500F07" w:rsidRDefault="001C23C7" w:rsidP="001C23C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00F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00F07">
        <w:rPr>
          <w:sz w:val="22"/>
          <w:szCs w:val="22"/>
        </w:rPr>
        <w:tab/>
      </w:r>
      <w:r w:rsidRPr="00500F07">
        <w:rPr>
          <w:sz w:val="22"/>
          <w:szCs w:val="22"/>
        </w:rPr>
        <w:tab/>
        <w:t xml:space="preserve"> </w:t>
      </w:r>
    </w:p>
    <w:p w14:paraId="34836E64" w14:textId="77777777" w:rsidR="001C23C7" w:rsidRPr="00500F07" w:rsidRDefault="001C23C7" w:rsidP="001C23C7">
      <w:pPr>
        <w:numPr>
          <w:ilvl w:val="0"/>
          <w:numId w:val="1"/>
        </w:numPr>
        <w:jc w:val="both"/>
        <w:rPr>
          <w:sz w:val="22"/>
          <w:szCs w:val="22"/>
        </w:rPr>
      </w:pPr>
      <w:r w:rsidRPr="00500F07">
        <w:rPr>
          <w:sz w:val="22"/>
          <w:szCs w:val="22"/>
        </w:rPr>
        <w:t>upoważnienie dla powyżej wskazanych osób wynika z następującego (ych) dokumentu(ów)</w:t>
      </w:r>
    </w:p>
    <w:p w14:paraId="312EB7A3" w14:textId="77777777" w:rsidR="001C23C7" w:rsidRPr="00500F07" w:rsidRDefault="001C23C7" w:rsidP="001C23C7">
      <w:pPr>
        <w:jc w:val="both"/>
        <w:rPr>
          <w:sz w:val="22"/>
          <w:szCs w:val="22"/>
        </w:rPr>
      </w:pPr>
      <w:r w:rsidRPr="00500F0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47C2BA" w14:textId="77777777" w:rsidR="001C23C7" w:rsidRPr="00500F07" w:rsidRDefault="001C23C7" w:rsidP="001C23C7">
      <w:pPr>
        <w:numPr>
          <w:ilvl w:val="0"/>
          <w:numId w:val="1"/>
        </w:numPr>
        <w:jc w:val="both"/>
        <w:rPr>
          <w:sz w:val="22"/>
          <w:szCs w:val="22"/>
        </w:rPr>
      </w:pPr>
      <w:r w:rsidRPr="00500F07">
        <w:rPr>
          <w:sz w:val="22"/>
          <w:szCs w:val="22"/>
        </w:rPr>
        <w:t>załącznikami do niniejszej oferty są:</w:t>
      </w:r>
    </w:p>
    <w:p w14:paraId="24064399" w14:textId="77777777" w:rsidR="001C23C7" w:rsidRPr="00500F07" w:rsidRDefault="001C23C7" w:rsidP="001C2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………………………………………………………………………………………….</w:t>
      </w:r>
    </w:p>
    <w:p w14:paraId="1F5BF8E2" w14:textId="77777777" w:rsidR="001C23C7" w:rsidRPr="00500F07" w:rsidRDefault="001C23C7" w:rsidP="001C2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……………………………………………..……………………………………………</w:t>
      </w:r>
    </w:p>
    <w:p w14:paraId="2667C7B3" w14:textId="77777777" w:rsidR="001C23C7" w:rsidRPr="00500F07" w:rsidRDefault="001C23C7" w:rsidP="001C2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64F072" w14:textId="77777777" w:rsidR="001C23C7" w:rsidRPr="00500F07" w:rsidRDefault="001C23C7" w:rsidP="001C2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………………………………………………………………………………………….</w:t>
      </w:r>
    </w:p>
    <w:p w14:paraId="3F0A5800" w14:textId="0A32D2ED" w:rsidR="001C23C7" w:rsidRPr="00500F07" w:rsidRDefault="001C23C7" w:rsidP="001C23C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00F07">
        <w:rPr>
          <w:sz w:val="22"/>
          <w:szCs w:val="22"/>
        </w:rPr>
        <w:t>……………………………………………..……………………………………………</w:t>
      </w:r>
    </w:p>
    <w:p w14:paraId="5AD29175" w14:textId="77777777" w:rsidR="001C23C7" w:rsidRPr="00500F07" w:rsidRDefault="001C23C7" w:rsidP="001C23C7">
      <w:pPr>
        <w:spacing w:line="360" w:lineRule="auto"/>
        <w:ind w:left="1440"/>
        <w:jc w:val="both"/>
        <w:rPr>
          <w:sz w:val="22"/>
          <w:szCs w:val="22"/>
        </w:rPr>
      </w:pPr>
    </w:p>
    <w:p w14:paraId="75811D13" w14:textId="77777777" w:rsidR="001C23C7" w:rsidRPr="00500F07" w:rsidRDefault="001C23C7" w:rsidP="001C23C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00F07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00F07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0F07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00F07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0F07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00F07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00F07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00F07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517472D" w14:textId="77777777" w:rsidR="00FE545C" w:rsidRPr="00500F07" w:rsidRDefault="00FE545C" w:rsidP="00FE545C">
      <w:pPr>
        <w:jc w:val="right"/>
        <w:rPr>
          <w:sz w:val="22"/>
          <w:szCs w:val="22"/>
        </w:rPr>
      </w:pPr>
    </w:p>
    <w:sectPr w:rsidR="00FE545C" w:rsidRPr="00500F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90CE" w14:textId="77777777" w:rsidR="007B0213" w:rsidRDefault="007B0213">
      <w:r>
        <w:separator/>
      </w:r>
    </w:p>
  </w:endnote>
  <w:endnote w:type="continuationSeparator" w:id="0">
    <w:p w14:paraId="71C58883" w14:textId="77777777" w:rsidR="007B0213" w:rsidRDefault="007B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CD446" w14:textId="77777777" w:rsidR="00AE062A" w:rsidRDefault="00AE0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2B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8C4CA" w14:textId="77777777" w:rsidR="00AE062A" w:rsidRDefault="00AE0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065CB" w14:textId="77777777" w:rsidR="007B0213" w:rsidRDefault="007B0213">
      <w:r>
        <w:separator/>
      </w:r>
    </w:p>
  </w:footnote>
  <w:footnote w:type="continuationSeparator" w:id="0">
    <w:p w14:paraId="3A591D3B" w14:textId="77777777" w:rsidR="007B0213" w:rsidRDefault="007B0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D3E18" w14:textId="77777777" w:rsidR="00AE062A" w:rsidRDefault="00AE0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D15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6180" w14:textId="77777777" w:rsidR="00AE062A" w:rsidRDefault="00AE0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A24115"/>
    <w:multiLevelType w:val="hybridMultilevel"/>
    <w:tmpl w:val="270AF9F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21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23C7"/>
    <w:rsid w:val="001D4612"/>
    <w:rsid w:val="00204EEC"/>
    <w:rsid w:val="00207E98"/>
    <w:rsid w:val="002723B0"/>
    <w:rsid w:val="00315A4A"/>
    <w:rsid w:val="0032368A"/>
    <w:rsid w:val="004B7300"/>
    <w:rsid w:val="004C6753"/>
    <w:rsid w:val="00500F0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0213"/>
    <w:rsid w:val="00833933"/>
    <w:rsid w:val="00850986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7452"/>
    <w:rsid w:val="00A83018"/>
    <w:rsid w:val="00A942D5"/>
    <w:rsid w:val="00AE062A"/>
    <w:rsid w:val="00B774DC"/>
    <w:rsid w:val="00C37496"/>
    <w:rsid w:val="00C969A6"/>
    <w:rsid w:val="00CA7D36"/>
    <w:rsid w:val="00D24208"/>
    <w:rsid w:val="00D60C38"/>
    <w:rsid w:val="00D66893"/>
    <w:rsid w:val="00D90ACB"/>
    <w:rsid w:val="00DC1500"/>
    <w:rsid w:val="00E0373F"/>
    <w:rsid w:val="00E44371"/>
    <w:rsid w:val="00E949B0"/>
    <w:rsid w:val="00EE79E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F7AC47"/>
  <w15:chartTrackingRefBased/>
  <w15:docId w15:val="{D618482C-919C-48C6-B0B8-22F21E45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588</Words>
  <Characters>4767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2022-03-18T13:26:00Z</dcterms:created>
  <dcterms:modified xsi:type="dcterms:W3CDTF">2022-03-21T06:59:00Z</dcterms:modified>
</cp:coreProperties>
</file>