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103E49F" w:rsidR="00E40A3C" w:rsidRDefault="00E40A3C" w:rsidP="006F7FB7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="006F7FB7" w:rsidRPr="006F7FB7">
        <w:rPr>
          <w:b/>
        </w:rPr>
        <w:t xml:space="preserve"> </w:t>
      </w:r>
      <w:r w:rsidR="00610156" w:rsidRPr="00610156">
        <w:rPr>
          <w:b/>
        </w:rPr>
        <w:t>usługa szkolenia dla kadry zarządzającej AGH w ramach projektu POWR. 03.05.00-00-Z309/18 -  KC-zp.272-120/22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711"/>
        <w:gridCol w:w="1843"/>
        <w:gridCol w:w="2409"/>
      </w:tblGrid>
      <w:tr w:rsidR="00BA2421" w14:paraId="48785F38" w14:textId="77777777" w:rsidTr="00BA242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711" w:type="dxa"/>
            <w:vAlign w:val="center"/>
          </w:tcPr>
          <w:p w14:paraId="31981277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43" w:type="dxa"/>
          </w:tcPr>
          <w:p w14:paraId="789877E5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409" w:type="dxa"/>
          </w:tcPr>
          <w:p w14:paraId="26553F6C" w14:textId="33653A88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A2421" w14:paraId="21D5C273" w14:textId="77777777" w:rsidTr="00BA242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711" w:type="dxa"/>
            <w:vAlign w:val="center"/>
          </w:tcPr>
          <w:p w14:paraId="3EDE772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4D95BC23" w14:textId="4694144C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330AE115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BA2421" w14:paraId="7B668A21" w14:textId="77777777" w:rsidTr="00BA2421">
        <w:trPr>
          <w:cantSplit/>
          <w:trHeight w:val="921"/>
        </w:trPr>
        <w:tc>
          <w:tcPr>
            <w:tcW w:w="633" w:type="dxa"/>
          </w:tcPr>
          <w:p w14:paraId="20918BA6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0AA718E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D19D0C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045F750B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98C3FD5" w14:textId="77777777" w:rsidTr="00BA2421">
        <w:trPr>
          <w:cantSplit/>
          <w:trHeight w:val="870"/>
        </w:trPr>
        <w:tc>
          <w:tcPr>
            <w:tcW w:w="633" w:type="dxa"/>
          </w:tcPr>
          <w:p w14:paraId="27CE183D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2884A691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1380EFB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426C5650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56E1D96" w14:textId="77777777" w:rsidTr="00BA2421">
        <w:trPr>
          <w:cantSplit/>
          <w:trHeight w:val="870"/>
        </w:trPr>
        <w:tc>
          <w:tcPr>
            <w:tcW w:w="633" w:type="dxa"/>
          </w:tcPr>
          <w:p w14:paraId="5C7026C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558CE428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07DCD6DC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3E2B7D2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625A2" w14:textId="77777777" w:rsidR="001C3694" w:rsidRDefault="001C3694">
      <w:r>
        <w:separator/>
      </w:r>
    </w:p>
  </w:endnote>
  <w:endnote w:type="continuationSeparator" w:id="0">
    <w:p w14:paraId="7C9D22F9" w14:textId="77777777" w:rsidR="001C3694" w:rsidRDefault="001C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F854B" w14:textId="77777777" w:rsidR="001C3694" w:rsidRDefault="001C3694">
      <w:r>
        <w:separator/>
      </w:r>
    </w:p>
  </w:footnote>
  <w:footnote w:type="continuationSeparator" w:id="0">
    <w:p w14:paraId="376A908B" w14:textId="77777777" w:rsidR="001C3694" w:rsidRDefault="001C3694">
      <w:r>
        <w:continuationSeparator/>
      </w:r>
    </w:p>
  </w:footnote>
  <w:footnote w:id="1">
    <w:p w14:paraId="2D6EB44F" w14:textId="3954446D" w:rsidR="00BA2421" w:rsidRDefault="00BA242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C3694"/>
    <w:rsid w:val="00210E8E"/>
    <w:rsid w:val="00276C10"/>
    <w:rsid w:val="00361EEE"/>
    <w:rsid w:val="005136B3"/>
    <w:rsid w:val="00561097"/>
    <w:rsid w:val="00610156"/>
    <w:rsid w:val="006C357F"/>
    <w:rsid w:val="006F7FB7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B025EC"/>
    <w:rsid w:val="00BA2421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2022-03-15T13:17:00Z</cp:lastPrinted>
  <dcterms:created xsi:type="dcterms:W3CDTF">2022-03-15T13:17:00Z</dcterms:created>
  <dcterms:modified xsi:type="dcterms:W3CDTF">2022-03-15T13:17:00Z</dcterms:modified>
</cp:coreProperties>
</file>