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40F71A1C" w:rsidR="00987E4B" w:rsidRPr="001D0F1F" w:rsidRDefault="00987E4B" w:rsidP="006C3F19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D597A" w:rsidRPr="002D597A">
        <w:rPr>
          <w:b/>
        </w:rPr>
        <w:t xml:space="preserve">usługa szkolenia dla kadry zarządzającej AGH w ramach projektu POWR. 03.05.00-00-Z309/18 -  KC-zp.272-120/22    </w:t>
      </w:r>
      <w:bookmarkStart w:id="0" w:name="_GoBack"/>
      <w:bookmarkEnd w:id="0"/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4D8E82E3" w:rsidR="009559C0" w:rsidRDefault="002F6C4A" w:rsidP="002F6C4A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 w:rsidR="009559C0">
              <w:t>:</w:t>
            </w: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446325FA" w14:textId="7337FF97" w:rsidR="002F6C4A" w:rsidRDefault="009559C0" w:rsidP="002F6C4A">
            <w:pPr>
              <w:tabs>
                <w:tab w:val="left" w:pos="0"/>
              </w:tabs>
              <w:jc w:val="both"/>
            </w:pPr>
            <w:r>
              <w:t xml:space="preserve">1/ </w:t>
            </w:r>
            <w:r w:rsidR="002F6C4A" w:rsidRPr="002F6C4A">
              <w:t>wykształcenie wyższe 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5984D35B" w14:textId="54CCF562" w:rsidR="00BB4F33" w:rsidRPr="00C50D77" w:rsidRDefault="002F6C4A" w:rsidP="00BB4F33">
            <w:pPr>
              <w:tabs>
                <w:tab w:val="left" w:pos="0"/>
              </w:tabs>
              <w:jc w:val="both"/>
            </w:pPr>
            <w:r>
              <w:t xml:space="preserve">2/ </w:t>
            </w:r>
            <w:r w:rsidR="009559C0" w:rsidRPr="009559C0">
              <w:rPr>
                <w:lang w:eastAsia="zh-CN"/>
              </w:rPr>
              <w:t xml:space="preserve">doświadczenie w prowadzeniu zajęć szkoleniowych tj. w okresie ostatnich 3 lat przed terminem składania ofert przeprowadziła co najmniej  2 (dwa) szkolenia w zakresie </w:t>
            </w:r>
            <w:r w:rsidR="00E35DB9">
              <w:rPr>
                <w:lang w:eastAsia="zh-CN"/>
              </w:rPr>
              <w:t>z</w:t>
            </w:r>
            <w:r w:rsidR="009559C0" w:rsidRPr="009559C0">
              <w:rPr>
                <w:lang w:eastAsia="zh-CN"/>
              </w:rPr>
              <w:t>arządzani</w:t>
            </w:r>
            <w:r w:rsidR="00E35DB9">
              <w:rPr>
                <w:lang w:eastAsia="zh-CN"/>
              </w:rPr>
              <w:t>a</w:t>
            </w:r>
            <w:r w:rsidR="009559C0" w:rsidRPr="009559C0">
              <w:rPr>
                <w:lang w:eastAsia="zh-CN"/>
              </w:rPr>
              <w:t xml:space="preserve"> projektami z </w:t>
            </w:r>
            <w:r w:rsidR="009559C0" w:rsidRPr="00C50D77">
              <w:rPr>
                <w:lang w:eastAsia="zh-CN"/>
              </w:rPr>
              <w:t xml:space="preserve">dofinansowaniem </w:t>
            </w:r>
            <w:r w:rsidR="0028660D" w:rsidRPr="00C50D77">
              <w:rPr>
                <w:lang w:eastAsia="zh-CN"/>
              </w:rPr>
              <w:t>ze środków publicznych</w:t>
            </w:r>
            <w:r w:rsidR="00BB4F33" w:rsidRPr="00C50D77">
              <w:rPr>
                <w:lang w:eastAsia="zh-CN"/>
              </w:rPr>
              <w:t xml:space="preserve">- </w:t>
            </w:r>
            <w:r w:rsidR="00BB4F33" w:rsidRPr="00C50D77">
              <w:rPr>
                <w:highlight w:val="yellow"/>
              </w:rPr>
              <w:t xml:space="preserve"> TAK/NIE*</w:t>
            </w:r>
          </w:p>
          <w:p w14:paraId="10728D41" w14:textId="31B510CD" w:rsidR="00BB4F33" w:rsidRDefault="00BB4F33" w:rsidP="00BB4F33">
            <w:pPr>
              <w:tabs>
                <w:tab w:val="left" w:pos="0"/>
              </w:tabs>
              <w:jc w:val="both"/>
              <w:rPr>
                <w:lang w:eastAsia="zh-CN"/>
              </w:rPr>
            </w:pPr>
          </w:p>
          <w:p w14:paraId="37F4DA06" w14:textId="0E5BEDE2" w:rsidR="00987E4B" w:rsidRPr="00431178" w:rsidRDefault="00987E4B" w:rsidP="0028562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69053" w14:textId="77777777" w:rsidR="00B4176B" w:rsidRDefault="00B4176B">
      <w:r>
        <w:separator/>
      </w:r>
    </w:p>
  </w:endnote>
  <w:endnote w:type="continuationSeparator" w:id="0">
    <w:p w14:paraId="3758E5B5" w14:textId="77777777" w:rsidR="00B4176B" w:rsidRDefault="00B41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D4F81" w14:textId="77777777" w:rsidR="00B4176B" w:rsidRDefault="00B4176B">
      <w:r>
        <w:separator/>
      </w:r>
    </w:p>
  </w:footnote>
  <w:footnote w:type="continuationSeparator" w:id="0">
    <w:p w14:paraId="7C48D4BC" w14:textId="77777777" w:rsidR="00B4176B" w:rsidRDefault="00B4176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D0F1F"/>
    <w:rsid w:val="002328A0"/>
    <w:rsid w:val="00263CEB"/>
    <w:rsid w:val="0028660D"/>
    <w:rsid w:val="002A7F51"/>
    <w:rsid w:val="002D597A"/>
    <w:rsid w:val="002F6C4A"/>
    <w:rsid w:val="00517D50"/>
    <w:rsid w:val="00527F15"/>
    <w:rsid w:val="0056690C"/>
    <w:rsid w:val="005D357A"/>
    <w:rsid w:val="005F6749"/>
    <w:rsid w:val="006828A2"/>
    <w:rsid w:val="006C3F19"/>
    <w:rsid w:val="00786C56"/>
    <w:rsid w:val="007F6736"/>
    <w:rsid w:val="008539D0"/>
    <w:rsid w:val="00895B8F"/>
    <w:rsid w:val="008E4A55"/>
    <w:rsid w:val="008E66F9"/>
    <w:rsid w:val="009559C0"/>
    <w:rsid w:val="009616AA"/>
    <w:rsid w:val="00987E4B"/>
    <w:rsid w:val="009E4F5D"/>
    <w:rsid w:val="009F61B4"/>
    <w:rsid w:val="00A844AF"/>
    <w:rsid w:val="00B33027"/>
    <w:rsid w:val="00B4176B"/>
    <w:rsid w:val="00B72E23"/>
    <w:rsid w:val="00BB4F33"/>
    <w:rsid w:val="00BC58AD"/>
    <w:rsid w:val="00C303B2"/>
    <w:rsid w:val="00C50D77"/>
    <w:rsid w:val="00CF6409"/>
    <w:rsid w:val="00D67C47"/>
    <w:rsid w:val="00D93916"/>
    <w:rsid w:val="00E35DB9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2022-03-15T13:16:00Z</cp:lastPrinted>
  <dcterms:created xsi:type="dcterms:W3CDTF">2022-03-15T13:16:00Z</dcterms:created>
  <dcterms:modified xsi:type="dcterms:W3CDTF">2022-03-15T13:16:00Z</dcterms:modified>
</cp:coreProperties>
</file>