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8DAF612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67BB0" w:rsidRPr="00367BB0">
        <w:rPr>
          <w:rFonts w:ascii="Arial" w:eastAsia="Times New Roman" w:hAnsi="Arial" w:cs="Arial"/>
          <w:b/>
          <w:sz w:val="20"/>
          <w:szCs w:val="20"/>
          <w:lang w:eastAsia="pl-PL"/>
        </w:rPr>
        <w:t>usługa szkolenia dla kadry zarządzającej AGH w ramach projektu POWR. 03.05.00-00-Z309/18 -  KC-zp.272-120/22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70138" w14:textId="77777777" w:rsidR="004F1F5D" w:rsidRDefault="004F1F5D" w:rsidP="0038231F">
      <w:pPr>
        <w:spacing w:after="0" w:line="240" w:lineRule="auto"/>
      </w:pPr>
      <w:r>
        <w:separator/>
      </w:r>
    </w:p>
  </w:endnote>
  <w:endnote w:type="continuationSeparator" w:id="0">
    <w:p w14:paraId="78D17542" w14:textId="77777777" w:rsidR="004F1F5D" w:rsidRDefault="004F1F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52315" w14:textId="77777777" w:rsidR="004F1F5D" w:rsidRDefault="004F1F5D" w:rsidP="0038231F">
      <w:pPr>
        <w:spacing w:after="0" w:line="240" w:lineRule="auto"/>
      </w:pPr>
      <w:r>
        <w:separator/>
      </w:r>
    </w:p>
  </w:footnote>
  <w:footnote w:type="continuationSeparator" w:id="0">
    <w:p w14:paraId="768271FD" w14:textId="77777777" w:rsidR="004F1F5D" w:rsidRDefault="004F1F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6EAFA-2B83-4EB0-8D66-8D999985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2022-03-15T13:20:00Z</cp:lastPrinted>
  <dcterms:created xsi:type="dcterms:W3CDTF">2022-03-15T13:20:00Z</dcterms:created>
  <dcterms:modified xsi:type="dcterms:W3CDTF">2022-03-15T13:20:00Z</dcterms:modified>
</cp:coreProperties>
</file>