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6C4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  <w:b w:val="0"/>
          <w:noProof/>
          <w:color w:val="000000"/>
        </w:rPr>
        <w:pict w14:anchorId="546A1848">
          <v:roundrect id="_x0000_s1026" style="position:absolute;left:0;text-align:left;margin-left:-25.5pt;margin-top:-13.15pt;width:162pt;height:1in;z-index:251657728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20A5BD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272958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0DF6C5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64CB2C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7726B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B9F9C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540D77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396D0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03C71">
        <w:rPr>
          <w:sz w:val="22"/>
          <w:lang w:val="en-US"/>
        </w:rPr>
        <w:t>……………………………………………………………………………………………..</w:t>
      </w:r>
    </w:p>
    <w:p w14:paraId="4BC45B5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03C71">
        <w:rPr>
          <w:sz w:val="22"/>
          <w:lang w:val="en-US"/>
        </w:rPr>
        <w:t>…………………………………………………………………………………………….</w:t>
      </w:r>
    </w:p>
    <w:p w14:paraId="46F13DD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FDD8EF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1C3306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82433D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FE470FA" w14:textId="77777777" w:rsidR="009049B0" w:rsidRPr="009049B0" w:rsidRDefault="009049B0" w:rsidP="008D2AB8">
      <w:pPr>
        <w:ind w:right="-110"/>
        <w:rPr>
          <w:b/>
        </w:rPr>
      </w:pPr>
      <w:r w:rsidRPr="009049B0">
        <w:rPr>
          <w:b/>
        </w:rPr>
        <w:t>Akademia Górniczo - Hutnicza</w:t>
      </w:r>
    </w:p>
    <w:p w14:paraId="39CF0C6C" w14:textId="77777777" w:rsidR="009049B0" w:rsidRPr="009049B0" w:rsidRDefault="009049B0" w:rsidP="008D2AB8">
      <w:pPr>
        <w:ind w:right="-110"/>
        <w:rPr>
          <w:b/>
        </w:rPr>
      </w:pPr>
      <w:r w:rsidRPr="009049B0">
        <w:rPr>
          <w:b/>
        </w:rPr>
        <w:t>im. Stanisława Staszica w Krakowie</w:t>
      </w:r>
    </w:p>
    <w:p w14:paraId="571C70C3" w14:textId="77777777" w:rsidR="008D2AB8" w:rsidRDefault="009049B0" w:rsidP="008D2AB8">
      <w:pPr>
        <w:ind w:right="-110"/>
        <w:rPr>
          <w:b/>
        </w:rPr>
      </w:pPr>
      <w:r w:rsidRPr="009049B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91EC765" w14:textId="77777777" w:rsidR="008D2AB8" w:rsidRDefault="009049B0" w:rsidP="008D2AB8">
      <w:pPr>
        <w:ind w:right="-110"/>
        <w:rPr>
          <w:b/>
        </w:rPr>
      </w:pPr>
      <w:r w:rsidRPr="009049B0">
        <w:rPr>
          <w:b/>
        </w:rPr>
        <w:t>Al. Mickiewicza</w:t>
      </w:r>
      <w:r w:rsidR="008D2AB8">
        <w:rPr>
          <w:b/>
        </w:rPr>
        <w:t xml:space="preserve"> </w:t>
      </w:r>
      <w:r w:rsidRPr="009049B0">
        <w:rPr>
          <w:b/>
        </w:rPr>
        <w:t>30</w:t>
      </w:r>
      <w:r w:rsidR="008D2AB8">
        <w:rPr>
          <w:b/>
        </w:rPr>
        <w:t xml:space="preserve"> </w:t>
      </w:r>
    </w:p>
    <w:p w14:paraId="2CD476BD" w14:textId="77777777" w:rsidR="008D2AB8" w:rsidRDefault="009049B0" w:rsidP="008D2AB8">
      <w:pPr>
        <w:rPr>
          <w:b/>
        </w:rPr>
      </w:pPr>
      <w:r w:rsidRPr="009049B0">
        <w:rPr>
          <w:b/>
        </w:rPr>
        <w:t>30-059</w:t>
      </w:r>
      <w:r w:rsidR="008D2AB8">
        <w:rPr>
          <w:b/>
        </w:rPr>
        <w:t xml:space="preserve"> </w:t>
      </w:r>
      <w:r w:rsidRPr="009049B0">
        <w:rPr>
          <w:b/>
        </w:rPr>
        <w:t>Kraków</w:t>
      </w:r>
      <w:r w:rsidR="008D2AB8">
        <w:rPr>
          <w:b/>
        </w:rPr>
        <w:t xml:space="preserve">,  </w:t>
      </w:r>
    </w:p>
    <w:p w14:paraId="6DDBECAD" w14:textId="77777777" w:rsidR="008D2AB8" w:rsidRDefault="008D2AB8" w:rsidP="008D2AB8">
      <w:pPr>
        <w:ind w:firstLine="3969"/>
        <w:rPr>
          <w:b/>
        </w:rPr>
      </w:pPr>
    </w:p>
    <w:p w14:paraId="291395A5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049B0" w:rsidRPr="009049B0">
        <w:rPr>
          <w:b/>
        </w:rPr>
        <w:t>dostawa wysokoenergetycznego młynka kulowego dla WIMIC - KC-zp.272-127/22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6F60AAE3" w14:textId="77777777" w:rsidR="008D2AB8" w:rsidRDefault="008D2AB8" w:rsidP="008D2AB8">
      <w:pPr>
        <w:tabs>
          <w:tab w:val="right" w:pos="9000"/>
        </w:tabs>
      </w:pPr>
    </w:p>
    <w:p w14:paraId="799433F3" w14:textId="77777777" w:rsidR="00703C71" w:rsidRDefault="00703C71" w:rsidP="00703C71">
      <w:pPr>
        <w:widowControl w:val="0"/>
        <w:ind w:right="1"/>
        <w:rPr>
          <w:b/>
        </w:rPr>
      </w:pPr>
      <w:r>
        <w:rPr>
          <w:b/>
        </w:rPr>
        <w:t>Cena netto za całość przedmiotu zamówienia:   ..........................................................PLN</w:t>
      </w:r>
    </w:p>
    <w:p w14:paraId="4599E7F7" w14:textId="77777777" w:rsidR="00703C71" w:rsidRDefault="00703C71" w:rsidP="00703C71">
      <w:pPr>
        <w:widowControl w:val="0"/>
        <w:ind w:right="1"/>
        <w:rPr>
          <w:b/>
        </w:rPr>
      </w:pPr>
    </w:p>
    <w:p w14:paraId="3C64BDC8" w14:textId="77777777" w:rsidR="00703C71" w:rsidRDefault="00703C71" w:rsidP="00703C71">
      <w:pPr>
        <w:widowControl w:val="0"/>
        <w:ind w:right="1"/>
        <w:rPr>
          <w:b/>
        </w:rPr>
      </w:pPr>
      <w:r>
        <w:rPr>
          <w:b/>
        </w:rPr>
        <w:t>Cena brutto za całość przedmiotu zamówienia:   ..........................................................PLN</w:t>
      </w:r>
    </w:p>
    <w:p w14:paraId="7FD16D55" w14:textId="77777777" w:rsidR="00703C71" w:rsidRDefault="00703C71" w:rsidP="00703C71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205C4141" w14:textId="77777777" w:rsidR="00703C71" w:rsidRDefault="00703C71" w:rsidP="00703C71">
      <w:pPr>
        <w:pStyle w:val="Tekstpodstawowy"/>
        <w:spacing w:line="240" w:lineRule="auto"/>
      </w:pPr>
    </w:p>
    <w:p w14:paraId="0E401955" w14:textId="77777777" w:rsidR="00703C71" w:rsidRDefault="00703C71" w:rsidP="00703C71">
      <w:pPr>
        <w:pStyle w:val="Tekstpodstawowy"/>
        <w:spacing w:line="240" w:lineRule="auto"/>
      </w:pPr>
      <w:r>
        <w:t>Powyższa cena zawiera podatek VAT w wysokości .......... % tj.…………………….PLN</w:t>
      </w:r>
    </w:p>
    <w:p w14:paraId="4C1886A1" w14:textId="77777777" w:rsidR="00703C71" w:rsidRDefault="00703C71" w:rsidP="00703C71">
      <w:pPr>
        <w:pStyle w:val="Tekstpodstawowy"/>
        <w:spacing w:line="240" w:lineRule="auto"/>
        <w:rPr>
          <w:sz w:val="22"/>
          <w:szCs w:val="22"/>
        </w:rPr>
      </w:pPr>
    </w:p>
    <w:p w14:paraId="63F1A388" w14:textId="77777777" w:rsidR="00703C71" w:rsidRDefault="00703C71" w:rsidP="00703C71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Producent/model zaoferowanego urządzenia: …………………………………………</w:t>
      </w:r>
    </w:p>
    <w:p w14:paraId="481B7877" w14:textId="77777777" w:rsidR="00703C71" w:rsidRDefault="00703C71" w:rsidP="00703C71">
      <w:pPr>
        <w:widowControl w:val="0"/>
        <w:ind w:right="1"/>
        <w:jc w:val="both"/>
        <w:rPr>
          <w:sz w:val="22"/>
          <w:szCs w:val="22"/>
        </w:rPr>
      </w:pPr>
    </w:p>
    <w:p w14:paraId="5FA2AFA9" w14:textId="08887B02" w:rsidR="00703C71" w:rsidRDefault="00703C71" w:rsidP="00703C71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…… </w:t>
      </w:r>
      <w:r w:rsidR="00E65964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dni od daty </w:t>
      </w:r>
      <w:r w:rsidR="00E65964">
        <w:rPr>
          <w:b/>
          <w:bCs/>
          <w:sz w:val="22"/>
          <w:szCs w:val="22"/>
        </w:rPr>
        <w:t xml:space="preserve">podpisania umowy </w:t>
      </w:r>
      <w:r w:rsidR="00E65964" w:rsidRPr="00E65964">
        <w:rPr>
          <w:b/>
          <w:bCs/>
          <w:sz w:val="22"/>
          <w:szCs w:val="22"/>
          <w:highlight w:val="yellow"/>
        </w:rPr>
        <w:t>/kryterium oceny ofert/</w:t>
      </w:r>
    </w:p>
    <w:p w14:paraId="7F39C0D4" w14:textId="77777777" w:rsidR="00703C71" w:rsidRDefault="00703C71" w:rsidP="00703C71">
      <w:pPr>
        <w:widowControl w:val="0"/>
        <w:ind w:right="1"/>
        <w:jc w:val="both"/>
        <w:rPr>
          <w:b/>
          <w:sz w:val="22"/>
          <w:szCs w:val="22"/>
        </w:rPr>
      </w:pPr>
    </w:p>
    <w:p w14:paraId="65A78E6F" w14:textId="728E777C" w:rsidR="00703C71" w:rsidRDefault="00703C71" w:rsidP="00703C71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za całość przedmiotu zamówienia wynosi:</w:t>
      </w:r>
      <w:r>
        <w:rPr>
          <w:sz w:val="22"/>
          <w:szCs w:val="22"/>
        </w:rPr>
        <w:t xml:space="preserve"> </w:t>
      </w:r>
      <w:r w:rsidR="00E65964"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</w:p>
    <w:p w14:paraId="68101742" w14:textId="77777777" w:rsidR="00703C71" w:rsidRDefault="00703C71" w:rsidP="00703C71">
      <w:pPr>
        <w:tabs>
          <w:tab w:val="left" w:pos="426"/>
        </w:tabs>
        <w:jc w:val="both"/>
        <w:rPr>
          <w:sz w:val="22"/>
          <w:szCs w:val="22"/>
        </w:rPr>
      </w:pPr>
    </w:p>
    <w:p w14:paraId="4C591E23" w14:textId="77777777" w:rsidR="00703C71" w:rsidRDefault="00703C71" w:rsidP="00703C71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1E5F26B" w14:textId="77777777" w:rsidR="00703C71" w:rsidRDefault="00703C71" w:rsidP="00703C71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D91B436" w14:textId="77777777" w:rsidR="00703C71" w:rsidRDefault="00703C71" w:rsidP="00703C71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BB3E15" w14:textId="77777777" w:rsidR="00703C71" w:rsidRDefault="00703C71" w:rsidP="00703C71">
      <w:pPr>
        <w:tabs>
          <w:tab w:val="left" w:pos="426"/>
        </w:tabs>
        <w:jc w:val="both"/>
        <w:rPr>
          <w:sz w:val="22"/>
          <w:szCs w:val="22"/>
        </w:rPr>
      </w:pPr>
    </w:p>
    <w:p w14:paraId="3F496387" w14:textId="77777777" w:rsidR="00703C71" w:rsidRDefault="00703C71" w:rsidP="00703C7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D7BF8D9" w14:textId="77777777" w:rsidR="00703C71" w:rsidRDefault="00703C71" w:rsidP="00703C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18068FA0" w14:textId="77777777" w:rsidR="00703C71" w:rsidRDefault="00703C71" w:rsidP="00703C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EC0AB17" w14:textId="2D8ED785" w:rsidR="00703C71" w:rsidRDefault="00703C71" w:rsidP="00703C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Oświadczam/y, iż oferowan</w:t>
      </w:r>
      <w:r>
        <w:rPr>
          <w:color w:val="FF0000"/>
          <w:sz w:val="22"/>
          <w:szCs w:val="22"/>
        </w:rPr>
        <w:t>e urządzenie</w:t>
      </w:r>
      <w:r>
        <w:rPr>
          <w:color w:val="FF0000"/>
          <w:sz w:val="22"/>
          <w:szCs w:val="22"/>
        </w:rPr>
        <w:t xml:space="preserve"> posiada deklarację zgodności CE</w:t>
      </w:r>
      <w:r>
        <w:rPr>
          <w:color w:val="FF0000"/>
          <w:sz w:val="22"/>
          <w:szCs w:val="22"/>
        </w:rPr>
        <w:t>.</w:t>
      </w:r>
    </w:p>
    <w:p w14:paraId="2FE567B2" w14:textId="2D46C4A4" w:rsidR="00703C71" w:rsidRDefault="00703C71" w:rsidP="00703C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Oświadczam/y, iż oferowan</w:t>
      </w:r>
      <w:r>
        <w:rPr>
          <w:color w:val="FF0000"/>
          <w:sz w:val="22"/>
          <w:szCs w:val="22"/>
        </w:rPr>
        <w:t>e</w:t>
      </w:r>
      <w:r>
        <w:rPr>
          <w:color w:val="FF0000"/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>urządzenie posiada</w:t>
      </w:r>
      <w:r>
        <w:rPr>
          <w:color w:val="FF0000"/>
          <w:sz w:val="22"/>
          <w:szCs w:val="22"/>
        </w:rPr>
        <w:t xml:space="preserve"> certyfikat zgodności z PoHS lub równoważny</w:t>
      </w:r>
      <w:r>
        <w:rPr>
          <w:color w:val="FF0000"/>
          <w:sz w:val="22"/>
          <w:szCs w:val="22"/>
        </w:rPr>
        <w:t>.</w:t>
      </w:r>
    </w:p>
    <w:p w14:paraId="42128AFF" w14:textId="77777777" w:rsidR="00703C71" w:rsidRDefault="00703C71" w:rsidP="00703C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6B2A15" w14:textId="77777777" w:rsidR="00703C71" w:rsidRDefault="00703C71" w:rsidP="00703C7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3A527B" w14:textId="77777777" w:rsidR="00703C71" w:rsidRDefault="00703C71" w:rsidP="00703C7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7AECE8" w14:textId="77777777" w:rsidR="00703C71" w:rsidRDefault="00703C71" w:rsidP="00703C7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03C71" w14:paraId="73735006" w14:textId="77777777" w:rsidTr="00703C7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F7146" w14:textId="77777777" w:rsidR="00703C71" w:rsidRDefault="00703C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960F9" w14:textId="77777777" w:rsidR="00703C71" w:rsidRDefault="00703C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1DA026E" w14:textId="77777777" w:rsidR="00703C71" w:rsidRDefault="00703C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C04DC" w14:textId="77777777" w:rsidR="00703C71" w:rsidRDefault="00703C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703C71" w14:paraId="1EBB637E" w14:textId="77777777" w:rsidTr="00703C7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1E9CC" w14:textId="77777777" w:rsidR="00703C71" w:rsidRDefault="00703C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2F512" w14:textId="77777777" w:rsidR="00703C71" w:rsidRDefault="00703C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0BC10" w14:textId="77777777" w:rsidR="00703C71" w:rsidRDefault="00703C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03C71" w14:paraId="3C3E9542" w14:textId="77777777" w:rsidTr="00703C7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49CA9" w14:textId="77777777" w:rsidR="00703C71" w:rsidRDefault="00703C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AC899" w14:textId="77777777" w:rsidR="00703C71" w:rsidRDefault="00703C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E812D" w14:textId="77777777" w:rsidR="00703C71" w:rsidRDefault="00703C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7F0CCD5" w14:textId="77777777" w:rsidR="00703C71" w:rsidRDefault="00703C71" w:rsidP="00703C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BEEE8A2" w14:textId="77777777" w:rsidR="00703C71" w:rsidRDefault="00703C71" w:rsidP="00703C7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75F8637" w14:textId="77777777" w:rsidR="00703C71" w:rsidRDefault="00703C71" w:rsidP="00703C7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6ACAD18" w14:textId="77777777" w:rsidR="00703C71" w:rsidRDefault="00703C71" w:rsidP="00703C7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697945A3" w14:textId="77777777" w:rsidR="00703C71" w:rsidRDefault="00703C71" w:rsidP="00703C7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7168D6" w14:textId="77777777" w:rsidR="00703C71" w:rsidRDefault="00703C71" w:rsidP="00703C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55CFC5CA" w14:textId="77777777" w:rsidR="00703C71" w:rsidRDefault="00703C71" w:rsidP="00703C7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EE3AD87" w14:textId="77777777" w:rsidR="00703C71" w:rsidRDefault="00703C71" w:rsidP="00703C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84D109" w14:textId="77777777" w:rsidR="00703C71" w:rsidRDefault="00703C71" w:rsidP="00703C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541A90" w14:textId="77777777" w:rsidR="00703C71" w:rsidRDefault="00703C71" w:rsidP="00703C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68BED6A" w14:textId="77777777" w:rsidR="00703C71" w:rsidRDefault="00703C71" w:rsidP="00703C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11FD2F4" w14:textId="77777777" w:rsidR="00703C71" w:rsidRDefault="00703C71" w:rsidP="00703C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CEC8D25" w14:textId="77777777" w:rsidR="00703C71" w:rsidRDefault="00703C71" w:rsidP="00703C71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9EF8840" w14:textId="77777777" w:rsidR="00703C71" w:rsidRDefault="00703C71" w:rsidP="00703C71"/>
    <w:p w14:paraId="554AF350" w14:textId="77777777" w:rsidR="00703C71" w:rsidRDefault="00703C71" w:rsidP="00703C71">
      <w:pPr>
        <w:rPr>
          <w:sz w:val="20"/>
          <w:szCs w:val="20"/>
        </w:rPr>
      </w:pPr>
    </w:p>
    <w:p w14:paraId="1A44973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C005D" w14:textId="77777777" w:rsidR="002A251A" w:rsidRDefault="002A251A">
      <w:r>
        <w:separator/>
      </w:r>
    </w:p>
  </w:endnote>
  <w:endnote w:type="continuationSeparator" w:id="0">
    <w:p w14:paraId="417C1B75" w14:textId="77777777" w:rsidR="002A251A" w:rsidRDefault="002A2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18BD7" w14:textId="77777777" w:rsidR="009049B0" w:rsidRDefault="009049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0923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B9EE7" w14:textId="77777777" w:rsidR="009049B0" w:rsidRDefault="009049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F100A" w14:textId="77777777" w:rsidR="002A251A" w:rsidRDefault="002A251A">
      <w:r>
        <w:separator/>
      </w:r>
    </w:p>
  </w:footnote>
  <w:footnote w:type="continuationSeparator" w:id="0">
    <w:p w14:paraId="394FA5E1" w14:textId="77777777" w:rsidR="002A251A" w:rsidRDefault="002A2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3DD2F" w14:textId="77777777" w:rsidR="009049B0" w:rsidRDefault="009049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F3DB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180D4" w14:textId="77777777" w:rsidR="009049B0" w:rsidRDefault="009049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51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251A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3C71"/>
    <w:rsid w:val="007748F0"/>
    <w:rsid w:val="007A4321"/>
    <w:rsid w:val="00833933"/>
    <w:rsid w:val="00853083"/>
    <w:rsid w:val="008B2F0C"/>
    <w:rsid w:val="008B4928"/>
    <w:rsid w:val="008D2AB8"/>
    <w:rsid w:val="008F1C66"/>
    <w:rsid w:val="009049B0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5964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BBCC8CE"/>
  <w15:chartTrackingRefBased/>
  <w15:docId w15:val="{A407501E-4D91-4341-9530-5A6696099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7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490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1601-01-01T00:00:00Z</cp:lastPrinted>
  <dcterms:created xsi:type="dcterms:W3CDTF">2022-03-14T11:51:00Z</dcterms:created>
  <dcterms:modified xsi:type="dcterms:W3CDTF">2022-03-14T11:56:00Z</dcterms:modified>
</cp:coreProperties>
</file>