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67E0" w:rsidRPr="00001BE4" w:rsidRDefault="007667E0" w:rsidP="00001BE4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7667E0" w:rsidRPr="0022732C" w:rsidRDefault="007667E0" w:rsidP="007667E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7667E0" w:rsidRDefault="007667E0" w:rsidP="007667E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667E0" w:rsidRPr="0022732C" w:rsidRDefault="007667E0" w:rsidP="007667E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7667E0" w:rsidRPr="0022732C" w:rsidRDefault="007667E0" w:rsidP="007667E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7667E0" w:rsidRPr="0022732C" w:rsidRDefault="007667E0" w:rsidP="007667E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7667E0" w:rsidRPr="0022732C" w:rsidRDefault="007667E0" w:rsidP="007667E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7667E0" w:rsidRPr="0022732C" w:rsidRDefault="007667E0" w:rsidP="007667E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D1908">
        <w:rPr>
          <w:sz w:val="22"/>
          <w:lang w:val="en-US"/>
        </w:rPr>
        <w:t>……………………………………………………………………………………………..</w:t>
      </w:r>
    </w:p>
    <w:p w:rsidR="007667E0" w:rsidRPr="0022732C" w:rsidRDefault="007667E0" w:rsidP="007667E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D1908">
        <w:rPr>
          <w:sz w:val="22"/>
          <w:lang w:val="en-US"/>
        </w:rPr>
        <w:t>…………………………………………………………………………………………….</w:t>
      </w:r>
    </w:p>
    <w:p w:rsidR="007667E0" w:rsidRPr="0022732C" w:rsidRDefault="007667E0" w:rsidP="007667E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7667E0" w:rsidRPr="0022732C" w:rsidRDefault="007667E0" w:rsidP="007667E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7667E0" w:rsidRPr="007667E0" w:rsidRDefault="007667E0" w:rsidP="007667E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2732C">
        <w:rPr>
          <w:sz w:val="22"/>
        </w:rPr>
        <w:t xml:space="preserve">BANK/ NR </w:t>
      </w:r>
      <w:r w:rsidRPr="007667E0">
        <w:rPr>
          <w:sz w:val="22"/>
          <w:szCs w:val="22"/>
        </w:rPr>
        <w:t>KONTA ……………………………………………………………………………</w:t>
      </w:r>
    </w:p>
    <w:p w:rsidR="007667E0" w:rsidRPr="007667E0" w:rsidRDefault="007667E0" w:rsidP="007667E0">
      <w:pPr>
        <w:spacing w:line="360" w:lineRule="auto"/>
        <w:rPr>
          <w:sz w:val="22"/>
          <w:szCs w:val="22"/>
        </w:rPr>
      </w:pPr>
      <w:r w:rsidRPr="007667E0">
        <w:rPr>
          <w:sz w:val="22"/>
          <w:szCs w:val="22"/>
        </w:rPr>
        <w:t>Do: Nazwa i siedziba Zamawiającego:</w:t>
      </w:r>
    </w:p>
    <w:p w:rsidR="007667E0" w:rsidRPr="007667E0" w:rsidRDefault="007667E0" w:rsidP="007667E0">
      <w:pPr>
        <w:ind w:right="-110"/>
        <w:rPr>
          <w:b/>
          <w:sz w:val="22"/>
          <w:szCs w:val="22"/>
        </w:rPr>
      </w:pPr>
      <w:r w:rsidRPr="007667E0">
        <w:rPr>
          <w:b/>
          <w:sz w:val="22"/>
          <w:szCs w:val="22"/>
        </w:rPr>
        <w:t>Akademia Górniczo - Hutnicza</w:t>
      </w:r>
    </w:p>
    <w:p w:rsidR="007667E0" w:rsidRPr="007667E0" w:rsidRDefault="007667E0" w:rsidP="007667E0">
      <w:pPr>
        <w:ind w:right="-110"/>
        <w:rPr>
          <w:b/>
          <w:sz w:val="22"/>
          <w:szCs w:val="22"/>
        </w:rPr>
      </w:pPr>
      <w:r w:rsidRPr="007667E0">
        <w:rPr>
          <w:b/>
          <w:sz w:val="22"/>
          <w:szCs w:val="22"/>
        </w:rPr>
        <w:t>im. Stanisława Staszica w Krakowie</w:t>
      </w:r>
    </w:p>
    <w:p w:rsidR="007667E0" w:rsidRPr="007667E0" w:rsidRDefault="007667E0" w:rsidP="007667E0">
      <w:pPr>
        <w:ind w:right="-110"/>
        <w:rPr>
          <w:b/>
          <w:sz w:val="22"/>
          <w:szCs w:val="22"/>
        </w:rPr>
      </w:pPr>
      <w:r w:rsidRPr="007667E0">
        <w:rPr>
          <w:b/>
          <w:sz w:val="22"/>
          <w:szCs w:val="22"/>
        </w:rPr>
        <w:t xml:space="preserve">Dział Zamówień Publicznych  </w:t>
      </w:r>
    </w:p>
    <w:p w:rsidR="007667E0" w:rsidRPr="007667E0" w:rsidRDefault="007667E0" w:rsidP="007667E0">
      <w:pPr>
        <w:ind w:right="-110"/>
        <w:rPr>
          <w:b/>
          <w:sz w:val="22"/>
          <w:szCs w:val="22"/>
        </w:rPr>
      </w:pPr>
      <w:r w:rsidRPr="007667E0">
        <w:rPr>
          <w:b/>
          <w:sz w:val="22"/>
          <w:szCs w:val="22"/>
        </w:rPr>
        <w:t xml:space="preserve">Al. Mickiewicza 30, 30-059 Kraków,  </w:t>
      </w:r>
    </w:p>
    <w:p w:rsidR="007667E0" w:rsidRPr="007667E0" w:rsidRDefault="007667E0" w:rsidP="007667E0">
      <w:pPr>
        <w:ind w:firstLine="3969"/>
        <w:rPr>
          <w:b/>
          <w:sz w:val="22"/>
          <w:szCs w:val="22"/>
        </w:rPr>
      </w:pPr>
    </w:p>
    <w:p w:rsidR="007667E0" w:rsidRPr="007667E0" w:rsidRDefault="007667E0" w:rsidP="007667E0">
      <w:pPr>
        <w:widowControl w:val="0"/>
        <w:ind w:right="1"/>
        <w:jc w:val="both"/>
        <w:rPr>
          <w:sz w:val="22"/>
          <w:szCs w:val="22"/>
        </w:rPr>
      </w:pPr>
      <w:r w:rsidRPr="007667E0">
        <w:rPr>
          <w:sz w:val="22"/>
          <w:szCs w:val="22"/>
        </w:rPr>
        <w:t xml:space="preserve">Przystępując do postępowania o udzielenie zamówienia publicznego, którego przedmiotem jest </w:t>
      </w:r>
      <w:r w:rsidRPr="007667E0">
        <w:rPr>
          <w:b/>
          <w:sz w:val="22"/>
          <w:szCs w:val="22"/>
        </w:rPr>
        <w:t xml:space="preserve">dostawa i montaż mebli biurowych dla </w:t>
      </w:r>
      <w:proofErr w:type="spellStart"/>
      <w:r w:rsidRPr="007667E0">
        <w:rPr>
          <w:b/>
          <w:sz w:val="22"/>
          <w:szCs w:val="22"/>
        </w:rPr>
        <w:t>WIMiIP</w:t>
      </w:r>
      <w:proofErr w:type="spellEnd"/>
      <w:r w:rsidRPr="007667E0">
        <w:rPr>
          <w:b/>
          <w:sz w:val="22"/>
          <w:szCs w:val="22"/>
        </w:rPr>
        <w:t xml:space="preserve"> - KC-zp.272-124/22, </w:t>
      </w:r>
      <w:r w:rsidRPr="007667E0">
        <w:rPr>
          <w:sz w:val="22"/>
          <w:szCs w:val="22"/>
        </w:rPr>
        <w:t>oferuję realizację przedmiotu zamówienia, zgodnie z zasadami określonymi w specyfikacji warunków zamówienia.</w:t>
      </w:r>
    </w:p>
    <w:p w:rsidR="007667E0" w:rsidRPr="007667E0" w:rsidRDefault="007667E0" w:rsidP="007667E0">
      <w:pPr>
        <w:widowControl w:val="0"/>
        <w:ind w:right="1"/>
        <w:jc w:val="both"/>
        <w:rPr>
          <w:sz w:val="22"/>
          <w:szCs w:val="22"/>
        </w:rPr>
      </w:pPr>
    </w:p>
    <w:tbl>
      <w:tblPr>
        <w:tblW w:w="542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4"/>
        <w:gridCol w:w="3801"/>
        <w:gridCol w:w="1089"/>
        <w:gridCol w:w="530"/>
        <w:gridCol w:w="1211"/>
        <w:gridCol w:w="1121"/>
        <w:gridCol w:w="837"/>
        <w:gridCol w:w="940"/>
      </w:tblGrid>
      <w:tr w:rsidR="00001BE4" w:rsidRPr="00A309EB" w:rsidTr="00001BE4">
        <w:trPr>
          <w:trHeight w:val="645"/>
        </w:trPr>
        <w:tc>
          <w:tcPr>
            <w:tcW w:w="232" w:type="pc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902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545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Producent, Model / Wyrób własny*</w:t>
            </w:r>
          </w:p>
        </w:tc>
        <w:tc>
          <w:tcPr>
            <w:tcW w:w="265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606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Cena jedn. zł NETTO</w:t>
            </w:r>
          </w:p>
        </w:tc>
        <w:tc>
          <w:tcPr>
            <w:tcW w:w="561" w:type="pc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Wartość zł NETTO</w:t>
            </w:r>
          </w:p>
        </w:tc>
        <w:tc>
          <w:tcPr>
            <w:tcW w:w="419" w:type="pc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7E0" w:rsidRPr="00A309EB" w:rsidRDefault="007667E0" w:rsidP="00351ABD">
            <w:pPr>
              <w:ind w:left="-390" w:firstLine="390"/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VAT zł</w:t>
            </w:r>
          </w:p>
        </w:tc>
        <w:tc>
          <w:tcPr>
            <w:tcW w:w="47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Wartość zł BRUTTO</w:t>
            </w:r>
          </w:p>
        </w:tc>
      </w:tr>
      <w:tr w:rsidR="00001BE4" w:rsidRPr="00A309EB" w:rsidTr="00001BE4">
        <w:trPr>
          <w:trHeight w:val="47"/>
        </w:trPr>
        <w:tc>
          <w:tcPr>
            <w:tcW w:w="232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0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BA0054" w:rsidP="00351ABD">
            <w:pPr>
              <w:rPr>
                <w:color w:val="000000"/>
                <w:sz w:val="20"/>
                <w:szCs w:val="20"/>
              </w:rPr>
            </w:pPr>
            <w:r w:rsidRPr="00BA0054">
              <w:rPr>
                <w:color w:val="000000"/>
                <w:sz w:val="20"/>
                <w:szCs w:val="20"/>
              </w:rPr>
              <w:t>Biurko prostokątne 140x80 cm</w:t>
            </w:r>
            <w:r w:rsidR="007667E0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4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0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</w:tr>
      <w:tr w:rsidR="00001BE4" w:rsidRPr="00A309EB" w:rsidTr="00001BE4">
        <w:trPr>
          <w:trHeight w:val="133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BA0054" w:rsidP="00351ABD">
            <w:pPr>
              <w:rPr>
                <w:color w:val="000000"/>
                <w:sz w:val="20"/>
                <w:szCs w:val="20"/>
              </w:rPr>
            </w:pPr>
            <w:r w:rsidRPr="00BA0054">
              <w:rPr>
                <w:color w:val="000000"/>
                <w:sz w:val="20"/>
                <w:szCs w:val="20"/>
              </w:rPr>
              <w:t>Biurko prostokątne 150x60 cm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</w:tr>
      <w:tr w:rsidR="00001BE4" w:rsidRPr="00A309EB" w:rsidTr="00001BE4">
        <w:trPr>
          <w:trHeight w:val="135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BA0054" w:rsidP="00351ABD">
            <w:pPr>
              <w:rPr>
                <w:color w:val="000000"/>
                <w:sz w:val="20"/>
                <w:szCs w:val="20"/>
              </w:rPr>
            </w:pPr>
            <w:r w:rsidRPr="00BA0054">
              <w:rPr>
                <w:color w:val="000000"/>
                <w:sz w:val="20"/>
                <w:szCs w:val="20"/>
              </w:rPr>
              <w:t>Szuflada na klawiaturę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</w:tr>
      <w:tr w:rsidR="00001BE4" w:rsidRPr="00A309EB" w:rsidTr="00001BE4">
        <w:trPr>
          <w:trHeight w:val="181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BA0054" w:rsidP="00351ABD">
            <w:pPr>
              <w:rPr>
                <w:color w:val="000000"/>
                <w:sz w:val="20"/>
                <w:szCs w:val="20"/>
              </w:rPr>
            </w:pPr>
            <w:r w:rsidRPr="00BA0054">
              <w:rPr>
                <w:color w:val="000000"/>
                <w:sz w:val="20"/>
                <w:szCs w:val="20"/>
              </w:rPr>
              <w:t>Kontener jezdny 3 szuflady +piórnik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</w:tr>
      <w:tr w:rsidR="00001BE4" w:rsidRPr="00A309EB" w:rsidTr="00001BE4">
        <w:trPr>
          <w:trHeight w:val="85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BA0054" w:rsidP="00351ABD">
            <w:pPr>
              <w:rPr>
                <w:color w:val="000000"/>
                <w:sz w:val="20"/>
                <w:szCs w:val="20"/>
              </w:rPr>
            </w:pPr>
            <w:r w:rsidRPr="00BA0054">
              <w:rPr>
                <w:color w:val="000000"/>
                <w:sz w:val="20"/>
                <w:szCs w:val="20"/>
              </w:rPr>
              <w:t>Kontener jezdny 4 szuflady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</w:tr>
      <w:tr w:rsidR="00001BE4" w:rsidRPr="00A309EB" w:rsidTr="00001BE4">
        <w:trPr>
          <w:trHeight w:val="131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BA0054" w:rsidP="00351ABD">
            <w:pPr>
              <w:rPr>
                <w:color w:val="000000"/>
                <w:sz w:val="20"/>
                <w:szCs w:val="20"/>
              </w:rPr>
            </w:pPr>
            <w:r w:rsidRPr="00BA0054">
              <w:rPr>
                <w:color w:val="000000"/>
                <w:sz w:val="20"/>
                <w:szCs w:val="20"/>
              </w:rPr>
              <w:t xml:space="preserve">Przegroda </w:t>
            </w:r>
            <w:proofErr w:type="spellStart"/>
            <w:r w:rsidRPr="00BA0054">
              <w:rPr>
                <w:color w:val="000000"/>
                <w:sz w:val="20"/>
                <w:szCs w:val="20"/>
              </w:rPr>
              <w:t>międzybiurkowa</w:t>
            </w:r>
            <w:proofErr w:type="spellEnd"/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</w:tr>
      <w:tr w:rsidR="00001BE4" w:rsidRPr="00A309EB" w:rsidTr="00001BE4">
        <w:trPr>
          <w:trHeight w:val="50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7E0" w:rsidRPr="00A309EB" w:rsidRDefault="00BA0054" w:rsidP="00351ABD">
            <w:pPr>
              <w:rPr>
                <w:color w:val="000000"/>
                <w:sz w:val="20"/>
                <w:szCs w:val="20"/>
              </w:rPr>
            </w:pPr>
            <w:r w:rsidRPr="00BA0054">
              <w:rPr>
                <w:color w:val="000000"/>
                <w:sz w:val="20"/>
                <w:szCs w:val="20"/>
              </w:rPr>
              <w:t>Fotel obrotowy z regulowanymi podłokietnikami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</w:tr>
      <w:tr w:rsidR="00001BE4" w:rsidRPr="00A309EB" w:rsidTr="00001BE4">
        <w:trPr>
          <w:trHeight w:val="50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BA0054" w:rsidP="00351ABD">
            <w:pPr>
              <w:rPr>
                <w:color w:val="000000"/>
                <w:sz w:val="20"/>
                <w:szCs w:val="20"/>
              </w:rPr>
            </w:pPr>
            <w:r w:rsidRPr="00BA0054">
              <w:rPr>
                <w:color w:val="000000"/>
                <w:sz w:val="20"/>
                <w:szCs w:val="20"/>
              </w:rPr>
              <w:t>Stolik narożny 80x80 cm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</w:tr>
      <w:tr w:rsidR="00001BE4" w:rsidRPr="00A309EB" w:rsidTr="00001BE4">
        <w:trPr>
          <w:trHeight w:val="50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Default="00BA0054" w:rsidP="00351ABD">
            <w:pPr>
              <w:rPr>
                <w:color w:val="000000"/>
                <w:sz w:val="20"/>
                <w:szCs w:val="20"/>
              </w:rPr>
            </w:pPr>
            <w:r w:rsidRPr="00BA0054">
              <w:rPr>
                <w:color w:val="000000"/>
                <w:sz w:val="20"/>
                <w:szCs w:val="20"/>
              </w:rPr>
              <w:t>Szafa z drzwiami zabudowa zlewu</w:t>
            </w:r>
          </w:p>
          <w:p w:rsidR="00001BE4" w:rsidRPr="00A309EB" w:rsidRDefault="00001BE4" w:rsidP="00351A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</w:t>
            </w:r>
            <w:r w:rsidRPr="00001BE4">
              <w:rPr>
                <w:color w:val="000000"/>
                <w:sz w:val="20"/>
                <w:szCs w:val="20"/>
              </w:rPr>
              <w:t>lew + bateria zlewozmywakowa.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  <w:r w:rsidR="00001BE4">
              <w:rPr>
                <w:color w:val="000000"/>
                <w:sz w:val="20"/>
                <w:szCs w:val="20"/>
              </w:rPr>
              <w:t>…………</w:t>
            </w:r>
          </w:p>
          <w:p w:rsidR="00001BE4" w:rsidRPr="00A309EB" w:rsidRDefault="00001BE4" w:rsidP="00351A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………….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Default="007667E0" w:rsidP="00351AB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  <w:p w:rsidR="00001BE4" w:rsidRPr="00A309EB" w:rsidRDefault="00001BE4" w:rsidP="00351AB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bookmarkStart w:id="0" w:name="_GoBack"/>
            <w:bookmarkEnd w:id="0"/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</w:tr>
      <w:tr w:rsidR="00001BE4" w:rsidRPr="00A309EB" w:rsidTr="00001BE4">
        <w:trPr>
          <w:trHeight w:val="77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BA0054" w:rsidP="00351ABD">
            <w:pPr>
              <w:rPr>
                <w:color w:val="000000"/>
                <w:sz w:val="20"/>
                <w:szCs w:val="20"/>
              </w:rPr>
            </w:pPr>
            <w:r w:rsidRPr="00BA0054">
              <w:rPr>
                <w:color w:val="000000"/>
                <w:sz w:val="20"/>
                <w:szCs w:val="20"/>
              </w:rPr>
              <w:t>Lada - szafa z drzwiami z</w:t>
            </w:r>
            <w:r>
              <w:rPr>
                <w:color w:val="000000"/>
                <w:sz w:val="20"/>
                <w:szCs w:val="20"/>
              </w:rPr>
              <w:t>as</w:t>
            </w:r>
            <w:r w:rsidRPr="00BA0054">
              <w:rPr>
                <w:color w:val="000000"/>
                <w:sz w:val="20"/>
                <w:szCs w:val="20"/>
              </w:rPr>
              <w:t xml:space="preserve">uwanymi 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</w:tr>
      <w:tr w:rsidR="00001BE4" w:rsidRPr="00A309EB" w:rsidTr="00001BE4">
        <w:trPr>
          <w:trHeight w:val="50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BA0054" w:rsidP="00351ABD">
            <w:pPr>
              <w:rPr>
                <w:color w:val="000000"/>
                <w:sz w:val="20"/>
                <w:szCs w:val="20"/>
              </w:rPr>
            </w:pPr>
            <w:r w:rsidRPr="00BA0054">
              <w:rPr>
                <w:color w:val="000000"/>
                <w:sz w:val="20"/>
                <w:szCs w:val="20"/>
              </w:rPr>
              <w:t>Szafa ubraniowo aktowa z drzwiami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</w:tr>
      <w:tr w:rsidR="00001BE4" w:rsidRPr="00A309EB" w:rsidTr="00001BE4">
        <w:trPr>
          <w:trHeight w:val="155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BA0054" w:rsidP="00351ABD">
            <w:pPr>
              <w:rPr>
                <w:color w:val="000000"/>
                <w:sz w:val="20"/>
                <w:szCs w:val="20"/>
              </w:rPr>
            </w:pPr>
            <w:r w:rsidRPr="00BA0054">
              <w:rPr>
                <w:color w:val="000000"/>
                <w:sz w:val="20"/>
                <w:szCs w:val="20"/>
              </w:rPr>
              <w:t>Szafa aktowa z drzwiami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</w:tr>
      <w:tr w:rsidR="00001BE4" w:rsidRPr="00A309EB" w:rsidTr="00001BE4">
        <w:trPr>
          <w:trHeight w:val="60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BA0054" w:rsidP="00351ABD">
            <w:pPr>
              <w:rPr>
                <w:color w:val="000000"/>
                <w:sz w:val="20"/>
                <w:szCs w:val="20"/>
              </w:rPr>
            </w:pPr>
            <w:r w:rsidRPr="00BA0054">
              <w:rPr>
                <w:color w:val="000000"/>
                <w:sz w:val="20"/>
                <w:szCs w:val="20"/>
              </w:rPr>
              <w:t>Nadstawka aktowa z drzwiam</w:t>
            </w:r>
            <w:r>
              <w:rPr>
                <w:color w:val="000000"/>
                <w:sz w:val="20"/>
                <w:szCs w:val="20"/>
              </w:rPr>
              <w:t>i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</w:tr>
      <w:tr w:rsidR="00001BE4" w:rsidRPr="00A309EB" w:rsidTr="00001BE4">
        <w:trPr>
          <w:trHeight w:val="50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001BE4" w:rsidP="00351ABD">
            <w:pPr>
              <w:rPr>
                <w:color w:val="000000"/>
                <w:sz w:val="20"/>
                <w:szCs w:val="20"/>
              </w:rPr>
            </w:pPr>
            <w:r w:rsidRPr="00001BE4">
              <w:rPr>
                <w:color w:val="000000"/>
                <w:sz w:val="20"/>
                <w:szCs w:val="20"/>
              </w:rPr>
              <w:t>Krzesło tapicerowane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</w:tr>
      <w:tr w:rsidR="00001BE4" w:rsidRPr="00A309EB" w:rsidTr="00001BE4">
        <w:trPr>
          <w:trHeight w:val="50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001BE4" w:rsidP="00351ABD">
            <w:pPr>
              <w:rPr>
                <w:color w:val="000000"/>
                <w:sz w:val="20"/>
                <w:szCs w:val="20"/>
              </w:rPr>
            </w:pPr>
            <w:r w:rsidRPr="00001BE4">
              <w:rPr>
                <w:color w:val="000000"/>
                <w:sz w:val="20"/>
                <w:szCs w:val="20"/>
              </w:rPr>
              <w:t>Półka wisząca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</w:tr>
      <w:tr w:rsidR="00001BE4" w:rsidRPr="00A309EB" w:rsidTr="00001BE4">
        <w:trPr>
          <w:trHeight w:val="197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001BE4" w:rsidP="00351ABD">
            <w:pPr>
              <w:rPr>
                <w:color w:val="000000"/>
                <w:sz w:val="20"/>
                <w:szCs w:val="20"/>
              </w:rPr>
            </w:pPr>
            <w:r w:rsidRPr="00001BE4">
              <w:rPr>
                <w:color w:val="000000"/>
                <w:sz w:val="20"/>
                <w:szCs w:val="20"/>
              </w:rPr>
              <w:t>Wieszak na ubrania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</w:tr>
      <w:tr w:rsidR="00001BE4" w:rsidRPr="00A309EB" w:rsidTr="00001BE4">
        <w:trPr>
          <w:trHeight w:val="50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001BE4" w:rsidP="00351ABD">
            <w:pPr>
              <w:rPr>
                <w:color w:val="000000"/>
                <w:sz w:val="20"/>
                <w:szCs w:val="20"/>
              </w:rPr>
            </w:pPr>
            <w:r w:rsidRPr="00001BE4">
              <w:rPr>
                <w:color w:val="000000"/>
                <w:sz w:val="20"/>
                <w:szCs w:val="20"/>
              </w:rPr>
              <w:t xml:space="preserve">Formatki z płyty </w:t>
            </w:r>
            <w:proofErr w:type="spellStart"/>
            <w:r w:rsidRPr="00001BE4">
              <w:rPr>
                <w:color w:val="000000"/>
                <w:sz w:val="20"/>
                <w:szCs w:val="20"/>
              </w:rPr>
              <w:t>melaminowanej</w:t>
            </w:r>
            <w:proofErr w:type="spellEnd"/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</w:tr>
      <w:tr w:rsidR="00001BE4" w:rsidRPr="00A309EB" w:rsidTr="00001BE4">
        <w:trPr>
          <w:trHeight w:val="50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001BE4" w:rsidP="00351ABD">
            <w:pPr>
              <w:rPr>
                <w:color w:val="000000"/>
                <w:sz w:val="20"/>
                <w:szCs w:val="20"/>
              </w:rPr>
            </w:pPr>
            <w:r w:rsidRPr="00001BE4">
              <w:rPr>
                <w:color w:val="000000"/>
                <w:sz w:val="20"/>
                <w:szCs w:val="20"/>
              </w:rPr>
              <w:t xml:space="preserve">Formatki z płyty </w:t>
            </w:r>
            <w:proofErr w:type="spellStart"/>
            <w:r w:rsidRPr="00001BE4">
              <w:rPr>
                <w:color w:val="000000"/>
                <w:sz w:val="20"/>
                <w:szCs w:val="20"/>
              </w:rPr>
              <w:t>melaminowanej</w:t>
            </w:r>
            <w:proofErr w:type="spellEnd"/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</w:tr>
      <w:tr w:rsidR="00001BE4" w:rsidRPr="00A309EB" w:rsidTr="00001BE4">
        <w:trPr>
          <w:trHeight w:val="70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001BE4" w:rsidP="00351ABD">
            <w:pPr>
              <w:rPr>
                <w:color w:val="000000"/>
                <w:sz w:val="20"/>
                <w:szCs w:val="20"/>
              </w:rPr>
            </w:pPr>
            <w:r w:rsidRPr="00001BE4">
              <w:rPr>
                <w:color w:val="000000"/>
                <w:sz w:val="20"/>
                <w:szCs w:val="20"/>
              </w:rPr>
              <w:t xml:space="preserve">Formatki z płyty </w:t>
            </w:r>
            <w:proofErr w:type="spellStart"/>
            <w:r w:rsidRPr="00001BE4">
              <w:rPr>
                <w:color w:val="000000"/>
                <w:sz w:val="20"/>
                <w:szCs w:val="20"/>
              </w:rPr>
              <w:t>melaminowanej</w:t>
            </w:r>
            <w:proofErr w:type="spellEnd"/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</w:tr>
      <w:tr w:rsidR="00001BE4" w:rsidRPr="00A309EB" w:rsidTr="00001BE4">
        <w:trPr>
          <w:trHeight w:val="585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sz w:val="20"/>
                <w:szCs w:val="20"/>
              </w:rPr>
            </w:pPr>
          </w:p>
        </w:tc>
        <w:tc>
          <w:tcPr>
            <w:tcW w:w="190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SUMA</w:t>
            </w:r>
          </w:p>
        </w:tc>
        <w:tc>
          <w:tcPr>
            <w:tcW w:w="56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667E0" w:rsidRPr="00A309EB" w:rsidRDefault="007667E0" w:rsidP="00351ABD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7667E0" w:rsidRPr="007667E0" w:rsidRDefault="007667E0" w:rsidP="007667E0">
      <w:pPr>
        <w:widowControl w:val="0"/>
        <w:ind w:right="1"/>
        <w:jc w:val="both"/>
        <w:rPr>
          <w:sz w:val="22"/>
          <w:szCs w:val="22"/>
        </w:rPr>
      </w:pPr>
      <w:r w:rsidRPr="007667E0">
        <w:rPr>
          <w:sz w:val="22"/>
          <w:szCs w:val="22"/>
        </w:rPr>
        <w:lastRenderedPageBreak/>
        <w:t>*niepotrzebne skreślić.</w:t>
      </w:r>
    </w:p>
    <w:p w:rsidR="007667E0" w:rsidRPr="007667E0" w:rsidRDefault="007667E0" w:rsidP="007667E0">
      <w:pPr>
        <w:tabs>
          <w:tab w:val="right" w:pos="9000"/>
        </w:tabs>
        <w:rPr>
          <w:sz w:val="22"/>
          <w:szCs w:val="22"/>
        </w:rPr>
      </w:pPr>
    </w:p>
    <w:p w:rsidR="007667E0" w:rsidRPr="007667E0" w:rsidRDefault="007667E0" w:rsidP="007667E0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7667E0">
        <w:rPr>
          <w:b/>
          <w:sz w:val="22"/>
          <w:szCs w:val="22"/>
        </w:rPr>
        <w:t>Okres udzielonej gwarancji na zaoferowane meble wynosi:</w:t>
      </w:r>
      <w:r w:rsidRPr="007667E0">
        <w:rPr>
          <w:sz w:val="22"/>
          <w:szCs w:val="22"/>
        </w:rPr>
        <w:t xml:space="preserve"> </w:t>
      </w:r>
      <w:r w:rsidRPr="007667E0">
        <w:rPr>
          <w:b/>
          <w:sz w:val="22"/>
          <w:szCs w:val="22"/>
        </w:rPr>
        <w:t>…</w:t>
      </w:r>
      <w:r w:rsidR="00D51700">
        <w:rPr>
          <w:b/>
          <w:sz w:val="22"/>
          <w:szCs w:val="22"/>
        </w:rPr>
        <w:t>….</w:t>
      </w:r>
      <w:r w:rsidRPr="007667E0">
        <w:rPr>
          <w:b/>
          <w:sz w:val="22"/>
          <w:szCs w:val="22"/>
        </w:rPr>
        <w:t xml:space="preserve">. miesiące </w:t>
      </w:r>
      <w:r w:rsidRPr="007667E0">
        <w:rPr>
          <w:bCs/>
          <w:i/>
          <w:iCs/>
          <w:sz w:val="22"/>
          <w:szCs w:val="22"/>
          <w:highlight w:val="yellow"/>
        </w:rPr>
        <w:t>(kryterium oceny ofert)</w:t>
      </w:r>
    </w:p>
    <w:p w:rsidR="007667E0" w:rsidRDefault="00D51700" w:rsidP="007667E0">
      <w:pPr>
        <w:widowControl w:val="0"/>
        <w:ind w:right="1"/>
        <w:jc w:val="both"/>
        <w:rPr>
          <w:b/>
          <w:sz w:val="22"/>
          <w:szCs w:val="22"/>
        </w:rPr>
      </w:pPr>
      <w:r w:rsidRPr="007667E0">
        <w:rPr>
          <w:b/>
          <w:sz w:val="22"/>
          <w:szCs w:val="22"/>
        </w:rPr>
        <w:t xml:space="preserve">Okres udzielonej gwarancji na zaoferowane </w:t>
      </w:r>
      <w:r>
        <w:rPr>
          <w:b/>
          <w:sz w:val="22"/>
          <w:szCs w:val="22"/>
        </w:rPr>
        <w:t>krzesła i fotele</w:t>
      </w:r>
      <w:r w:rsidRPr="007667E0">
        <w:rPr>
          <w:b/>
          <w:sz w:val="22"/>
          <w:szCs w:val="22"/>
        </w:rPr>
        <w:t xml:space="preserve"> wynosi:</w:t>
      </w:r>
      <w:r w:rsidRPr="007667E0">
        <w:rPr>
          <w:sz w:val="22"/>
          <w:szCs w:val="22"/>
        </w:rPr>
        <w:t xml:space="preserve"> </w:t>
      </w:r>
      <w:r w:rsidRPr="007667E0">
        <w:rPr>
          <w:b/>
          <w:sz w:val="22"/>
          <w:szCs w:val="22"/>
        </w:rPr>
        <w:t xml:space="preserve"> </w:t>
      </w:r>
      <w:r w:rsidRPr="007667E0">
        <w:rPr>
          <w:b/>
          <w:sz w:val="22"/>
          <w:szCs w:val="22"/>
        </w:rPr>
        <w:t>…</w:t>
      </w:r>
      <w:r>
        <w:rPr>
          <w:b/>
          <w:sz w:val="22"/>
          <w:szCs w:val="22"/>
        </w:rPr>
        <w:t>…….</w:t>
      </w:r>
      <w:r w:rsidRPr="007667E0"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</w:rPr>
        <w:t>m</w:t>
      </w:r>
      <w:r w:rsidRPr="007667E0">
        <w:rPr>
          <w:b/>
          <w:sz w:val="22"/>
          <w:szCs w:val="22"/>
        </w:rPr>
        <w:t>iesiące</w:t>
      </w:r>
    </w:p>
    <w:p w:rsidR="00D51700" w:rsidRPr="007667E0" w:rsidRDefault="00D51700" w:rsidP="007667E0">
      <w:pPr>
        <w:widowControl w:val="0"/>
        <w:ind w:right="1"/>
        <w:jc w:val="both"/>
        <w:rPr>
          <w:b/>
          <w:sz w:val="22"/>
          <w:szCs w:val="22"/>
        </w:rPr>
      </w:pPr>
    </w:p>
    <w:p w:rsidR="007667E0" w:rsidRPr="007667E0" w:rsidRDefault="007667E0" w:rsidP="007667E0">
      <w:pPr>
        <w:rPr>
          <w:b/>
          <w:sz w:val="22"/>
          <w:szCs w:val="22"/>
        </w:rPr>
      </w:pPr>
      <w:r w:rsidRPr="007667E0">
        <w:rPr>
          <w:b/>
          <w:sz w:val="22"/>
          <w:szCs w:val="22"/>
        </w:rPr>
        <w:t>Termin realizacji zamówienia – do 60 dni od daty podpisania umowy</w:t>
      </w:r>
    </w:p>
    <w:p w:rsidR="007667E0" w:rsidRPr="007667E0" w:rsidRDefault="007667E0" w:rsidP="007667E0">
      <w:pPr>
        <w:tabs>
          <w:tab w:val="left" w:pos="426"/>
        </w:tabs>
        <w:jc w:val="both"/>
        <w:rPr>
          <w:sz w:val="22"/>
          <w:szCs w:val="22"/>
        </w:rPr>
      </w:pPr>
    </w:p>
    <w:p w:rsidR="007667E0" w:rsidRPr="007667E0" w:rsidRDefault="007667E0" w:rsidP="007667E0">
      <w:pPr>
        <w:tabs>
          <w:tab w:val="left" w:pos="426"/>
        </w:tabs>
        <w:jc w:val="both"/>
        <w:rPr>
          <w:sz w:val="22"/>
          <w:szCs w:val="22"/>
        </w:rPr>
      </w:pPr>
      <w:r w:rsidRPr="007667E0">
        <w:rPr>
          <w:b/>
          <w:sz w:val="22"/>
          <w:szCs w:val="22"/>
        </w:rPr>
        <w:t xml:space="preserve">Termin płatności: </w:t>
      </w:r>
      <w:r w:rsidRPr="007667E0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7667E0" w:rsidRPr="007667E0" w:rsidRDefault="007667E0" w:rsidP="007667E0">
      <w:pPr>
        <w:tabs>
          <w:tab w:val="left" w:pos="426"/>
        </w:tabs>
        <w:jc w:val="both"/>
        <w:rPr>
          <w:sz w:val="22"/>
          <w:szCs w:val="22"/>
        </w:rPr>
      </w:pPr>
    </w:p>
    <w:p w:rsidR="007667E0" w:rsidRPr="007667E0" w:rsidRDefault="007667E0" w:rsidP="007667E0">
      <w:pPr>
        <w:rPr>
          <w:b/>
          <w:sz w:val="22"/>
          <w:szCs w:val="22"/>
          <w:u w:val="single"/>
        </w:rPr>
      </w:pPr>
      <w:r w:rsidRPr="007667E0">
        <w:rPr>
          <w:b/>
          <w:sz w:val="22"/>
          <w:szCs w:val="22"/>
          <w:u w:val="single"/>
        </w:rPr>
        <w:t>Jednocześnie oświadczamy, że:</w:t>
      </w:r>
    </w:p>
    <w:p w:rsidR="007667E0" w:rsidRPr="007667E0" w:rsidRDefault="007667E0" w:rsidP="007667E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667E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7667E0" w:rsidRPr="007667E0" w:rsidRDefault="007667E0" w:rsidP="007667E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667E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7667E0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7667E0">
        <w:rPr>
          <w:color w:val="000000"/>
          <w:sz w:val="22"/>
          <w:szCs w:val="22"/>
        </w:rPr>
        <w:t xml:space="preserve"> i nie wnosimy do nich żadnych zastrzeżeń.</w:t>
      </w:r>
    </w:p>
    <w:p w:rsidR="007667E0" w:rsidRPr="007667E0" w:rsidRDefault="007667E0" w:rsidP="007667E0">
      <w:pPr>
        <w:numPr>
          <w:ilvl w:val="0"/>
          <w:numId w:val="1"/>
        </w:numPr>
        <w:jc w:val="both"/>
        <w:rPr>
          <w:sz w:val="22"/>
          <w:szCs w:val="22"/>
        </w:rPr>
      </w:pPr>
      <w:r w:rsidRPr="007667E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667E0" w:rsidRPr="007667E0" w:rsidRDefault="007667E0" w:rsidP="007667E0">
      <w:pPr>
        <w:ind w:left="360"/>
        <w:jc w:val="both"/>
        <w:rPr>
          <w:i/>
          <w:sz w:val="22"/>
          <w:szCs w:val="22"/>
        </w:rPr>
      </w:pPr>
      <w:r w:rsidRPr="007667E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667E0" w:rsidRPr="007667E0" w:rsidRDefault="007667E0" w:rsidP="007667E0">
      <w:pPr>
        <w:ind w:left="360"/>
        <w:jc w:val="both"/>
        <w:rPr>
          <w:i/>
          <w:sz w:val="22"/>
          <w:szCs w:val="22"/>
        </w:rPr>
      </w:pPr>
      <w:r w:rsidRPr="007667E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667E0" w:rsidRPr="007667E0" w:rsidRDefault="007667E0" w:rsidP="007667E0">
      <w:pPr>
        <w:numPr>
          <w:ilvl w:val="0"/>
          <w:numId w:val="1"/>
        </w:numPr>
        <w:jc w:val="both"/>
        <w:rPr>
          <w:sz w:val="22"/>
          <w:szCs w:val="22"/>
        </w:rPr>
      </w:pPr>
      <w:r w:rsidRPr="007667E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667E0" w:rsidTr="00351AB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67E0" w:rsidRDefault="007667E0" w:rsidP="00351AB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67E0" w:rsidRDefault="007667E0" w:rsidP="00351AB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7667E0" w:rsidRDefault="007667E0" w:rsidP="00351AB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667E0" w:rsidRDefault="007667E0" w:rsidP="00351AB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7667E0" w:rsidTr="00351AB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7E0" w:rsidRDefault="007667E0" w:rsidP="00351AB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7E0" w:rsidRDefault="007667E0" w:rsidP="00351AB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7E0" w:rsidRDefault="007667E0" w:rsidP="00351AB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7667E0" w:rsidRDefault="007667E0" w:rsidP="007667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7667E0" w:rsidRDefault="007667E0" w:rsidP="007667E0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7667E0" w:rsidRDefault="007667E0" w:rsidP="007667E0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:rsidR="007667E0" w:rsidRDefault="007667E0" w:rsidP="007667E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7667E0" w:rsidRDefault="007667E0" w:rsidP="007667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667E0" w:rsidRDefault="007667E0" w:rsidP="007667E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667E0" w:rsidRDefault="007667E0" w:rsidP="007667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7667E0" w:rsidRDefault="007667E0" w:rsidP="007667E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</w:t>
      </w:r>
    </w:p>
    <w:p w:rsidR="007667E0" w:rsidRDefault="007667E0" w:rsidP="007667E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:rsidR="007667E0" w:rsidRDefault="007667E0" w:rsidP="007667E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:rsidR="007667E0" w:rsidRDefault="007667E0" w:rsidP="007667E0">
      <w:pPr>
        <w:jc w:val="both"/>
        <w:rPr>
          <w:sz w:val="22"/>
          <w:szCs w:val="22"/>
        </w:rPr>
      </w:pPr>
    </w:p>
    <w:p w:rsidR="007667E0" w:rsidRDefault="007667E0" w:rsidP="007667E0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</w:p>
    <w:p w:rsidR="007667E0" w:rsidRDefault="007667E0" w:rsidP="007667E0">
      <w:pPr>
        <w:jc w:val="both"/>
        <w:rPr>
          <w:sz w:val="22"/>
          <w:szCs w:val="22"/>
        </w:rPr>
      </w:pPr>
    </w:p>
    <w:p w:rsidR="007667E0" w:rsidRDefault="007667E0" w:rsidP="007667E0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ab/>
      </w:r>
    </w:p>
    <w:p w:rsidR="007667E0" w:rsidRPr="007667E0" w:rsidRDefault="007667E0" w:rsidP="007667E0">
      <w:pPr>
        <w:jc w:val="center"/>
        <w:rPr>
          <w:i/>
          <w:color w:val="FF0000"/>
          <w:sz w:val="22"/>
          <w:szCs w:val="22"/>
        </w:rPr>
      </w:pPr>
      <w:r w:rsidRPr="007667E0">
        <w:rPr>
          <w:i/>
          <w:color w:val="FF0000"/>
          <w:sz w:val="22"/>
          <w:szCs w:val="22"/>
        </w:rPr>
        <w:t>Ofertę należy podpisać kwalifikowanym podpisem elektronicznym</w:t>
      </w:r>
    </w:p>
    <w:p w:rsidR="007667E0" w:rsidRDefault="007667E0" w:rsidP="007667E0">
      <w:pPr>
        <w:widowControl w:val="0"/>
        <w:ind w:right="1"/>
        <w:rPr>
          <w:sz w:val="22"/>
          <w:szCs w:val="22"/>
        </w:rPr>
      </w:pPr>
    </w:p>
    <w:p w:rsidR="007667E0" w:rsidRDefault="007667E0" w:rsidP="007667E0">
      <w:pPr>
        <w:widowControl w:val="0"/>
        <w:spacing w:line="360" w:lineRule="auto"/>
        <w:ind w:right="1"/>
        <w:jc w:val="both"/>
        <w:rPr>
          <w:sz w:val="20"/>
          <w:szCs w:val="20"/>
        </w:rPr>
      </w:pPr>
    </w:p>
    <w:p w:rsidR="007667E0" w:rsidRPr="00F25FF8" w:rsidRDefault="007667E0" w:rsidP="007667E0"/>
    <w:p w:rsidR="00FE545C" w:rsidRPr="007667E0" w:rsidRDefault="00FE545C" w:rsidP="007667E0"/>
    <w:sectPr w:rsidR="00FE545C" w:rsidRPr="007667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2BF2" w:rsidRDefault="00982BF2">
      <w:r>
        <w:separator/>
      </w:r>
    </w:p>
  </w:endnote>
  <w:endnote w:type="continuationSeparator" w:id="0">
    <w:p w:rsidR="00982BF2" w:rsidRDefault="00982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B80" w:rsidRDefault="00863B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B80" w:rsidRDefault="00863B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2BF2" w:rsidRDefault="00982BF2">
      <w:r>
        <w:separator/>
      </w:r>
    </w:p>
  </w:footnote>
  <w:footnote w:type="continuationSeparator" w:id="0">
    <w:p w:rsidR="00982BF2" w:rsidRDefault="00982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B80" w:rsidRDefault="00863B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B80" w:rsidRDefault="00863B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2BF2"/>
    <w:rsid w:val="00001BE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67E0"/>
    <w:rsid w:val="007748F0"/>
    <w:rsid w:val="007A4321"/>
    <w:rsid w:val="00833933"/>
    <w:rsid w:val="00853083"/>
    <w:rsid w:val="00863B80"/>
    <w:rsid w:val="008B2F0C"/>
    <w:rsid w:val="008B4928"/>
    <w:rsid w:val="008D2AB8"/>
    <w:rsid w:val="008F1C66"/>
    <w:rsid w:val="00970FE4"/>
    <w:rsid w:val="00982BF2"/>
    <w:rsid w:val="00A0022B"/>
    <w:rsid w:val="00A346FE"/>
    <w:rsid w:val="00A47B4D"/>
    <w:rsid w:val="00A83018"/>
    <w:rsid w:val="00B774DC"/>
    <w:rsid w:val="00BA0054"/>
    <w:rsid w:val="00C969A6"/>
    <w:rsid w:val="00CA7D36"/>
    <w:rsid w:val="00D24208"/>
    <w:rsid w:val="00D51700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96AF85"/>
  <w15:chartTrackingRefBased/>
  <w15:docId w15:val="{F42E3D47-C1F3-45A0-B337-3E36830BA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667E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5BB85-A8AD-4E69-9CE5-3CF6D0B25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568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5</cp:revision>
  <cp:lastPrinted>1899-12-31T23:00:00Z</cp:lastPrinted>
  <dcterms:created xsi:type="dcterms:W3CDTF">2022-03-08T07:24:00Z</dcterms:created>
  <dcterms:modified xsi:type="dcterms:W3CDTF">2022-03-08T11:55:00Z</dcterms:modified>
</cp:coreProperties>
</file>