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60B0" w:rsidRDefault="00D854F9" w:rsidP="000E08F7">
      <w:pPr>
        <w:pStyle w:val="Nagwek4"/>
        <w:rPr>
          <w:rFonts w:ascii="Verdana" w:hAnsi="Verdana"/>
          <w:b/>
          <w:i w:val="0"/>
          <w:sz w:val="18"/>
          <w:szCs w:val="18"/>
        </w:rPr>
      </w:pPr>
      <w:bookmarkStart w:id="0" w:name="_GoBack"/>
      <w:bookmarkEnd w:id="0"/>
      <w:r w:rsidRPr="00603D03">
        <w:rPr>
          <w:rFonts w:ascii="Verdana" w:hAnsi="Verdana"/>
          <w:sz w:val="18"/>
          <w:szCs w:val="18"/>
        </w:rPr>
        <w:t xml:space="preserve"> </w:t>
      </w:r>
      <w:r w:rsidR="000E08F7" w:rsidRPr="00603D03">
        <w:rPr>
          <w:rFonts w:ascii="Verdana" w:hAnsi="Verdana"/>
          <w:b/>
          <w:i w:val="0"/>
          <w:sz w:val="18"/>
          <w:szCs w:val="18"/>
        </w:rPr>
        <w:t xml:space="preserve">Załącznik nr </w:t>
      </w:r>
      <w:r w:rsidR="007060B0">
        <w:rPr>
          <w:rFonts w:ascii="Verdana" w:hAnsi="Verdana"/>
          <w:b/>
          <w:i w:val="0"/>
          <w:sz w:val="18"/>
          <w:szCs w:val="18"/>
        </w:rPr>
        <w:t>3</w:t>
      </w:r>
    </w:p>
    <w:p w:rsidR="00D854F9" w:rsidRPr="00603D03" w:rsidRDefault="00AD2E3A" w:rsidP="000E08F7">
      <w:pPr>
        <w:pStyle w:val="Nagwek3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140335</wp:posOffset>
                </wp:positionV>
                <wp:extent cx="1544955" cy="116205"/>
                <wp:effectExtent l="0" t="0" r="0" b="0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854F9" w:rsidRPr="00A431FA" w:rsidRDefault="00D854F9" w:rsidP="00D854F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18pt;margin-top:11.05pt;width:121.65pt;height: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" stroked="f">
                <v:textbox inset="0,0,0,0">
                  <w:txbxContent>
                    <w:p w:rsidR="00D854F9" w:rsidRPr="00A431FA" w:rsidRDefault="00D854F9" w:rsidP="00D854F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854F9" w:rsidRPr="00603D03" w:rsidRDefault="00D854F9" w:rsidP="00D854F9">
      <w:pPr>
        <w:tabs>
          <w:tab w:val="left" w:pos="0"/>
        </w:tabs>
        <w:spacing w:line="264" w:lineRule="auto"/>
        <w:ind w:right="-142"/>
        <w:rPr>
          <w:rFonts w:ascii="Verdana" w:hAnsi="Verdana"/>
          <w:b/>
          <w:color w:val="000000"/>
          <w:sz w:val="18"/>
          <w:szCs w:val="18"/>
        </w:rPr>
      </w:pPr>
    </w:p>
    <w:p w:rsidR="00D80B90" w:rsidRPr="00603D03" w:rsidRDefault="00D80B90" w:rsidP="00D80B90">
      <w:pPr>
        <w:pStyle w:val="Nagwek3"/>
        <w:jc w:val="right"/>
        <w:rPr>
          <w:rFonts w:ascii="Verdana" w:hAnsi="Verdana"/>
          <w:color w:val="000000"/>
          <w:sz w:val="18"/>
          <w:szCs w:val="18"/>
        </w:rPr>
      </w:pPr>
      <w:r w:rsidRPr="00603D03">
        <w:rPr>
          <w:rFonts w:ascii="Verdana" w:hAnsi="Verdana"/>
          <w:color w:val="000000"/>
          <w:sz w:val="18"/>
          <w:szCs w:val="18"/>
        </w:rPr>
        <w:t xml:space="preserve">Zamawiający </w:t>
      </w:r>
    </w:p>
    <w:p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>Akademia Górniczo-Hutnicza</w:t>
      </w:r>
    </w:p>
    <w:p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im. St. Staszica w Krakowie</w:t>
      </w:r>
    </w:p>
    <w:p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Al. Mickiewicza 30, </w:t>
      </w:r>
      <w:r w:rsidRPr="00603D03">
        <w:rPr>
          <w:rFonts w:ascii="Verdana" w:hAnsi="Verdana"/>
          <w:sz w:val="18"/>
          <w:szCs w:val="18"/>
        </w:rPr>
        <w:br/>
        <w:t>30-059 Kraków</w:t>
      </w:r>
    </w:p>
    <w:p w:rsidR="00D80B90" w:rsidRPr="00603D03" w:rsidRDefault="00D80B90" w:rsidP="00D80B90">
      <w:pPr>
        <w:spacing w:line="480" w:lineRule="auto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Wykonawca:</w:t>
      </w:r>
    </w:p>
    <w:p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(pełna nazwa/firma, adres, w zależności od podmiotu: NIP/PESEL, KRS/CEiDG)</w:t>
      </w:r>
    </w:p>
    <w:p w:rsidR="00D80B90" w:rsidRPr="00603D03" w:rsidRDefault="00D80B90" w:rsidP="00D80B90">
      <w:pPr>
        <w:spacing w:line="480" w:lineRule="auto"/>
        <w:rPr>
          <w:rFonts w:ascii="Verdana" w:hAnsi="Verdana" w:cs="Arial"/>
          <w:sz w:val="18"/>
          <w:szCs w:val="18"/>
          <w:u w:val="single"/>
        </w:rPr>
      </w:pPr>
      <w:r w:rsidRPr="00603D03">
        <w:rPr>
          <w:rFonts w:ascii="Verdana" w:hAnsi="Verdana" w:cs="Arial"/>
          <w:sz w:val="18"/>
          <w:szCs w:val="18"/>
          <w:u w:val="single"/>
        </w:rPr>
        <w:t>reprezentowany przez:</w:t>
      </w:r>
    </w:p>
    <w:p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(imię, nazwisko, stanowisko/podstawa do  reprezentacji)</w:t>
      </w:r>
    </w:p>
    <w:p w:rsidR="0068580C" w:rsidRPr="0068580C" w:rsidRDefault="0068580C" w:rsidP="0068580C">
      <w:pPr>
        <w:widowControl w:val="0"/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68580C">
        <w:rPr>
          <w:rFonts w:asciiTheme="minorHAnsi" w:hAnsiTheme="minorHAnsi" w:cstheme="minorHAnsi"/>
          <w:b/>
          <w:sz w:val="22"/>
          <w:szCs w:val="22"/>
          <w:u w:val="single"/>
        </w:rPr>
        <w:t>WSTĘPNE OŚWIADCZENIE WYKONAWCY</w:t>
      </w:r>
    </w:p>
    <w:p w:rsidR="0068580C" w:rsidRPr="0068580C" w:rsidRDefault="0068580C" w:rsidP="0068580C">
      <w:pPr>
        <w:widowControl w:val="0"/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8580C">
        <w:rPr>
          <w:rFonts w:asciiTheme="minorHAnsi" w:hAnsiTheme="minorHAnsi" w:cstheme="minorHAnsi"/>
          <w:b/>
          <w:sz w:val="22"/>
          <w:szCs w:val="22"/>
        </w:rPr>
        <w:t>składane na podstawie art. 125 ust. 1 ustawy z dnia 11 września 2019 r.</w:t>
      </w:r>
    </w:p>
    <w:p w:rsidR="0068580C" w:rsidRPr="0068580C" w:rsidRDefault="0068580C" w:rsidP="0068580C">
      <w:pPr>
        <w:widowControl w:val="0"/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8580C">
        <w:rPr>
          <w:rFonts w:asciiTheme="minorHAnsi" w:hAnsiTheme="minorHAnsi" w:cstheme="minorHAnsi"/>
          <w:b/>
          <w:sz w:val="22"/>
          <w:szCs w:val="22"/>
        </w:rPr>
        <w:t>Prawo zamówień publicznych (dalej jako: ustawa Pzp)</w:t>
      </w:r>
    </w:p>
    <w:p w:rsidR="00D80B90" w:rsidRPr="00603D03" w:rsidRDefault="0068580C" w:rsidP="0068580C">
      <w:pPr>
        <w:spacing w:before="120" w:line="360" w:lineRule="auto"/>
        <w:jc w:val="center"/>
        <w:rPr>
          <w:rFonts w:ascii="Verdana" w:hAnsi="Verdana" w:cs="Arial"/>
          <w:sz w:val="18"/>
          <w:szCs w:val="18"/>
        </w:rPr>
      </w:pPr>
      <w:r>
        <w:rPr>
          <w:rFonts w:ascii="Arial" w:hAnsi="Arial" w:cs="Arial"/>
          <w:b/>
          <w:sz w:val="21"/>
          <w:szCs w:val="21"/>
          <w:u w:val="single"/>
        </w:rPr>
        <w:t>DOTYCZĄCE SPEŁNIANIA WARUNKÓW UDZIAŁU W POSTĘPOWANIU</w:t>
      </w:r>
    </w:p>
    <w:p w:rsidR="00D80B90" w:rsidRPr="00603D03" w:rsidRDefault="00D80B90" w:rsidP="00B9268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Na potrzeby postępowania o udzielenie zamówienia publicznego, którego przedmiotem jest</w:t>
      </w:r>
      <w:r w:rsidRPr="00603D03">
        <w:rPr>
          <w:rFonts w:ascii="Verdana" w:hAnsi="Verdana" w:cs="Arial"/>
          <w:sz w:val="18"/>
          <w:szCs w:val="18"/>
        </w:rPr>
        <w:br/>
      </w:r>
      <w:r w:rsidR="00B92687" w:rsidRPr="00B92687">
        <w:rPr>
          <w:rFonts w:ascii="Verdana" w:hAnsi="Verdana" w:cs="Arial"/>
          <w:b/>
          <w:sz w:val="18"/>
          <w:szCs w:val="18"/>
        </w:rPr>
        <w:t>dostawa i montaż kortów do squasha w Hali Sportowej AGH przy ul. Armii Krajowej 5A w Krakowie - KC-zp.272-70/22</w:t>
      </w:r>
      <w:r w:rsidRPr="00603D03">
        <w:rPr>
          <w:rFonts w:ascii="Verdana" w:hAnsi="Verdana" w:cs="Arial"/>
          <w:sz w:val="18"/>
          <w:szCs w:val="18"/>
        </w:rPr>
        <w:t>, prowadzonego przez Akademię Górniczo-Hutniczą im. St. Staszica w Krakowie</w:t>
      </w:r>
      <w:r w:rsidRPr="00603D03">
        <w:rPr>
          <w:rFonts w:ascii="Verdana" w:hAnsi="Verdana" w:cs="Arial"/>
          <w:i/>
          <w:sz w:val="18"/>
          <w:szCs w:val="18"/>
        </w:rPr>
        <w:t xml:space="preserve">, </w:t>
      </w:r>
      <w:r w:rsidRPr="00603D03">
        <w:rPr>
          <w:rFonts w:ascii="Verdana" w:hAnsi="Verdana" w:cs="Arial"/>
          <w:sz w:val="18"/>
          <w:szCs w:val="18"/>
        </w:rPr>
        <w:t>oświadczam, co następuje:</w:t>
      </w:r>
    </w:p>
    <w:p w:rsidR="00D80B90" w:rsidRPr="00603D03" w:rsidRDefault="00D80B90" w:rsidP="00D80B90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INFORMACJA DOTYCZĄCA WYKONAWCY:</w:t>
      </w:r>
    </w:p>
    <w:p w:rsidR="00D80B90" w:rsidRPr="00603D03" w:rsidRDefault="00D80B90" w:rsidP="00D80B90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:rsidR="00603D03" w:rsidRPr="00603D03" w:rsidRDefault="00603D03" w:rsidP="00603D03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Oświadczam, że spełniam warunki udziału w postępowaniu określone przez zamawiającego w   specyfikacji warunków zamówienia pkt 8.2. ppkt 1-4.   </w:t>
      </w:r>
    </w:p>
    <w:p w:rsidR="00603D03" w:rsidRPr="00603D03" w:rsidRDefault="00603D03" w:rsidP="00603D03">
      <w:pPr>
        <w:spacing w:line="360" w:lineRule="auto"/>
        <w:ind w:left="5664" w:firstLine="708"/>
        <w:jc w:val="both"/>
        <w:rPr>
          <w:rFonts w:ascii="Verdana" w:hAnsi="Verdana" w:cs="Arial"/>
          <w:b/>
          <w:i/>
          <w:sz w:val="18"/>
          <w:szCs w:val="18"/>
        </w:rPr>
      </w:pPr>
    </w:p>
    <w:p w:rsidR="00603D03" w:rsidRPr="00603D03" w:rsidRDefault="00603D03" w:rsidP="00603D03">
      <w:pPr>
        <w:shd w:val="clear" w:color="auto" w:fill="BFBFBF"/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:rsidR="00603D03" w:rsidRPr="00603D03" w:rsidRDefault="00603D03" w:rsidP="00603D03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:rsidR="00603D03" w:rsidRPr="00603D03" w:rsidRDefault="00603D03" w:rsidP="00603D03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 xml:space="preserve">Oświadczam, że wszystkie informacje podane w powyższym oświadczeniu są aktualne </w:t>
      </w:r>
      <w:r w:rsidRPr="00603D03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603D03" w:rsidRPr="00603D03" w:rsidRDefault="00603D03" w:rsidP="00603D03">
      <w:pPr>
        <w:rPr>
          <w:rFonts w:ascii="Verdana" w:hAnsi="Verdana" w:cs="Arial"/>
          <w:sz w:val="18"/>
          <w:szCs w:val="18"/>
        </w:rPr>
      </w:pPr>
    </w:p>
    <w:p w:rsidR="00603D03" w:rsidRPr="00603D03" w:rsidRDefault="00603D03" w:rsidP="00603D03">
      <w:pPr>
        <w:spacing w:line="259" w:lineRule="auto"/>
        <w:jc w:val="center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:rsidR="006F646A" w:rsidRPr="00603D03" w:rsidRDefault="006F646A" w:rsidP="00D854F9">
      <w:pPr>
        <w:rPr>
          <w:rFonts w:ascii="Verdana" w:hAnsi="Verdana"/>
          <w:sz w:val="18"/>
          <w:szCs w:val="18"/>
        </w:rPr>
      </w:pPr>
    </w:p>
    <w:sectPr w:rsidR="006F646A" w:rsidRPr="00603D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672F" w:rsidRDefault="00AF672F">
      <w:r>
        <w:separator/>
      </w:r>
    </w:p>
  </w:endnote>
  <w:endnote w:type="continuationSeparator" w:id="0">
    <w:p w:rsidR="00AF672F" w:rsidRDefault="00AF67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AD2E3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A691F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672F" w:rsidRDefault="00AF672F">
      <w:r>
        <w:separator/>
      </w:r>
    </w:p>
  </w:footnote>
  <w:footnote w:type="continuationSeparator" w:id="0">
    <w:p w:rsidR="00AF672F" w:rsidRDefault="00AF67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126A" w:rsidRDefault="002E12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126A" w:rsidRDefault="002E12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126A" w:rsidRDefault="002E12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3"/>
  </w:num>
  <w:num w:numId="3">
    <w:abstractNumId w:val="4"/>
  </w:num>
  <w:num w:numId="4">
    <w:abstractNumId w:val="12"/>
  </w:num>
  <w:num w:numId="5">
    <w:abstractNumId w:val="2"/>
  </w:num>
  <w:num w:numId="6">
    <w:abstractNumId w:val="3"/>
  </w:num>
  <w:num w:numId="7">
    <w:abstractNumId w:val="11"/>
  </w:num>
  <w:num w:numId="8">
    <w:abstractNumId w:val="14"/>
  </w:num>
  <w:num w:numId="9">
    <w:abstractNumId w:val="9"/>
  </w:num>
  <w:num w:numId="10">
    <w:abstractNumId w:val="6"/>
  </w:num>
  <w:num w:numId="11">
    <w:abstractNumId w:val="10"/>
  </w:num>
  <w:num w:numId="12">
    <w:abstractNumId w:val="1"/>
  </w:num>
  <w:num w:numId="13">
    <w:abstractNumId w:val="0"/>
  </w:num>
  <w:num w:numId="14">
    <w:abstractNumId w:val="8"/>
  </w:num>
  <w:num w:numId="15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BAF"/>
    <w:rsid w:val="000516D1"/>
    <w:rsid w:val="00095C48"/>
    <w:rsid w:val="000A45E9"/>
    <w:rsid w:val="000A5EC4"/>
    <w:rsid w:val="000E08F7"/>
    <w:rsid w:val="000F5BAF"/>
    <w:rsid w:val="00212828"/>
    <w:rsid w:val="00280712"/>
    <w:rsid w:val="002941A7"/>
    <w:rsid w:val="002A7C88"/>
    <w:rsid w:val="002C0145"/>
    <w:rsid w:val="002E126A"/>
    <w:rsid w:val="00377ECF"/>
    <w:rsid w:val="004B4F3F"/>
    <w:rsid w:val="004D3908"/>
    <w:rsid w:val="004F2D10"/>
    <w:rsid w:val="00504B29"/>
    <w:rsid w:val="00561731"/>
    <w:rsid w:val="00572FC7"/>
    <w:rsid w:val="00586A2A"/>
    <w:rsid w:val="005D5E0B"/>
    <w:rsid w:val="00603D03"/>
    <w:rsid w:val="00616A00"/>
    <w:rsid w:val="00631A14"/>
    <w:rsid w:val="0068580C"/>
    <w:rsid w:val="006F3A98"/>
    <w:rsid w:val="006F646A"/>
    <w:rsid w:val="007060B0"/>
    <w:rsid w:val="00713393"/>
    <w:rsid w:val="00781717"/>
    <w:rsid w:val="007D7B59"/>
    <w:rsid w:val="008301EE"/>
    <w:rsid w:val="008776D0"/>
    <w:rsid w:val="00882B1D"/>
    <w:rsid w:val="008C4317"/>
    <w:rsid w:val="008C6FD5"/>
    <w:rsid w:val="00990855"/>
    <w:rsid w:val="009A0497"/>
    <w:rsid w:val="009B1B93"/>
    <w:rsid w:val="00A146F3"/>
    <w:rsid w:val="00A560D7"/>
    <w:rsid w:val="00AD2E3A"/>
    <w:rsid w:val="00AF672F"/>
    <w:rsid w:val="00B52793"/>
    <w:rsid w:val="00B54C2B"/>
    <w:rsid w:val="00B92687"/>
    <w:rsid w:val="00BC58F7"/>
    <w:rsid w:val="00BD3350"/>
    <w:rsid w:val="00BF2504"/>
    <w:rsid w:val="00C17AA6"/>
    <w:rsid w:val="00CA3550"/>
    <w:rsid w:val="00CB3539"/>
    <w:rsid w:val="00CB6CFE"/>
    <w:rsid w:val="00D23A0C"/>
    <w:rsid w:val="00D30B74"/>
    <w:rsid w:val="00D80B90"/>
    <w:rsid w:val="00D854F9"/>
    <w:rsid w:val="00DC26C8"/>
    <w:rsid w:val="00FB5AFA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9C235C7-4256-4040-BB26-12E42ED3D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312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0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2</cp:revision>
  <cp:lastPrinted>1899-12-31T23:00:00Z</cp:lastPrinted>
  <dcterms:created xsi:type="dcterms:W3CDTF">2022-02-17T07:15:00Z</dcterms:created>
  <dcterms:modified xsi:type="dcterms:W3CDTF">2022-02-17T07:15:00Z</dcterms:modified>
</cp:coreProperties>
</file>