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53F55694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 xml:space="preserve">Dostawa </w:t>
      </w:r>
      <w:r w:rsidR="00357602" w:rsidRPr="00357602">
        <w:rPr>
          <w:b/>
          <w:sz w:val="22"/>
          <w:szCs w:val="22"/>
        </w:rPr>
        <w:t>10 szt. chłodziarek do Ośrodka AGH w Łukęcinie - KC-</w:t>
      </w:r>
      <w:proofErr w:type="spellStart"/>
      <w:r w:rsidR="00357602" w:rsidRPr="00357602">
        <w:rPr>
          <w:b/>
          <w:sz w:val="22"/>
          <w:szCs w:val="22"/>
        </w:rPr>
        <w:t>zp</w:t>
      </w:r>
      <w:proofErr w:type="spellEnd"/>
      <w:r w:rsidR="00357602" w:rsidRPr="00357602">
        <w:rPr>
          <w:b/>
          <w:sz w:val="22"/>
          <w:szCs w:val="22"/>
        </w:rPr>
        <w:t>. 272-152/22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728487E4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12217CFD" w:rsid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9C4B693" w14:textId="7A9CF5DF" w:rsidR="00E6277C" w:rsidRDefault="00E6277C" w:rsidP="00DD31FC">
      <w:pPr>
        <w:pStyle w:val="Tekstpodstawowy"/>
        <w:spacing w:line="240" w:lineRule="auto"/>
        <w:rPr>
          <w:sz w:val="22"/>
          <w:szCs w:val="22"/>
        </w:rPr>
      </w:pPr>
    </w:p>
    <w:p w14:paraId="72916F5C" w14:textId="506A064B" w:rsidR="00E6277C" w:rsidRPr="00DD31FC" w:rsidRDefault="00E6277C" w:rsidP="00DD31FC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5F74D6FE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="00357602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11EF1C34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………………………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2068BCCB" w:rsidR="00DD31FC" w:rsidRDefault="00DD31FC" w:rsidP="00404400">
      <w:pPr>
        <w:rPr>
          <w:b/>
          <w:sz w:val="22"/>
          <w:szCs w:val="20"/>
          <w:u w:val="single"/>
        </w:rPr>
      </w:pPr>
    </w:p>
    <w:p w14:paraId="6D1F8E83" w14:textId="6EAB1E77" w:rsidR="00357602" w:rsidRDefault="00357602" w:rsidP="00404400">
      <w:pPr>
        <w:rPr>
          <w:b/>
          <w:sz w:val="22"/>
          <w:szCs w:val="20"/>
          <w:u w:val="single"/>
        </w:rPr>
      </w:pPr>
    </w:p>
    <w:p w14:paraId="35BCA435" w14:textId="77777777" w:rsidR="00357602" w:rsidRDefault="00357602" w:rsidP="00404400">
      <w:pPr>
        <w:rPr>
          <w:b/>
          <w:sz w:val="22"/>
          <w:szCs w:val="20"/>
          <w:u w:val="single"/>
        </w:rPr>
      </w:pPr>
    </w:p>
    <w:p w14:paraId="1DD3E908" w14:textId="084F90B6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5083FB3B" w:rsidR="00D63B96" w:rsidRDefault="00D63B96" w:rsidP="001246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57602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2022-03-16T11:11:00Z</cp:lastPrinted>
  <dcterms:created xsi:type="dcterms:W3CDTF">2022-03-16T11:11:00Z</dcterms:created>
  <dcterms:modified xsi:type="dcterms:W3CDTF">2022-03-16T11:11:00Z</dcterms:modified>
</cp:coreProperties>
</file>