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F77D9" w14:textId="77777777" w:rsidR="00D665F5" w:rsidRDefault="00D24099" w:rsidP="00D665F5">
      <w:pPr>
        <w:spacing w:after="240"/>
        <w:jc w:val="right"/>
        <w:rPr>
          <w:sz w:val="22"/>
          <w:szCs w:val="22"/>
        </w:rPr>
      </w:pPr>
      <w:r w:rsidRPr="00D240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4099">
        <w:rPr>
          <w:sz w:val="22"/>
          <w:szCs w:val="22"/>
        </w:rPr>
        <w:t>2022-03-18</w:t>
      </w:r>
    </w:p>
    <w:p w14:paraId="24D5928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641972" w14:textId="77777777" w:rsidR="00D24099" w:rsidRPr="00D24099" w:rsidRDefault="00D24099" w:rsidP="00577BC6">
      <w:pPr>
        <w:spacing w:after="40"/>
        <w:rPr>
          <w:b/>
          <w:bCs/>
          <w:sz w:val="22"/>
          <w:szCs w:val="22"/>
        </w:rPr>
      </w:pPr>
      <w:r w:rsidRPr="00D24099">
        <w:rPr>
          <w:b/>
          <w:bCs/>
          <w:sz w:val="22"/>
          <w:szCs w:val="22"/>
        </w:rPr>
        <w:t>Akademia Górniczo - Hutnicza</w:t>
      </w:r>
    </w:p>
    <w:p w14:paraId="0B30E550" w14:textId="77777777" w:rsidR="00D24099" w:rsidRPr="00D24099" w:rsidRDefault="00D24099" w:rsidP="00577BC6">
      <w:pPr>
        <w:spacing w:after="40"/>
        <w:rPr>
          <w:b/>
          <w:bCs/>
          <w:sz w:val="22"/>
          <w:szCs w:val="22"/>
        </w:rPr>
      </w:pPr>
      <w:r w:rsidRPr="00D24099">
        <w:rPr>
          <w:b/>
          <w:bCs/>
          <w:sz w:val="22"/>
          <w:szCs w:val="22"/>
        </w:rPr>
        <w:t>im. Stanisława Staszica w Krakowie</w:t>
      </w:r>
    </w:p>
    <w:p w14:paraId="6DD9D8B2" w14:textId="77777777" w:rsidR="00D665F5" w:rsidRPr="00D91931" w:rsidRDefault="00D24099" w:rsidP="00577BC6">
      <w:pPr>
        <w:spacing w:after="40"/>
        <w:rPr>
          <w:b/>
          <w:bCs/>
          <w:sz w:val="22"/>
          <w:szCs w:val="22"/>
        </w:rPr>
      </w:pPr>
      <w:r w:rsidRPr="00D24099">
        <w:rPr>
          <w:b/>
          <w:bCs/>
          <w:sz w:val="22"/>
          <w:szCs w:val="22"/>
        </w:rPr>
        <w:t>Dział Zamówień Publicznych</w:t>
      </w:r>
    </w:p>
    <w:p w14:paraId="595B0C10" w14:textId="77777777" w:rsidR="00D665F5" w:rsidRPr="00BD5546" w:rsidRDefault="00D24099" w:rsidP="00D665F5">
      <w:pPr>
        <w:rPr>
          <w:sz w:val="22"/>
          <w:szCs w:val="22"/>
        </w:rPr>
      </w:pPr>
      <w:r w:rsidRPr="00D2409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4099">
        <w:rPr>
          <w:sz w:val="22"/>
          <w:szCs w:val="22"/>
        </w:rPr>
        <w:t>30</w:t>
      </w:r>
    </w:p>
    <w:p w14:paraId="14EAB521" w14:textId="77777777" w:rsidR="00D665F5" w:rsidRPr="00BD5546" w:rsidRDefault="00D24099" w:rsidP="00D665F5">
      <w:pPr>
        <w:rPr>
          <w:sz w:val="22"/>
          <w:szCs w:val="22"/>
        </w:rPr>
      </w:pPr>
      <w:r w:rsidRPr="00D2409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4099">
        <w:rPr>
          <w:sz w:val="22"/>
          <w:szCs w:val="22"/>
        </w:rPr>
        <w:t>Kraków</w:t>
      </w:r>
    </w:p>
    <w:p w14:paraId="0B337B5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110B0D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5C42C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7B9C7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2F8EC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4099" w:rsidRPr="00D24099">
        <w:rPr>
          <w:b/>
          <w:sz w:val="22"/>
          <w:szCs w:val="22"/>
        </w:rPr>
        <w:t>KC-zp.272-107/22</w:t>
      </w:r>
      <w:r w:rsidR="00A80738">
        <w:rPr>
          <w:sz w:val="24"/>
        </w:rPr>
        <w:tab/>
        <w:t xml:space="preserve"> </w:t>
      </w:r>
    </w:p>
    <w:p w14:paraId="3E8620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924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5BC3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700ED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F6DD6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F99476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4099" w:rsidRPr="00D24099">
        <w:rPr>
          <w:sz w:val="22"/>
          <w:szCs w:val="22"/>
        </w:rPr>
        <w:t xml:space="preserve">Tryb podstawowy bez negocjacji - art. 275 pkt. 1 ustawy </w:t>
      </w:r>
      <w:proofErr w:type="spellStart"/>
      <w:r w:rsidR="00D24099" w:rsidRPr="00D2409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6564704" w14:textId="77777777" w:rsidR="00A80738" w:rsidRPr="00577BC6" w:rsidRDefault="00D240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4099">
        <w:rPr>
          <w:b/>
          <w:sz w:val="22"/>
          <w:szCs w:val="22"/>
        </w:rPr>
        <w:t xml:space="preserve">usługa przeprowadzenia szkolenia w zakresie zamówień publicznych w oparciu o ustawę z dnia 11 września 2019 r. Prawo zamówień publicznych (Dz.U. z 2019 r. poz. 2019 ze zm.) oraz obowiązujące akty wykonawcze do ustawy </w:t>
      </w:r>
      <w:proofErr w:type="spellStart"/>
      <w:r w:rsidRPr="00D24099">
        <w:rPr>
          <w:b/>
          <w:sz w:val="22"/>
          <w:szCs w:val="22"/>
        </w:rPr>
        <w:t>pzp</w:t>
      </w:r>
      <w:proofErr w:type="spellEnd"/>
      <w:r w:rsidRPr="00D24099">
        <w:rPr>
          <w:b/>
          <w:sz w:val="22"/>
          <w:szCs w:val="22"/>
        </w:rPr>
        <w:t>, w ramach Projektu POWR.03.05.00-00-00-Z309/18 - KC-zp.272-107/22</w:t>
      </w:r>
    </w:p>
    <w:p w14:paraId="06EF283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4099" w:rsidRPr="00D24099">
        <w:rPr>
          <w:sz w:val="22"/>
          <w:szCs w:val="22"/>
        </w:rPr>
        <w:t>(</w:t>
      </w:r>
      <w:proofErr w:type="spellStart"/>
      <w:r w:rsidR="00D24099" w:rsidRPr="00D24099">
        <w:rPr>
          <w:sz w:val="22"/>
          <w:szCs w:val="22"/>
        </w:rPr>
        <w:t>t.j</w:t>
      </w:r>
      <w:proofErr w:type="spellEnd"/>
      <w:r w:rsidR="00D24099" w:rsidRPr="00D2409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E59B1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4099" w:rsidRPr="00D24099">
        <w:rPr>
          <w:sz w:val="22"/>
          <w:szCs w:val="22"/>
        </w:rPr>
        <w:t>18/03/2022</w:t>
      </w:r>
      <w:r w:rsidR="00FF4AB1" w:rsidRPr="00577BC6">
        <w:rPr>
          <w:sz w:val="22"/>
          <w:szCs w:val="22"/>
        </w:rPr>
        <w:t xml:space="preserve"> o godz. </w:t>
      </w:r>
      <w:r w:rsidR="00D24099" w:rsidRPr="00D24099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EBA9B09" w14:textId="77777777" w:rsidTr="003F57CD">
        <w:tc>
          <w:tcPr>
            <w:tcW w:w="993" w:type="dxa"/>
            <w:shd w:val="clear" w:color="auto" w:fill="auto"/>
            <w:vAlign w:val="center"/>
          </w:tcPr>
          <w:p w14:paraId="467ACF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649F3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3E29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24099" w:rsidRPr="00493F8C" w14:paraId="09DEEF57" w14:textId="77777777" w:rsidTr="000B42BF">
        <w:tc>
          <w:tcPr>
            <w:tcW w:w="993" w:type="dxa"/>
            <w:shd w:val="clear" w:color="auto" w:fill="auto"/>
            <w:vAlign w:val="center"/>
          </w:tcPr>
          <w:p w14:paraId="07DAA002" w14:textId="77777777" w:rsidR="00D24099" w:rsidRPr="00490DC0" w:rsidRDefault="00D24099" w:rsidP="000B42BF">
            <w:pPr>
              <w:spacing w:before="120" w:after="120"/>
              <w:jc w:val="center"/>
            </w:pPr>
            <w:r w:rsidRPr="00D24099">
              <w:t>1</w:t>
            </w:r>
          </w:p>
        </w:tc>
        <w:tc>
          <w:tcPr>
            <w:tcW w:w="5244" w:type="dxa"/>
            <w:shd w:val="clear" w:color="auto" w:fill="auto"/>
          </w:tcPr>
          <w:p w14:paraId="69392A64" w14:textId="77777777" w:rsidR="00D24099" w:rsidRPr="00490DC0" w:rsidRDefault="00D24099" w:rsidP="000B42BF">
            <w:pPr>
              <w:spacing w:before="40"/>
            </w:pPr>
            <w:r w:rsidRPr="00D24099">
              <w:t>Centrum Kształcenia i Doradztwa "IKKU" Sp. z o.o.</w:t>
            </w:r>
          </w:p>
          <w:p w14:paraId="511C2AF9" w14:textId="77777777" w:rsidR="00D24099" w:rsidRPr="00490DC0" w:rsidRDefault="00D24099" w:rsidP="000B42BF">
            <w:r w:rsidRPr="00D24099">
              <w:t>Elektronowa</w:t>
            </w:r>
            <w:r w:rsidRPr="00490DC0">
              <w:t xml:space="preserve"> </w:t>
            </w:r>
            <w:r w:rsidRPr="00D24099">
              <w:t>2</w:t>
            </w:r>
            <w:r w:rsidRPr="00490DC0">
              <w:t xml:space="preserve"> </w:t>
            </w:r>
          </w:p>
          <w:p w14:paraId="40A97AD5" w14:textId="77777777" w:rsidR="00D24099" w:rsidRPr="00490DC0" w:rsidRDefault="00D24099" w:rsidP="000B42BF">
            <w:pPr>
              <w:spacing w:after="40"/>
              <w:jc w:val="both"/>
            </w:pPr>
            <w:r w:rsidRPr="00D24099">
              <w:t>03-219</w:t>
            </w:r>
            <w:r w:rsidRPr="00490DC0">
              <w:t xml:space="preserve"> </w:t>
            </w:r>
            <w:r w:rsidRPr="00D2409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A1831" w14:textId="77777777" w:rsidR="00D24099" w:rsidRPr="00490DC0" w:rsidRDefault="00D24099" w:rsidP="000B42BF">
            <w:pPr>
              <w:spacing w:before="120" w:after="120"/>
              <w:jc w:val="both"/>
            </w:pPr>
            <w:r w:rsidRPr="00D24099">
              <w:t>2 715.00 zł</w:t>
            </w:r>
          </w:p>
        </w:tc>
      </w:tr>
      <w:tr w:rsidR="00D24099" w:rsidRPr="00493F8C" w14:paraId="5CCD04DF" w14:textId="77777777" w:rsidTr="000B42BF">
        <w:tc>
          <w:tcPr>
            <w:tcW w:w="993" w:type="dxa"/>
            <w:shd w:val="clear" w:color="auto" w:fill="auto"/>
            <w:vAlign w:val="center"/>
          </w:tcPr>
          <w:p w14:paraId="4890806C" w14:textId="77777777" w:rsidR="00D24099" w:rsidRPr="00490DC0" w:rsidRDefault="00D24099" w:rsidP="000B42BF">
            <w:pPr>
              <w:spacing w:before="120" w:after="120"/>
              <w:jc w:val="center"/>
            </w:pPr>
            <w:r w:rsidRPr="00D24099">
              <w:t>2</w:t>
            </w:r>
          </w:p>
        </w:tc>
        <w:tc>
          <w:tcPr>
            <w:tcW w:w="5244" w:type="dxa"/>
            <w:shd w:val="clear" w:color="auto" w:fill="auto"/>
          </w:tcPr>
          <w:p w14:paraId="6A9B8254" w14:textId="77777777" w:rsidR="00D24099" w:rsidRPr="00490DC0" w:rsidRDefault="00D24099" w:rsidP="000B42BF">
            <w:pPr>
              <w:spacing w:before="40"/>
            </w:pPr>
            <w:r w:rsidRPr="00D24099">
              <w:t>Centrum Profilaktyki i Reedukacji Atelier</w:t>
            </w:r>
          </w:p>
          <w:p w14:paraId="6AE3BB36" w14:textId="77777777" w:rsidR="00D24099" w:rsidRPr="00490DC0" w:rsidRDefault="00D24099" w:rsidP="000B42BF">
            <w:r w:rsidRPr="00D24099">
              <w:t>Krasickiego</w:t>
            </w:r>
            <w:r w:rsidRPr="00490DC0">
              <w:t xml:space="preserve"> </w:t>
            </w:r>
            <w:r w:rsidRPr="00D24099">
              <w:t>27/1</w:t>
            </w:r>
            <w:r w:rsidRPr="00490DC0">
              <w:t xml:space="preserve"> </w:t>
            </w:r>
          </w:p>
          <w:p w14:paraId="3D91F9A2" w14:textId="77777777" w:rsidR="00D24099" w:rsidRPr="00490DC0" w:rsidRDefault="00D24099" w:rsidP="000B42BF">
            <w:pPr>
              <w:spacing w:after="40"/>
              <w:jc w:val="both"/>
            </w:pPr>
            <w:r w:rsidRPr="00D24099">
              <w:t>30-513</w:t>
            </w:r>
            <w:r w:rsidRPr="00490DC0">
              <w:t xml:space="preserve"> </w:t>
            </w:r>
            <w:r w:rsidRPr="00D2409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28ECD" w14:textId="77777777" w:rsidR="00D24099" w:rsidRPr="00490DC0" w:rsidRDefault="00D24099" w:rsidP="000B42BF">
            <w:pPr>
              <w:spacing w:before="120" w:after="120"/>
              <w:jc w:val="both"/>
            </w:pPr>
            <w:r w:rsidRPr="00D24099">
              <w:t>1 990.00 zł</w:t>
            </w:r>
          </w:p>
        </w:tc>
      </w:tr>
      <w:tr w:rsidR="00D24099" w:rsidRPr="00493F8C" w14:paraId="34D5EF00" w14:textId="77777777" w:rsidTr="000B42BF">
        <w:tc>
          <w:tcPr>
            <w:tcW w:w="993" w:type="dxa"/>
            <w:shd w:val="clear" w:color="auto" w:fill="auto"/>
            <w:vAlign w:val="center"/>
          </w:tcPr>
          <w:p w14:paraId="4040B3E8" w14:textId="77777777" w:rsidR="00D24099" w:rsidRPr="00490DC0" w:rsidRDefault="00D24099" w:rsidP="000B42BF">
            <w:pPr>
              <w:spacing w:before="120" w:after="120"/>
              <w:jc w:val="center"/>
            </w:pPr>
            <w:r w:rsidRPr="00D24099">
              <w:t>3</w:t>
            </w:r>
          </w:p>
        </w:tc>
        <w:tc>
          <w:tcPr>
            <w:tcW w:w="5244" w:type="dxa"/>
            <w:shd w:val="clear" w:color="auto" w:fill="auto"/>
          </w:tcPr>
          <w:p w14:paraId="0D429D68" w14:textId="77777777" w:rsidR="00D24099" w:rsidRPr="00490DC0" w:rsidRDefault="00D24099" w:rsidP="000B42BF">
            <w:pPr>
              <w:spacing w:before="40"/>
            </w:pPr>
            <w:proofErr w:type="spellStart"/>
            <w:r w:rsidRPr="00D24099">
              <w:t>Lauren</w:t>
            </w:r>
            <w:proofErr w:type="spellEnd"/>
            <w:r w:rsidRPr="00D24099">
              <w:t xml:space="preserve"> Peso Polska S.A.</w:t>
            </w:r>
          </w:p>
          <w:p w14:paraId="4F9D5541" w14:textId="77777777" w:rsidR="00D24099" w:rsidRPr="00490DC0" w:rsidRDefault="00D24099" w:rsidP="000B42BF">
            <w:r w:rsidRPr="00D24099">
              <w:t>Dąbrowskiego</w:t>
            </w:r>
            <w:r w:rsidRPr="00490DC0">
              <w:t xml:space="preserve"> </w:t>
            </w:r>
            <w:r w:rsidRPr="00D24099">
              <w:t>48/-</w:t>
            </w:r>
            <w:r w:rsidRPr="00490DC0">
              <w:t xml:space="preserve"> </w:t>
            </w:r>
          </w:p>
          <w:p w14:paraId="61DC7A79" w14:textId="77777777" w:rsidR="00D24099" w:rsidRPr="00490DC0" w:rsidRDefault="00D24099" w:rsidP="000B42BF">
            <w:pPr>
              <w:spacing w:after="40"/>
              <w:jc w:val="both"/>
            </w:pPr>
            <w:r w:rsidRPr="00D24099">
              <w:t>41-500</w:t>
            </w:r>
            <w:r w:rsidRPr="00490DC0">
              <w:t xml:space="preserve"> </w:t>
            </w:r>
            <w:r w:rsidRPr="00D24099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536852" w14:textId="77777777" w:rsidR="00D24099" w:rsidRPr="00490DC0" w:rsidRDefault="00D24099" w:rsidP="000B42BF">
            <w:pPr>
              <w:spacing w:before="120" w:after="120"/>
              <w:jc w:val="both"/>
            </w:pPr>
            <w:r w:rsidRPr="00D24099">
              <w:t>4 500.00 zł</w:t>
            </w:r>
          </w:p>
        </w:tc>
      </w:tr>
      <w:tr w:rsidR="00D24099" w:rsidRPr="00493F8C" w14:paraId="7D74A1EA" w14:textId="77777777" w:rsidTr="000B42BF">
        <w:tc>
          <w:tcPr>
            <w:tcW w:w="993" w:type="dxa"/>
            <w:shd w:val="clear" w:color="auto" w:fill="auto"/>
            <w:vAlign w:val="center"/>
          </w:tcPr>
          <w:p w14:paraId="0E3EAB58" w14:textId="77777777" w:rsidR="00D24099" w:rsidRPr="00490DC0" w:rsidRDefault="00D24099" w:rsidP="000B42BF">
            <w:pPr>
              <w:spacing w:before="120" w:after="120"/>
              <w:jc w:val="center"/>
            </w:pPr>
            <w:r w:rsidRPr="00D24099">
              <w:t>4</w:t>
            </w:r>
          </w:p>
        </w:tc>
        <w:tc>
          <w:tcPr>
            <w:tcW w:w="5244" w:type="dxa"/>
            <w:shd w:val="clear" w:color="auto" w:fill="auto"/>
          </w:tcPr>
          <w:p w14:paraId="1540085E" w14:textId="77777777" w:rsidR="00D24099" w:rsidRPr="00490DC0" w:rsidRDefault="00D24099" w:rsidP="000B42BF">
            <w:pPr>
              <w:spacing w:before="40"/>
            </w:pPr>
            <w:r w:rsidRPr="00D24099">
              <w:t>WIK Consulting Wojciech Michałek</w:t>
            </w:r>
          </w:p>
          <w:p w14:paraId="548DB6DE" w14:textId="77777777" w:rsidR="00D24099" w:rsidRPr="00490DC0" w:rsidRDefault="00D24099" w:rsidP="000B42BF">
            <w:r w:rsidRPr="00D24099">
              <w:t>Różyckiego</w:t>
            </w:r>
            <w:r w:rsidRPr="00490DC0">
              <w:t xml:space="preserve"> </w:t>
            </w:r>
            <w:r w:rsidRPr="00D24099">
              <w:t>2/23</w:t>
            </w:r>
            <w:r w:rsidRPr="00490DC0">
              <w:t xml:space="preserve"> </w:t>
            </w:r>
          </w:p>
          <w:p w14:paraId="5BAD4FBE" w14:textId="77777777" w:rsidR="00D24099" w:rsidRPr="00490DC0" w:rsidRDefault="00D24099" w:rsidP="000B42BF">
            <w:pPr>
              <w:spacing w:after="40"/>
              <w:jc w:val="both"/>
            </w:pPr>
            <w:r w:rsidRPr="00D24099">
              <w:t>62-510</w:t>
            </w:r>
            <w:r w:rsidRPr="00490DC0">
              <w:t xml:space="preserve"> </w:t>
            </w:r>
            <w:r w:rsidRPr="00D24099"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D917D9" w14:textId="77777777" w:rsidR="00D24099" w:rsidRPr="00490DC0" w:rsidRDefault="00D24099" w:rsidP="000B42BF">
            <w:pPr>
              <w:spacing w:before="120" w:after="120"/>
              <w:jc w:val="both"/>
            </w:pPr>
            <w:r w:rsidRPr="00D24099">
              <w:t>4 000.00 zł</w:t>
            </w:r>
          </w:p>
        </w:tc>
      </w:tr>
      <w:tr w:rsidR="00D24099" w:rsidRPr="00493F8C" w14:paraId="6AAC20A6" w14:textId="77777777" w:rsidTr="000B42BF">
        <w:tc>
          <w:tcPr>
            <w:tcW w:w="993" w:type="dxa"/>
            <w:shd w:val="clear" w:color="auto" w:fill="auto"/>
            <w:vAlign w:val="center"/>
          </w:tcPr>
          <w:p w14:paraId="7E749626" w14:textId="77777777" w:rsidR="00D24099" w:rsidRPr="00490DC0" w:rsidRDefault="00D24099" w:rsidP="000B42BF">
            <w:pPr>
              <w:spacing w:before="120" w:after="120"/>
              <w:jc w:val="center"/>
            </w:pPr>
            <w:r w:rsidRPr="00D24099">
              <w:t>5</w:t>
            </w:r>
          </w:p>
        </w:tc>
        <w:tc>
          <w:tcPr>
            <w:tcW w:w="5244" w:type="dxa"/>
            <w:shd w:val="clear" w:color="auto" w:fill="auto"/>
          </w:tcPr>
          <w:p w14:paraId="59B131A7" w14:textId="77777777" w:rsidR="00D24099" w:rsidRPr="00490DC0" w:rsidRDefault="00D24099" w:rsidP="000B42BF">
            <w:pPr>
              <w:spacing w:before="40"/>
            </w:pPr>
            <w:r w:rsidRPr="00D24099">
              <w:t>Centrum Kształcenia Sektora Publicznego</w:t>
            </w:r>
          </w:p>
          <w:p w14:paraId="7DCACBA0" w14:textId="77777777" w:rsidR="00D24099" w:rsidRPr="00490DC0" w:rsidRDefault="00D24099" w:rsidP="000B42BF">
            <w:r w:rsidRPr="00D24099">
              <w:t>Mazowiecka</w:t>
            </w:r>
            <w:r w:rsidRPr="00490DC0">
              <w:t xml:space="preserve"> </w:t>
            </w:r>
            <w:r w:rsidRPr="00D24099">
              <w:t>11/49</w:t>
            </w:r>
            <w:r w:rsidRPr="00490DC0">
              <w:t xml:space="preserve"> </w:t>
            </w:r>
          </w:p>
          <w:p w14:paraId="67F2B1E8" w14:textId="77777777" w:rsidR="00D24099" w:rsidRPr="00490DC0" w:rsidRDefault="00D24099" w:rsidP="000B42BF">
            <w:pPr>
              <w:spacing w:after="40"/>
              <w:jc w:val="both"/>
            </w:pPr>
            <w:r w:rsidRPr="00D24099">
              <w:t>00-052</w:t>
            </w:r>
            <w:r w:rsidRPr="00490DC0">
              <w:t xml:space="preserve"> </w:t>
            </w:r>
            <w:r w:rsidRPr="00D2409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A009FD" w14:textId="77777777" w:rsidR="00D24099" w:rsidRPr="00490DC0" w:rsidRDefault="00D24099" w:rsidP="000B42BF">
            <w:pPr>
              <w:spacing w:before="120" w:after="120"/>
              <w:jc w:val="both"/>
            </w:pPr>
            <w:r w:rsidRPr="00D24099">
              <w:t>4 575.00 zł</w:t>
            </w:r>
          </w:p>
        </w:tc>
      </w:tr>
      <w:tr w:rsidR="00D24099" w:rsidRPr="00493F8C" w14:paraId="48575444" w14:textId="77777777" w:rsidTr="000B42BF">
        <w:tc>
          <w:tcPr>
            <w:tcW w:w="993" w:type="dxa"/>
            <w:shd w:val="clear" w:color="auto" w:fill="auto"/>
            <w:vAlign w:val="center"/>
          </w:tcPr>
          <w:p w14:paraId="686D762A" w14:textId="77777777" w:rsidR="00D24099" w:rsidRPr="00490DC0" w:rsidRDefault="00D24099" w:rsidP="000B42BF">
            <w:pPr>
              <w:spacing w:before="120" w:after="120"/>
              <w:jc w:val="center"/>
            </w:pPr>
            <w:r w:rsidRPr="00D24099">
              <w:t>6</w:t>
            </w:r>
          </w:p>
        </w:tc>
        <w:tc>
          <w:tcPr>
            <w:tcW w:w="5244" w:type="dxa"/>
            <w:shd w:val="clear" w:color="auto" w:fill="auto"/>
          </w:tcPr>
          <w:p w14:paraId="4A5B1EBF" w14:textId="77777777" w:rsidR="00D24099" w:rsidRPr="00490DC0" w:rsidRDefault="00D24099" w:rsidP="000B42BF">
            <w:pPr>
              <w:spacing w:before="40"/>
            </w:pPr>
            <w:r w:rsidRPr="00D24099">
              <w:t>ZESPÓŁ EKSPERTÓW MANAGER Pelczar spółka jawna</w:t>
            </w:r>
          </w:p>
          <w:p w14:paraId="24B75809" w14:textId="77777777" w:rsidR="00D24099" w:rsidRPr="00490DC0" w:rsidRDefault="00D24099" w:rsidP="000B42BF">
            <w:r w:rsidRPr="00D24099">
              <w:t>Czyżówka</w:t>
            </w:r>
            <w:r w:rsidRPr="00490DC0">
              <w:t xml:space="preserve"> </w:t>
            </w:r>
            <w:r w:rsidRPr="00D24099">
              <w:t>14/09</w:t>
            </w:r>
            <w:r w:rsidRPr="00490DC0">
              <w:t xml:space="preserve"> </w:t>
            </w:r>
          </w:p>
          <w:p w14:paraId="28B91229" w14:textId="77777777" w:rsidR="00D24099" w:rsidRPr="00490DC0" w:rsidRDefault="00D24099" w:rsidP="000B42BF">
            <w:pPr>
              <w:spacing w:after="40"/>
              <w:jc w:val="both"/>
            </w:pPr>
            <w:r w:rsidRPr="00D24099">
              <w:t>30-526</w:t>
            </w:r>
            <w:r w:rsidRPr="00490DC0">
              <w:t xml:space="preserve"> </w:t>
            </w:r>
            <w:r w:rsidRPr="00D2409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FA6DE8" w14:textId="77777777" w:rsidR="00D24099" w:rsidRPr="00490DC0" w:rsidRDefault="00D24099" w:rsidP="000B42BF">
            <w:pPr>
              <w:spacing w:before="120" w:after="120"/>
              <w:jc w:val="both"/>
            </w:pPr>
            <w:r w:rsidRPr="00D24099">
              <w:t>8 840.00 zł</w:t>
            </w:r>
          </w:p>
        </w:tc>
      </w:tr>
      <w:tr w:rsidR="00D24099" w:rsidRPr="00493F8C" w14:paraId="76C3965B" w14:textId="77777777" w:rsidTr="000B42BF">
        <w:tc>
          <w:tcPr>
            <w:tcW w:w="993" w:type="dxa"/>
            <w:shd w:val="clear" w:color="auto" w:fill="auto"/>
            <w:vAlign w:val="center"/>
          </w:tcPr>
          <w:p w14:paraId="59489FA0" w14:textId="77777777" w:rsidR="00D24099" w:rsidRPr="00490DC0" w:rsidRDefault="00D24099" w:rsidP="000B42BF">
            <w:pPr>
              <w:spacing w:before="120" w:after="120"/>
              <w:jc w:val="center"/>
            </w:pPr>
            <w:r w:rsidRPr="00D24099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14:paraId="52209EAE" w14:textId="77777777" w:rsidR="00D24099" w:rsidRPr="00490DC0" w:rsidRDefault="00D24099" w:rsidP="000B42BF">
            <w:pPr>
              <w:spacing w:before="40"/>
            </w:pPr>
            <w:r w:rsidRPr="00D24099">
              <w:t xml:space="preserve">Kancelaria Doradcza </w:t>
            </w:r>
            <w:proofErr w:type="spellStart"/>
            <w:r w:rsidRPr="00D24099">
              <w:t>Progressio</w:t>
            </w:r>
            <w:proofErr w:type="spellEnd"/>
            <w:r w:rsidRPr="00D24099">
              <w:t xml:space="preserve"> Przemysław </w:t>
            </w:r>
            <w:proofErr w:type="spellStart"/>
            <w:r w:rsidRPr="00D24099">
              <w:t>Kuderczak</w:t>
            </w:r>
            <w:proofErr w:type="spellEnd"/>
          </w:p>
          <w:p w14:paraId="48746615" w14:textId="77777777" w:rsidR="00D24099" w:rsidRPr="00490DC0" w:rsidRDefault="00D24099" w:rsidP="000B42BF">
            <w:r w:rsidRPr="00D24099">
              <w:t>Bolesława Prusa</w:t>
            </w:r>
            <w:r w:rsidRPr="00490DC0">
              <w:t xml:space="preserve"> </w:t>
            </w:r>
            <w:r w:rsidRPr="00D24099">
              <w:t>12</w:t>
            </w:r>
            <w:r w:rsidRPr="00490DC0">
              <w:t xml:space="preserve"> </w:t>
            </w:r>
          </w:p>
          <w:p w14:paraId="347D0A8C" w14:textId="77777777" w:rsidR="00D24099" w:rsidRPr="00490DC0" w:rsidRDefault="00D24099" w:rsidP="000B42BF">
            <w:pPr>
              <w:spacing w:after="40"/>
              <w:jc w:val="both"/>
            </w:pPr>
            <w:r w:rsidRPr="00D24099">
              <w:t>55-050</w:t>
            </w:r>
            <w:r w:rsidRPr="00490DC0">
              <w:t xml:space="preserve"> </w:t>
            </w:r>
            <w:r w:rsidRPr="00D24099">
              <w:t>Sobótka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0A6B4F" w14:textId="77777777" w:rsidR="00D24099" w:rsidRPr="00490DC0" w:rsidRDefault="00D24099" w:rsidP="000B42BF">
            <w:pPr>
              <w:spacing w:before="120" w:after="120"/>
              <w:jc w:val="both"/>
            </w:pPr>
            <w:r w:rsidRPr="00D24099">
              <w:t>2 450.00 zł</w:t>
            </w:r>
          </w:p>
        </w:tc>
      </w:tr>
      <w:tr w:rsidR="00D24099" w:rsidRPr="00493F8C" w14:paraId="7B3F5225" w14:textId="77777777" w:rsidTr="000B42BF">
        <w:tc>
          <w:tcPr>
            <w:tcW w:w="993" w:type="dxa"/>
            <w:shd w:val="clear" w:color="auto" w:fill="auto"/>
            <w:vAlign w:val="center"/>
          </w:tcPr>
          <w:p w14:paraId="486C0709" w14:textId="77777777" w:rsidR="00D24099" w:rsidRPr="00490DC0" w:rsidRDefault="00D24099" w:rsidP="000B42BF">
            <w:pPr>
              <w:spacing w:before="120" w:after="120"/>
              <w:jc w:val="center"/>
            </w:pPr>
            <w:r w:rsidRPr="00D24099">
              <w:t>8</w:t>
            </w:r>
          </w:p>
        </w:tc>
        <w:tc>
          <w:tcPr>
            <w:tcW w:w="5244" w:type="dxa"/>
            <w:shd w:val="clear" w:color="auto" w:fill="auto"/>
          </w:tcPr>
          <w:p w14:paraId="7356C659" w14:textId="77777777" w:rsidR="00D24099" w:rsidRPr="00490DC0" w:rsidRDefault="00D24099" w:rsidP="000B42BF">
            <w:pPr>
              <w:spacing w:before="40"/>
            </w:pPr>
            <w:r w:rsidRPr="00D24099">
              <w:t xml:space="preserve">Dariusz Koba Consulting </w:t>
            </w:r>
            <w:proofErr w:type="spellStart"/>
            <w:r w:rsidRPr="00D24099">
              <w:t>Group</w:t>
            </w:r>
            <w:proofErr w:type="spellEnd"/>
          </w:p>
          <w:p w14:paraId="63043B9E" w14:textId="77777777" w:rsidR="00D24099" w:rsidRPr="00490DC0" w:rsidRDefault="00D24099" w:rsidP="000B42BF">
            <w:r w:rsidRPr="00D24099">
              <w:t>Akacjowa</w:t>
            </w:r>
            <w:r w:rsidRPr="00490DC0">
              <w:t xml:space="preserve"> </w:t>
            </w:r>
            <w:r w:rsidRPr="00D24099">
              <w:t>112</w:t>
            </w:r>
            <w:r w:rsidRPr="00490DC0">
              <w:t xml:space="preserve"> </w:t>
            </w:r>
          </w:p>
          <w:p w14:paraId="346FFCD5" w14:textId="77777777" w:rsidR="00D24099" w:rsidRPr="00490DC0" w:rsidRDefault="00D24099" w:rsidP="000B42BF">
            <w:pPr>
              <w:spacing w:after="40"/>
              <w:jc w:val="both"/>
            </w:pPr>
            <w:r w:rsidRPr="00D24099">
              <w:t>05-080</w:t>
            </w:r>
            <w:r w:rsidRPr="00490DC0">
              <w:t xml:space="preserve"> </w:t>
            </w:r>
            <w:r w:rsidRPr="00D24099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434874" w14:textId="77777777" w:rsidR="00D24099" w:rsidRPr="00490DC0" w:rsidRDefault="00D24099" w:rsidP="000B42BF">
            <w:pPr>
              <w:spacing w:before="120" w:after="120"/>
              <w:jc w:val="both"/>
            </w:pPr>
            <w:r w:rsidRPr="00D24099">
              <w:t>11 250.00 zł</w:t>
            </w:r>
          </w:p>
        </w:tc>
      </w:tr>
    </w:tbl>
    <w:p w14:paraId="473F44A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138E9F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BA6B1CC" w14:textId="2E15DC9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0CF67" w14:textId="77777777" w:rsidR="00CF7DF4" w:rsidRDefault="00CF7DF4">
      <w:r>
        <w:separator/>
      </w:r>
    </w:p>
  </w:endnote>
  <w:endnote w:type="continuationSeparator" w:id="0">
    <w:p w14:paraId="58408DDC" w14:textId="77777777" w:rsidR="00CF7DF4" w:rsidRDefault="00CF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616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CEB0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ABA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EAF835">
        <v:line id="_x0000_s1025" style="position:absolute;left:0;text-align:left;z-index:251657728" from="-3.85pt,8.7pt" to="455.15pt,8.7pt"/>
      </w:pict>
    </w:r>
  </w:p>
  <w:p w14:paraId="4A3817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E8C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2BC039" w14:textId="77777777" w:rsidR="009F189D" w:rsidRDefault="009F189D">
    <w:pPr>
      <w:pStyle w:val="Stopka"/>
      <w:tabs>
        <w:tab w:val="clear" w:pos="4536"/>
      </w:tabs>
      <w:jc w:val="center"/>
    </w:pPr>
  </w:p>
  <w:p w14:paraId="367A2E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0E52E" w14:textId="77777777" w:rsidR="00CF7DF4" w:rsidRDefault="00CF7DF4">
      <w:r>
        <w:separator/>
      </w:r>
    </w:p>
  </w:footnote>
  <w:footnote w:type="continuationSeparator" w:id="0">
    <w:p w14:paraId="359C1810" w14:textId="77777777" w:rsidR="00CF7DF4" w:rsidRDefault="00CF7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27E9" w14:textId="77777777" w:rsidR="00D24099" w:rsidRDefault="00D240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72CA" w14:textId="77777777" w:rsidR="00D24099" w:rsidRDefault="00D240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6CFA2" w14:textId="77777777" w:rsidR="00D24099" w:rsidRDefault="00D240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DF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45AA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F7DF4"/>
    <w:rsid w:val="00D2409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F8312"/>
  <w15:chartTrackingRefBased/>
  <w15:docId w15:val="{2A08654B-E6F1-44AC-8E03-EB2EE50C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2022-03-18T09:52:00Z</cp:lastPrinted>
  <dcterms:created xsi:type="dcterms:W3CDTF">2022-03-18T09:44:00Z</dcterms:created>
  <dcterms:modified xsi:type="dcterms:W3CDTF">2022-03-18T09:52:00Z</dcterms:modified>
</cp:coreProperties>
</file>