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6B13F" w14:textId="3F6AF5D9" w:rsidR="00FB7F50" w:rsidRPr="002245BE" w:rsidRDefault="00AA0F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A0F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FC1A74">
        <w:rPr>
          <w:sz w:val="22"/>
          <w:szCs w:val="22"/>
        </w:rPr>
        <w:t>18.03.2022 r.</w:t>
      </w:r>
    </w:p>
    <w:p w14:paraId="1D8AB39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18DC35" w14:textId="77777777" w:rsidR="00AA0F23" w:rsidRPr="00AA0F23" w:rsidRDefault="00AA0F23" w:rsidP="00FB7F50">
      <w:pPr>
        <w:spacing w:after="40"/>
        <w:rPr>
          <w:b/>
          <w:bCs/>
          <w:sz w:val="22"/>
          <w:szCs w:val="22"/>
        </w:rPr>
      </w:pPr>
      <w:r w:rsidRPr="00AA0F23">
        <w:rPr>
          <w:b/>
          <w:bCs/>
          <w:sz w:val="22"/>
          <w:szCs w:val="22"/>
        </w:rPr>
        <w:t>Szpital Miejski Specjalistyczny</w:t>
      </w:r>
    </w:p>
    <w:p w14:paraId="6DC4BF1C" w14:textId="77777777" w:rsidR="00AA0F23" w:rsidRPr="00AA0F23" w:rsidRDefault="00AA0F23" w:rsidP="00FB7F50">
      <w:pPr>
        <w:spacing w:after="40"/>
        <w:rPr>
          <w:b/>
          <w:bCs/>
          <w:sz w:val="22"/>
          <w:szCs w:val="22"/>
        </w:rPr>
      </w:pPr>
      <w:r w:rsidRPr="00AA0F23">
        <w:rPr>
          <w:b/>
          <w:bCs/>
          <w:sz w:val="22"/>
          <w:szCs w:val="22"/>
        </w:rPr>
        <w:t>im. Gabriela Narutowicza w Krakowie</w:t>
      </w:r>
    </w:p>
    <w:p w14:paraId="6AD108D5" w14:textId="77777777" w:rsidR="00FB7F50" w:rsidRPr="002245BE" w:rsidRDefault="00AA0F23" w:rsidP="00FB7F50">
      <w:pPr>
        <w:rPr>
          <w:sz w:val="22"/>
          <w:szCs w:val="22"/>
        </w:rPr>
      </w:pPr>
      <w:r w:rsidRPr="00AA0F23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A0F23">
        <w:rPr>
          <w:sz w:val="22"/>
          <w:szCs w:val="22"/>
        </w:rPr>
        <w:t>35-37</w:t>
      </w:r>
    </w:p>
    <w:p w14:paraId="704CC86A" w14:textId="77777777" w:rsidR="00FB7F50" w:rsidRPr="002245BE" w:rsidRDefault="00AA0F23" w:rsidP="00FB7F50">
      <w:pPr>
        <w:rPr>
          <w:sz w:val="22"/>
          <w:szCs w:val="22"/>
        </w:rPr>
      </w:pPr>
      <w:r w:rsidRPr="00AA0F23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A0F23">
        <w:rPr>
          <w:sz w:val="22"/>
          <w:szCs w:val="22"/>
        </w:rPr>
        <w:t>Kraków</w:t>
      </w:r>
    </w:p>
    <w:p w14:paraId="5DEDCAF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68FAEA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A0F23" w:rsidRPr="00607F9B" w14:paraId="7B78A14C" w14:textId="77777777" w:rsidTr="00772CEA">
        <w:trPr>
          <w:trHeight w:val="638"/>
        </w:trPr>
        <w:tc>
          <w:tcPr>
            <w:tcW w:w="959" w:type="dxa"/>
            <w:shd w:val="clear" w:color="auto" w:fill="auto"/>
          </w:tcPr>
          <w:p w14:paraId="512C4FD4" w14:textId="77777777" w:rsidR="00AA0F23" w:rsidRPr="00607F9B" w:rsidRDefault="00AA0F23" w:rsidP="00772C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FF47F7" w14:textId="46BD378C" w:rsidR="00AA0F23" w:rsidRPr="00607F9B" w:rsidRDefault="00AA0F23" w:rsidP="00772C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0F23">
              <w:rPr>
                <w:sz w:val="22"/>
                <w:szCs w:val="22"/>
              </w:rPr>
              <w:t>podstawowy</w:t>
            </w:r>
            <w:r w:rsidR="000B6939">
              <w:rPr>
                <w:sz w:val="22"/>
                <w:szCs w:val="22"/>
              </w:rPr>
              <w:t>m</w:t>
            </w:r>
            <w:r w:rsidRPr="00AA0F23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A0F23">
              <w:rPr>
                <w:b/>
                <w:bCs/>
                <w:sz w:val="22"/>
                <w:szCs w:val="22"/>
              </w:rPr>
              <w:t xml:space="preserve">Zakup i dostawa produktów antyseptycznych </w:t>
            </w:r>
            <w:r w:rsidR="000B6939">
              <w:rPr>
                <w:b/>
                <w:bCs/>
                <w:sz w:val="22"/>
                <w:szCs w:val="22"/>
              </w:rPr>
              <w:br/>
            </w:r>
            <w:r w:rsidRPr="00AA0F23">
              <w:rPr>
                <w:b/>
                <w:bCs/>
                <w:sz w:val="22"/>
                <w:szCs w:val="22"/>
              </w:rPr>
              <w:t>i dezynfekujących do skóry i błon śluzowych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A0F23">
              <w:rPr>
                <w:b/>
                <w:sz w:val="22"/>
                <w:szCs w:val="22"/>
              </w:rPr>
              <w:t>ZP/3/2022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BA912A8" w14:textId="50857EAC" w:rsidR="008642B3" w:rsidRPr="000B693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A0F23" w:rsidRPr="00AA0F23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0B6939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A0F23" w14:paraId="1982750A" w14:textId="77777777" w:rsidTr="00772CEA">
        <w:trPr>
          <w:cantSplit/>
        </w:trPr>
        <w:tc>
          <w:tcPr>
            <w:tcW w:w="9498" w:type="dxa"/>
          </w:tcPr>
          <w:p w14:paraId="703D7AFD" w14:textId="77777777" w:rsidR="00AA0F23" w:rsidRPr="00D26ED6" w:rsidRDefault="00AA0F23" w:rsidP="00772C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0F23">
              <w:rPr>
                <w:b/>
                <w:sz w:val="22"/>
                <w:szCs w:val="22"/>
              </w:rPr>
              <w:t>Euro Trade Technology Sp. z o. o.</w:t>
            </w:r>
          </w:p>
          <w:p w14:paraId="01A43273" w14:textId="05903F0F" w:rsidR="00AA0F23" w:rsidRPr="009F0E5C" w:rsidRDefault="000B6939" w:rsidP="00772C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A0F23" w:rsidRPr="00AA0F23">
              <w:rPr>
                <w:bCs/>
                <w:sz w:val="22"/>
                <w:szCs w:val="22"/>
              </w:rPr>
              <w:t>Siemiradzkiego</w:t>
            </w:r>
            <w:r w:rsidR="00AA0F23" w:rsidRPr="009F0E5C">
              <w:rPr>
                <w:bCs/>
                <w:sz w:val="22"/>
                <w:szCs w:val="22"/>
              </w:rPr>
              <w:t xml:space="preserve"> </w:t>
            </w:r>
            <w:r w:rsidR="00AA0F23" w:rsidRPr="00AA0F23">
              <w:rPr>
                <w:bCs/>
                <w:sz w:val="22"/>
                <w:szCs w:val="22"/>
              </w:rPr>
              <w:t>19</w:t>
            </w:r>
            <w:r w:rsidR="00AA0F23">
              <w:rPr>
                <w:bCs/>
                <w:sz w:val="22"/>
                <w:szCs w:val="22"/>
              </w:rPr>
              <w:t xml:space="preserve"> </w:t>
            </w:r>
          </w:p>
          <w:p w14:paraId="1330270B" w14:textId="77777777" w:rsidR="00AA0F23" w:rsidRPr="009F0E5C" w:rsidRDefault="00AA0F23" w:rsidP="00772CEA">
            <w:pPr>
              <w:jc w:val="both"/>
              <w:rPr>
                <w:bCs/>
                <w:sz w:val="22"/>
                <w:szCs w:val="22"/>
              </w:rPr>
            </w:pPr>
            <w:r w:rsidRPr="00AA0F23">
              <w:rPr>
                <w:bCs/>
                <w:sz w:val="22"/>
                <w:szCs w:val="22"/>
              </w:rPr>
              <w:t>64-920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F23">
              <w:rPr>
                <w:bCs/>
                <w:sz w:val="22"/>
                <w:szCs w:val="22"/>
              </w:rPr>
              <w:t>Piła</w:t>
            </w:r>
          </w:p>
          <w:p w14:paraId="4858854B" w14:textId="2DE779CE" w:rsidR="00AA0F23" w:rsidRPr="00211A34" w:rsidRDefault="00AA0F23" w:rsidP="00772C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B6939">
              <w:rPr>
                <w:sz w:val="22"/>
                <w:szCs w:val="22"/>
              </w:rPr>
              <w:t xml:space="preserve"> </w:t>
            </w:r>
            <w:r w:rsidRPr="00AA0F23">
              <w:rPr>
                <w:sz w:val="22"/>
                <w:szCs w:val="22"/>
              </w:rPr>
              <w:t>Pakiet 1 - Chusteczki do dezynfekcji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6FE635E" w14:textId="77777777" w:rsidR="00AA0F23" w:rsidRPr="00D26ED6" w:rsidRDefault="00AA0F23" w:rsidP="00772C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36CDCF" w14:textId="77777777" w:rsidR="00AA0F23" w:rsidRDefault="00AA0F23" w:rsidP="00772C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A0F23">
              <w:t>Najkorzystniejsza oferta spełniająca wymogi Zamawiającego.</w:t>
            </w:r>
          </w:p>
        </w:tc>
      </w:tr>
      <w:tr w:rsidR="00AA0F23" w14:paraId="1935F67A" w14:textId="77777777" w:rsidTr="00772CEA">
        <w:trPr>
          <w:cantSplit/>
        </w:trPr>
        <w:tc>
          <w:tcPr>
            <w:tcW w:w="9498" w:type="dxa"/>
          </w:tcPr>
          <w:p w14:paraId="3CD0B742" w14:textId="556F8D84" w:rsidR="00AA0F23" w:rsidRPr="00D26ED6" w:rsidRDefault="00AA0F23" w:rsidP="00772C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0F23">
              <w:rPr>
                <w:b/>
                <w:sz w:val="22"/>
                <w:szCs w:val="22"/>
              </w:rPr>
              <w:t xml:space="preserve">SKAMEX </w:t>
            </w:r>
            <w:r w:rsidR="000B6939">
              <w:rPr>
                <w:b/>
                <w:sz w:val="22"/>
                <w:szCs w:val="22"/>
              </w:rPr>
              <w:t>Sp. z o.o.</w:t>
            </w:r>
          </w:p>
          <w:p w14:paraId="2E13226A" w14:textId="77777777" w:rsidR="00AA0F23" w:rsidRPr="009F0E5C" w:rsidRDefault="00AA0F23" w:rsidP="00772CEA">
            <w:pPr>
              <w:jc w:val="both"/>
              <w:rPr>
                <w:bCs/>
                <w:sz w:val="22"/>
                <w:szCs w:val="22"/>
              </w:rPr>
            </w:pPr>
            <w:r w:rsidRPr="00AA0F23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F23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1C0244" w14:textId="77777777" w:rsidR="00AA0F23" w:rsidRPr="009F0E5C" w:rsidRDefault="00AA0F23" w:rsidP="00772CEA">
            <w:pPr>
              <w:jc w:val="both"/>
              <w:rPr>
                <w:bCs/>
                <w:sz w:val="22"/>
                <w:szCs w:val="22"/>
              </w:rPr>
            </w:pPr>
            <w:r w:rsidRPr="00AA0F23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F23">
              <w:rPr>
                <w:bCs/>
                <w:sz w:val="22"/>
                <w:szCs w:val="22"/>
              </w:rPr>
              <w:t>Łódź</w:t>
            </w:r>
          </w:p>
          <w:p w14:paraId="0711F30F" w14:textId="00AC8010" w:rsidR="00AA0F23" w:rsidRPr="00211A34" w:rsidRDefault="00AA0F23" w:rsidP="00772C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B6939">
              <w:rPr>
                <w:sz w:val="22"/>
                <w:szCs w:val="22"/>
              </w:rPr>
              <w:t xml:space="preserve"> </w:t>
            </w:r>
            <w:r w:rsidRPr="00AA0F23">
              <w:rPr>
                <w:sz w:val="22"/>
                <w:szCs w:val="22"/>
              </w:rPr>
              <w:t>Pakiet 2- Zestaw do toalety jamy ustnej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6A63CFF" w14:textId="77777777" w:rsidR="00AA0F23" w:rsidRPr="00D26ED6" w:rsidRDefault="00AA0F23" w:rsidP="00772C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7EE578" w14:textId="77777777" w:rsidR="00AA0F23" w:rsidRDefault="00AA0F23" w:rsidP="00772C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A0F23">
              <w:t>Najkorzystniejsza oferta spełniająca wymogi Zamawiającego.</w:t>
            </w:r>
          </w:p>
        </w:tc>
      </w:tr>
      <w:tr w:rsidR="00AA0F23" w14:paraId="46BE454C" w14:textId="77777777" w:rsidTr="00772CEA">
        <w:trPr>
          <w:cantSplit/>
        </w:trPr>
        <w:tc>
          <w:tcPr>
            <w:tcW w:w="9498" w:type="dxa"/>
          </w:tcPr>
          <w:p w14:paraId="463D5D8B" w14:textId="7AC167BE" w:rsidR="00AA0F23" w:rsidRPr="00D26ED6" w:rsidRDefault="00AA0F23" w:rsidP="00772C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A0F23">
              <w:rPr>
                <w:b/>
                <w:sz w:val="22"/>
                <w:szCs w:val="22"/>
              </w:rPr>
              <w:t>Centrum Zaopatrzenia Medycznego "Cezal" S</w:t>
            </w:r>
            <w:r w:rsidR="000B6939">
              <w:rPr>
                <w:b/>
                <w:sz w:val="22"/>
                <w:szCs w:val="22"/>
              </w:rPr>
              <w:t>.</w:t>
            </w:r>
            <w:r w:rsidRPr="00AA0F23">
              <w:rPr>
                <w:b/>
                <w:sz w:val="22"/>
                <w:szCs w:val="22"/>
              </w:rPr>
              <w:t>A</w:t>
            </w:r>
            <w:r w:rsidR="000B6939">
              <w:rPr>
                <w:b/>
                <w:sz w:val="22"/>
                <w:szCs w:val="22"/>
              </w:rPr>
              <w:t xml:space="preserve">. </w:t>
            </w:r>
            <w:r w:rsidRPr="00AA0F23">
              <w:rPr>
                <w:b/>
                <w:sz w:val="22"/>
                <w:szCs w:val="22"/>
              </w:rPr>
              <w:t>Wrocław</w:t>
            </w:r>
            <w:r w:rsidR="000B6939">
              <w:rPr>
                <w:b/>
                <w:sz w:val="22"/>
                <w:szCs w:val="22"/>
              </w:rPr>
              <w:t xml:space="preserve"> Oddział Kraków</w:t>
            </w:r>
          </w:p>
          <w:p w14:paraId="3B3A7251" w14:textId="50AA46BE" w:rsidR="00AA0F23" w:rsidRPr="009F0E5C" w:rsidRDefault="000B6939" w:rsidP="00772C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A0F23" w:rsidRPr="00AA0F23">
              <w:rPr>
                <w:bCs/>
                <w:sz w:val="22"/>
                <w:szCs w:val="22"/>
              </w:rPr>
              <w:t>Balicka</w:t>
            </w:r>
            <w:r w:rsidR="00AA0F23" w:rsidRPr="009F0E5C">
              <w:rPr>
                <w:bCs/>
                <w:sz w:val="22"/>
                <w:szCs w:val="22"/>
              </w:rPr>
              <w:t xml:space="preserve"> </w:t>
            </w:r>
            <w:r w:rsidR="00AA0F23" w:rsidRPr="00AA0F23">
              <w:rPr>
                <w:bCs/>
                <w:sz w:val="22"/>
                <w:szCs w:val="22"/>
              </w:rPr>
              <w:t>117</w:t>
            </w:r>
            <w:r w:rsidR="00AA0F23">
              <w:rPr>
                <w:bCs/>
                <w:sz w:val="22"/>
                <w:szCs w:val="22"/>
              </w:rPr>
              <w:t xml:space="preserve"> </w:t>
            </w:r>
          </w:p>
          <w:p w14:paraId="4C405894" w14:textId="77777777" w:rsidR="00AA0F23" w:rsidRPr="009F0E5C" w:rsidRDefault="00AA0F23" w:rsidP="00772CEA">
            <w:pPr>
              <w:jc w:val="both"/>
              <w:rPr>
                <w:bCs/>
                <w:sz w:val="22"/>
                <w:szCs w:val="22"/>
              </w:rPr>
            </w:pPr>
            <w:r w:rsidRPr="00AA0F23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A0F23">
              <w:rPr>
                <w:bCs/>
                <w:sz w:val="22"/>
                <w:szCs w:val="22"/>
              </w:rPr>
              <w:t>Kraków</w:t>
            </w:r>
          </w:p>
          <w:p w14:paraId="3275C2B2" w14:textId="47E84DE4" w:rsidR="00AA0F23" w:rsidRPr="00211A34" w:rsidRDefault="00AA0F23" w:rsidP="00772C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B6939">
              <w:rPr>
                <w:sz w:val="22"/>
                <w:szCs w:val="22"/>
              </w:rPr>
              <w:t xml:space="preserve"> </w:t>
            </w:r>
            <w:r w:rsidRPr="00AA0F23">
              <w:rPr>
                <w:sz w:val="22"/>
                <w:szCs w:val="22"/>
              </w:rPr>
              <w:t>Pakiet 3- Preparat do higienicznej i chirurgicznej dezynfekcji rąk na bazie etanolu nie zawierający pochodnych fenolowych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ABAF82F" w14:textId="77777777" w:rsidR="00AA0F23" w:rsidRPr="00D26ED6" w:rsidRDefault="00AA0F23" w:rsidP="00772CE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D014E4" w14:textId="77777777" w:rsidR="00AA0F23" w:rsidRDefault="00AA0F23" w:rsidP="00772CE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A0F23">
              <w:t>Najkorzystniejsza oferta spełniająca wymogi Zamawiającego.</w:t>
            </w:r>
          </w:p>
        </w:tc>
      </w:tr>
    </w:tbl>
    <w:p w14:paraId="28B71C07" w14:textId="77777777" w:rsidR="000B6939" w:rsidRDefault="000B693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581878B" w14:textId="77777777" w:rsidR="000B6939" w:rsidRDefault="000B693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D0D2907" w14:textId="77777777" w:rsidR="000B6939" w:rsidRDefault="000B693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9822755" w14:textId="77777777" w:rsidR="000B6939" w:rsidRDefault="000B693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C753F9E" w14:textId="1CEBB4C2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927"/>
        <w:gridCol w:w="1842"/>
        <w:gridCol w:w="1560"/>
      </w:tblGrid>
      <w:tr w:rsidR="00211A34" w:rsidRPr="00834EF4" w14:paraId="11A449FF" w14:textId="77777777" w:rsidTr="000B6939">
        <w:tc>
          <w:tcPr>
            <w:tcW w:w="2169" w:type="dxa"/>
            <w:shd w:val="clear" w:color="auto" w:fill="F3F3F3"/>
          </w:tcPr>
          <w:p w14:paraId="09163D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27" w:type="dxa"/>
            <w:shd w:val="clear" w:color="auto" w:fill="F3F3F3"/>
          </w:tcPr>
          <w:p w14:paraId="353125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398493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E230C8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A0F23" w:rsidRPr="00834EF4" w14:paraId="017E7ABB" w14:textId="77777777" w:rsidTr="000B6939">
        <w:tc>
          <w:tcPr>
            <w:tcW w:w="2169" w:type="dxa"/>
            <w:shd w:val="clear" w:color="auto" w:fill="auto"/>
          </w:tcPr>
          <w:p w14:paraId="66B782E4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A0F23">
              <w:rPr>
                <w:sz w:val="20"/>
                <w:szCs w:val="20"/>
              </w:rPr>
              <w:t>Pakiet 1 - Chusteczki do dezynfekcji</w:t>
            </w:r>
          </w:p>
        </w:tc>
        <w:tc>
          <w:tcPr>
            <w:tcW w:w="3927" w:type="dxa"/>
            <w:shd w:val="clear" w:color="auto" w:fill="auto"/>
          </w:tcPr>
          <w:p w14:paraId="29255B11" w14:textId="77777777" w:rsidR="00AA0F23" w:rsidRPr="00211A34" w:rsidRDefault="00AA0F23" w:rsidP="00772C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F23">
              <w:rPr>
                <w:b/>
                <w:bCs/>
                <w:sz w:val="20"/>
                <w:szCs w:val="20"/>
              </w:rPr>
              <w:t>Euro Trade Technology Sp. z o. o.</w:t>
            </w:r>
          </w:p>
          <w:p w14:paraId="192366C8" w14:textId="3F927330" w:rsidR="00AA0F23" w:rsidRPr="00211A34" w:rsidRDefault="000B6939" w:rsidP="00772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0F23" w:rsidRPr="00AA0F23">
              <w:rPr>
                <w:sz w:val="20"/>
                <w:szCs w:val="20"/>
              </w:rPr>
              <w:t>Siemiradzkiego</w:t>
            </w:r>
            <w:r w:rsidR="00AA0F23" w:rsidRPr="00211A34">
              <w:rPr>
                <w:sz w:val="20"/>
                <w:szCs w:val="20"/>
              </w:rPr>
              <w:t xml:space="preserve"> </w:t>
            </w:r>
            <w:r w:rsidR="00AA0F23" w:rsidRPr="00AA0F23">
              <w:rPr>
                <w:sz w:val="20"/>
                <w:szCs w:val="20"/>
              </w:rPr>
              <w:t>19</w:t>
            </w:r>
          </w:p>
          <w:p w14:paraId="7E2AC4B2" w14:textId="77777777" w:rsidR="00AA0F23" w:rsidRPr="00211A34" w:rsidRDefault="00AA0F23" w:rsidP="00772CEA">
            <w:pPr>
              <w:spacing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64-920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F23">
              <w:rPr>
                <w:sz w:val="20"/>
                <w:szCs w:val="20"/>
              </w:rPr>
              <w:t>Piła</w:t>
            </w:r>
          </w:p>
        </w:tc>
        <w:tc>
          <w:tcPr>
            <w:tcW w:w="1842" w:type="dxa"/>
            <w:shd w:val="clear" w:color="auto" w:fill="auto"/>
          </w:tcPr>
          <w:p w14:paraId="49C8C9CA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F21E3A" w14:textId="77777777" w:rsidR="00AA0F23" w:rsidRPr="00211A34" w:rsidRDefault="00AA0F23" w:rsidP="00772CEA">
            <w:pPr>
              <w:jc w:val="center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 xml:space="preserve">  500,00</w:t>
            </w:r>
          </w:p>
        </w:tc>
      </w:tr>
      <w:tr w:rsidR="00AA0F23" w:rsidRPr="00834EF4" w14:paraId="296E6346" w14:textId="77777777" w:rsidTr="000B6939">
        <w:tc>
          <w:tcPr>
            <w:tcW w:w="2169" w:type="dxa"/>
            <w:shd w:val="clear" w:color="auto" w:fill="auto"/>
          </w:tcPr>
          <w:p w14:paraId="6C36FB5F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A0F23">
              <w:rPr>
                <w:sz w:val="20"/>
                <w:szCs w:val="20"/>
              </w:rPr>
              <w:t>Pakiet 2- Zestaw do toalety jamy ustnej</w:t>
            </w:r>
          </w:p>
        </w:tc>
        <w:tc>
          <w:tcPr>
            <w:tcW w:w="3927" w:type="dxa"/>
            <w:shd w:val="clear" w:color="auto" w:fill="auto"/>
          </w:tcPr>
          <w:p w14:paraId="1456687F" w14:textId="09EB96F1" w:rsidR="00AA0F23" w:rsidRPr="00211A34" w:rsidRDefault="00AA0F23" w:rsidP="00772C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F23">
              <w:rPr>
                <w:b/>
                <w:bCs/>
                <w:sz w:val="20"/>
                <w:szCs w:val="20"/>
              </w:rPr>
              <w:t xml:space="preserve">SKAMEX </w:t>
            </w:r>
            <w:r w:rsidR="000B6939">
              <w:rPr>
                <w:b/>
                <w:bCs/>
                <w:sz w:val="20"/>
                <w:szCs w:val="20"/>
              </w:rPr>
              <w:t>Sp. z o.o.</w:t>
            </w:r>
          </w:p>
          <w:p w14:paraId="51F38E40" w14:textId="77777777" w:rsidR="00AA0F23" w:rsidRPr="00211A34" w:rsidRDefault="00AA0F23" w:rsidP="00772CEA">
            <w:pPr>
              <w:rPr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F23">
              <w:rPr>
                <w:sz w:val="20"/>
                <w:szCs w:val="20"/>
              </w:rPr>
              <w:t>38/52</w:t>
            </w:r>
          </w:p>
          <w:p w14:paraId="07A51D59" w14:textId="77777777" w:rsidR="00AA0F23" w:rsidRPr="00211A34" w:rsidRDefault="00AA0F23" w:rsidP="00772CEA">
            <w:pPr>
              <w:spacing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F23">
              <w:rPr>
                <w:sz w:val="20"/>
                <w:szCs w:val="20"/>
              </w:rPr>
              <w:t>Łódź</w:t>
            </w:r>
          </w:p>
        </w:tc>
        <w:tc>
          <w:tcPr>
            <w:tcW w:w="1842" w:type="dxa"/>
            <w:shd w:val="clear" w:color="auto" w:fill="auto"/>
          </w:tcPr>
          <w:p w14:paraId="6463889E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7CF275" w14:textId="77777777" w:rsidR="00AA0F23" w:rsidRPr="00211A34" w:rsidRDefault="00AA0F23" w:rsidP="00772CEA">
            <w:pPr>
              <w:jc w:val="center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 xml:space="preserve">  500,00</w:t>
            </w:r>
          </w:p>
        </w:tc>
      </w:tr>
      <w:tr w:rsidR="00AA0F23" w:rsidRPr="00834EF4" w14:paraId="46484B2B" w14:textId="77777777" w:rsidTr="000B6939">
        <w:tc>
          <w:tcPr>
            <w:tcW w:w="2169" w:type="dxa"/>
            <w:shd w:val="clear" w:color="auto" w:fill="auto"/>
          </w:tcPr>
          <w:p w14:paraId="0AE33612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A0F23">
              <w:rPr>
                <w:sz w:val="20"/>
                <w:szCs w:val="20"/>
              </w:rPr>
              <w:t>Pakiet 3- Preparat do higienicznej i chirurgicznej dezynfekcji rąk na bazie etanolu nie zawierający pochodnych fenolowych</w:t>
            </w:r>
          </w:p>
        </w:tc>
        <w:tc>
          <w:tcPr>
            <w:tcW w:w="3927" w:type="dxa"/>
            <w:shd w:val="clear" w:color="auto" w:fill="auto"/>
          </w:tcPr>
          <w:p w14:paraId="499E0883" w14:textId="0A71E3F9" w:rsidR="00AA0F23" w:rsidRPr="00211A34" w:rsidRDefault="00AA0F23" w:rsidP="00772C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F23">
              <w:rPr>
                <w:b/>
                <w:bCs/>
                <w:sz w:val="20"/>
                <w:szCs w:val="20"/>
              </w:rPr>
              <w:t>Centrum Zaopatrzenia Medycznego "Cezal" S</w:t>
            </w:r>
            <w:r w:rsidR="000B6939">
              <w:rPr>
                <w:b/>
                <w:bCs/>
                <w:sz w:val="20"/>
                <w:szCs w:val="20"/>
              </w:rPr>
              <w:t>.</w:t>
            </w:r>
            <w:r w:rsidRPr="00AA0F23">
              <w:rPr>
                <w:b/>
                <w:bCs/>
                <w:sz w:val="20"/>
                <w:szCs w:val="20"/>
              </w:rPr>
              <w:t>A</w:t>
            </w:r>
            <w:r w:rsidR="000B6939">
              <w:rPr>
                <w:b/>
                <w:bCs/>
                <w:sz w:val="20"/>
                <w:szCs w:val="20"/>
              </w:rPr>
              <w:t>.</w:t>
            </w:r>
            <w:r w:rsidRPr="00AA0F23">
              <w:rPr>
                <w:b/>
                <w:bCs/>
                <w:sz w:val="20"/>
                <w:szCs w:val="20"/>
              </w:rPr>
              <w:t xml:space="preserve"> Wrocław</w:t>
            </w:r>
            <w:r w:rsidR="000B6939">
              <w:rPr>
                <w:b/>
                <w:bCs/>
                <w:sz w:val="20"/>
                <w:szCs w:val="20"/>
              </w:rPr>
              <w:t xml:space="preserve"> Oddział Kraków</w:t>
            </w:r>
          </w:p>
          <w:p w14:paraId="4EB9575D" w14:textId="44BA549C" w:rsidR="00AA0F23" w:rsidRPr="00211A34" w:rsidRDefault="000B6939" w:rsidP="00772C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A0F23" w:rsidRPr="00AA0F23">
              <w:rPr>
                <w:sz w:val="20"/>
                <w:szCs w:val="20"/>
              </w:rPr>
              <w:t>Balicka</w:t>
            </w:r>
            <w:r w:rsidR="00AA0F23" w:rsidRPr="00211A34">
              <w:rPr>
                <w:sz w:val="20"/>
                <w:szCs w:val="20"/>
              </w:rPr>
              <w:t xml:space="preserve"> </w:t>
            </w:r>
            <w:r w:rsidR="00AA0F23" w:rsidRPr="00AA0F23">
              <w:rPr>
                <w:sz w:val="20"/>
                <w:szCs w:val="20"/>
              </w:rPr>
              <w:t>117</w:t>
            </w:r>
          </w:p>
          <w:p w14:paraId="37597975" w14:textId="77777777" w:rsidR="00AA0F23" w:rsidRPr="00211A34" w:rsidRDefault="00AA0F23" w:rsidP="00772CEA">
            <w:pPr>
              <w:spacing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F23">
              <w:rPr>
                <w:sz w:val="20"/>
                <w:szCs w:val="20"/>
              </w:rPr>
              <w:t>Kraków</w:t>
            </w:r>
          </w:p>
        </w:tc>
        <w:tc>
          <w:tcPr>
            <w:tcW w:w="1842" w:type="dxa"/>
            <w:shd w:val="clear" w:color="auto" w:fill="auto"/>
          </w:tcPr>
          <w:p w14:paraId="7E953BD7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25AC1B" w14:textId="77777777" w:rsidR="00AA0F23" w:rsidRPr="00211A34" w:rsidRDefault="00AA0F23" w:rsidP="00772CEA">
            <w:pPr>
              <w:jc w:val="center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 xml:space="preserve">  500,00</w:t>
            </w:r>
          </w:p>
        </w:tc>
      </w:tr>
      <w:tr w:rsidR="00AA0F23" w:rsidRPr="00834EF4" w14:paraId="66A984D5" w14:textId="77777777" w:rsidTr="000B6939">
        <w:tc>
          <w:tcPr>
            <w:tcW w:w="2169" w:type="dxa"/>
            <w:shd w:val="clear" w:color="auto" w:fill="auto"/>
          </w:tcPr>
          <w:p w14:paraId="5E7895C6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A0F23">
              <w:rPr>
                <w:sz w:val="20"/>
                <w:szCs w:val="20"/>
              </w:rPr>
              <w:t>Pakiet 3- Preparat do higienicznej i chirurgicznej dezynfekcji rąk na bazie etanolu nie zawierający pochodnych fenolowych</w:t>
            </w:r>
          </w:p>
        </w:tc>
        <w:tc>
          <w:tcPr>
            <w:tcW w:w="3927" w:type="dxa"/>
            <w:shd w:val="clear" w:color="auto" w:fill="auto"/>
          </w:tcPr>
          <w:p w14:paraId="5316AF03" w14:textId="3F3B6DB6" w:rsidR="00AA0F23" w:rsidRPr="00211A34" w:rsidRDefault="000B6939" w:rsidP="00772CE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A0F23">
              <w:rPr>
                <w:b/>
                <w:bCs/>
                <w:sz w:val="20"/>
                <w:szCs w:val="20"/>
              </w:rPr>
              <w:t xml:space="preserve">Medisept Sp. </w:t>
            </w:r>
            <w:r>
              <w:rPr>
                <w:b/>
                <w:bCs/>
                <w:sz w:val="20"/>
                <w:szCs w:val="20"/>
              </w:rPr>
              <w:t>z o.o.</w:t>
            </w:r>
          </w:p>
          <w:p w14:paraId="2844D704" w14:textId="190E0500" w:rsidR="00AA0F23" w:rsidRPr="00211A34" w:rsidRDefault="000B6939" w:rsidP="00772CEA">
            <w:pPr>
              <w:rPr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Konopnica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F23">
              <w:rPr>
                <w:sz w:val="20"/>
                <w:szCs w:val="20"/>
              </w:rPr>
              <w:t>159c</w:t>
            </w:r>
          </w:p>
          <w:p w14:paraId="73F96E85" w14:textId="6894318E" w:rsidR="00AA0F23" w:rsidRPr="00211A34" w:rsidRDefault="000B6939" w:rsidP="00772CEA">
            <w:pPr>
              <w:spacing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A0F23">
              <w:rPr>
                <w:sz w:val="20"/>
                <w:szCs w:val="20"/>
              </w:rPr>
              <w:t>Motycz</w:t>
            </w:r>
          </w:p>
        </w:tc>
        <w:tc>
          <w:tcPr>
            <w:tcW w:w="1842" w:type="dxa"/>
            <w:shd w:val="clear" w:color="auto" w:fill="auto"/>
          </w:tcPr>
          <w:p w14:paraId="4311DBC1" w14:textId="77777777" w:rsidR="00AA0F23" w:rsidRPr="00211A34" w:rsidRDefault="00AA0F23" w:rsidP="00772CE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284346" w14:textId="77777777" w:rsidR="00AA0F23" w:rsidRPr="00211A34" w:rsidRDefault="00AA0F23" w:rsidP="00772CEA">
            <w:pPr>
              <w:jc w:val="center"/>
              <w:rPr>
                <w:color w:val="000000"/>
                <w:sz w:val="20"/>
                <w:szCs w:val="20"/>
              </w:rPr>
            </w:pPr>
            <w:r w:rsidRPr="00AA0F23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6A94AD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CBB8C" w14:textId="77777777" w:rsidR="007B15E7" w:rsidRDefault="007B15E7">
      <w:r>
        <w:separator/>
      </w:r>
    </w:p>
  </w:endnote>
  <w:endnote w:type="continuationSeparator" w:id="0">
    <w:p w14:paraId="7376C7A8" w14:textId="77777777" w:rsidR="007B15E7" w:rsidRDefault="007B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37D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1BCAF" w14:textId="312BABD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221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9B666" w14:textId="77777777" w:rsidR="007B15E7" w:rsidRDefault="007B15E7">
      <w:r>
        <w:separator/>
      </w:r>
    </w:p>
  </w:footnote>
  <w:footnote w:type="continuationSeparator" w:id="0">
    <w:p w14:paraId="78581FB0" w14:textId="77777777" w:rsidR="007B15E7" w:rsidRDefault="007B1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9AE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43C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DCE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15E7"/>
    <w:rsid w:val="00022322"/>
    <w:rsid w:val="00042497"/>
    <w:rsid w:val="000B6939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15E7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A0F23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448F1"/>
  <w15:chartTrackingRefBased/>
  <w15:docId w15:val="{04FB5FF0-FF61-4E9F-A264-EB1B08C69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334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4</cp:revision>
  <cp:lastPrinted>2022-03-14T07:26:00Z</cp:lastPrinted>
  <dcterms:created xsi:type="dcterms:W3CDTF">2022-03-14T07:23:00Z</dcterms:created>
  <dcterms:modified xsi:type="dcterms:W3CDTF">2022-03-18T09:21:00Z</dcterms:modified>
</cp:coreProperties>
</file>