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83D73" w14:textId="3B037E55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3C1489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373A37F3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813094" w14:textId="6920C872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F6840" w:rsidRPr="002F6840">
        <w:rPr>
          <w:b/>
          <w:sz w:val="22"/>
          <w:szCs w:val="22"/>
        </w:rPr>
        <w:t>ZP/</w:t>
      </w:r>
      <w:r w:rsidR="0095026A">
        <w:rPr>
          <w:b/>
          <w:sz w:val="22"/>
          <w:szCs w:val="22"/>
        </w:rPr>
        <w:t>7</w:t>
      </w:r>
      <w:r w:rsidR="002F6840" w:rsidRPr="002F6840">
        <w:rPr>
          <w:b/>
          <w:sz w:val="22"/>
          <w:szCs w:val="22"/>
        </w:rPr>
        <w:t>/202</w:t>
      </w:r>
      <w:r w:rsidR="003C1489">
        <w:rPr>
          <w:b/>
          <w:sz w:val="22"/>
          <w:szCs w:val="22"/>
        </w:rPr>
        <w:t>2</w:t>
      </w:r>
    </w:p>
    <w:p w14:paraId="2A318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49EE02A4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AE81FD9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461AB29B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0942B7EF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5F96F435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89CA18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4BED0218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F6840" w:rsidRPr="00110593" w14:paraId="727D51A4" w14:textId="77777777" w:rsidTr="00E102E7">
        <w:tc>
          <w:tcPr>
            <w:tcW w:w="9104" w:type="dxa"/>
            <w:shd w:val="clear" w:color="auto" w:fill="D9D9D9"/>
          </w:tcPr>
          <w:p w14:paraId="5E7634F3" w14:textId="77777777" w:rsidR="002F6840" w:rsidRPr="00110593" w:rsidRDefault="002F6840" w:rsidP="00E102E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77DA2D22" w14:textId="77777777" w:rsidR="002F6840" w:rsidRPr="00110593" w:rsidRDefault="002F6840" w:rsidP="00E102E7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F6840">
              <w:t>(</w:t>
            </w:r>
            <w:proofErr w:type="spellStart"/>
            <w:r w:rsidRPr="002F6840">
              <w:t>t.j</w:t>
            </w:r>
            <w:proofErr w:type="spellEnd"/>
            <w:r w:rsidRPr="002F6840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8026FE9" w14:textId="77777777" w:rsidR="002F6840" w:rsidRPr="0043102D" w:rsidRDefault="002F6840" w:rsidP="00E102E7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08BE92D" w14:textId="77777777" w:rsidR="002F6840" w:rsidRPr="00110593" w:rsidRDefault="002F6840" w:rsidP="00E102E7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CB1E8CE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03CF3C9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22D36C2" w14:textId="77777777" w:rsidR="00575F62" w:rsidRDefault="00575F62" w:rsidP="00575F62">
      <w:pPr>
        <w:spacing w:after="240" w:line="276" w:lineRule="auto"/>
        <w:jc w:val="center"/>
        <w:rPr>
          <w:bCs/>
          <w:color w:val="000000"/>
        </w:rPr>
      </w:pPr>
    </w:p>
    <w:p w14:paraId="2A4A3A78" w14:textId="6D65BF29" w:rsidR="0095026A" w:rsidRDefault="0095026A" w:rsidP="000719DC">
      <w:pPr>
        <w:pStyle w:val="Tekstpodstawowywcity"/>
        <w:spacing w:line="360" w:lineRule="auto"/>
        <w:ind w:firstLine="0"/>
        <w:rPr>
          <w:b/>
          <w:sz w:val="20"/>
        </w:rPr>
      </w:pPr>
      <w:r w:rsidRPr="0095026A">
        <w:rPr>
          <w:b/>
          <w:sz w:val="20"/>
        </w:rPr>
        <w:t>Dzierżawa dwóch myjni endoskopowych wraz z dostawą środków chemicznych na okres 36 miesięcy</w:t>
      </w:r>
    </w:p>
    <w:p w14:paraId="39FDA883" w14:textId="2066FED0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5336841A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6D76C377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035AD43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26448E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3A96157C" w14:textId="77777777" w:rsidTr="00C37CD2">
        <w:trPr>
          <w:trHeight w:val="321"/>
        </w:trPr>
        <w:tc>
          <w:tcPr>
            <w:tcW w:w="516" w:type="dxa"/>
          </w:tcPr>
          <w:p w14:paraId="2F242F9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A41A62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39086F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2476215C" w14:textId="77777777" w:rsidTr="009A4CD3">
        <w:tc>
          <w:tcPr>
            <w:tcW w:w="516" w:type="dxa"/>
          </w:tcPr>
          <w:p w14:paraId="2AC2FD8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58508D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BB045E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045709DF" w14:textId="77777777" w:rsidTr="009A4CD3">
        <w:tc>
          <w:tcPr>
            <w:tcW w:w="516" w:type="dxa"/>
          </w:tcPr>
          <w:p w14:paraId="62EA7E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5908561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FDB1F9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A225DB8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33722E0B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3E5D1970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4A5B56E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342E0B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6575BBEE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70B7838F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4B3EE695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DCECB" w14:textId="77777777" w:rsidR="000B2781" w:rsidRDefault="000B2781">
      <w:r>
        <w:separator/>
      </w:r>
    </w:p>
  </w:endnote>
  <w:endnote w:type="continuationSeparator" w:id="0">
    <w:p w14:paraId="5D59A2EC" w14:textId="77777777" w:rsidR="000B2781" w:rsidRDefault="000B2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BBC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74961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3413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F48E9EB" w14:textId="2FCA805C" w:rsidR="009A4CD3" w:rsidRDefault="003C1489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8B5DAA0" wp14:editId="2F501F3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4BE0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B428C2C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93EAA" w14:textId="77777777" w:rsidR="002F6840" w:rsidRDefault="002F68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8FEA42" w14:textId="77777777" w:rsidR="000B2781" w:rsidRDefault="000B2781">
      <w:r>
        <w:separator/>
      </w:r>
    </w:p>
  </w:footnote>
  <w:footnote w:type="continuationSeparator" w:id="0">
    <w:p w14:paraId="7B40BD7C" w14:textId="77777777" w:rsidR="000B2781" w:rsidRDefault="000B2781">
      <w:r>
        <w:continuationSeparator/>
      </w:r>
    </w:p>
  </w:footnote>
  <w:footnote w:id="1">
    <w:p w14:paraId="1390EBB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9D01E" w14:textId="77777777" w:rsidR="002F6840" w:rsidRDefault="002F68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BA567" w14:textId="77777777" w:rsidR="002F6840" w:rsidRDefault="002F68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76EB0" w14:textId="77777777" w:rsidR="002F6840" w:rsidRDefault="002F68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59A"/>
    <w:rsid w:val="0000184A"/>
    <w:rsid w:val="00012997"/>
    <w:rsid w:val="00035A60"/>
    <w:rsid w:val="000621A2"/>
    <w:rsid w:val="000719DC"/>
    <w:rsid w:val="00075CEC"/>
    <w:rsid w:val="000B2781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6840"/>
    <w:rsid w:val="003024A8"/>
    <w:rsid w:val="00307E5F"/>
    <w:rsid w:val="00312A4F"/>
    <w:rsid w:val="00336EEB"/>
    <w:rsid w:val="00360BC3"/>
    <w:rsid w:val="003C1489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75F62"/>
    <w:rsid w:val="00583ED5"/>
    <w:rsid w:val="005A5013"/>
    <w:rsid w:val="005C0282"/>
    <w:rsid w:val="005C3627"/>
    <w:rsid w:val="005E07AE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20EE3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026A"/>
    <w:rsid w:val="00952336"/>
    <w:rsid w:val="009A21D7"/>
    <w:rsid w:val="009A4A2C"/>
    <w:rsid w:val="009A4CD3"/>
    <w:rsid w:val="00A24942"/>
    <w:rsid w:val="00A311C9"/>
    <w:rsid w:val="00A46EFE"/>
    <w:rsid w:val="00A61204"/>
    <w:rsid w:val="00A807A7"/>
    <w:rsid w:val="00AB6C06"/>
    <w:rsid w:val="00AB7377"/>
    <w:rsid w:val="00AD329C"/>
    <w:rsid w:val="00B04D14"/>
    <w:rsid w:val="00B26102"/>
    <w:rsid w:val="00B45ED4"/>
    <w:rsid w:val="00B54FB4"/>
    <w:rsid w:val="00B5559A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18D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0EAAA76"/>
  <w15:chartTrackingRefBased/>
  <w15:docId w15:val="{14AA1240-38D3-4F3B-BC29-C936443C1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NormalnyWeb">
    <w:name w:val="Normal (Web)"/>
    <w:basedOn w:val="Normalny"/>
    <w:uiPriority w:val="99"/>
    <w:unhideWhenUsed/>
    <w:rsid w:val="00575F62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CAE50-568C-417D-8DDE-FDD83D08F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2022-03-16T12:59:00Z</dcterms:created>
  <dcterms:modified xsi:type="dcterms:W3CDTF">2022-03-16T12:59:00Z</dcterms:modified>
</cp:coreProperties>
</file>