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BEFA" w14:textId="4F9FFF9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93FB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5C13A181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</w:t>
      </w:r>
      <w:r w:rsidR="00C71729">
        <w:rPr>
          <w:rFonts w:ascii="Times New Roman" w:hAnsi="Times New Roman"/>
          <w:b/>
        </w:rPr>
        <w:t>7</w:t>
      </w:r>
      <w:r w:rsidR="00924B1A" w:rsidRPr="00924B1A">
        <w:rPr>
          <w:rFonts w:ascii="Times New Roman" w:hAnsi="Times New Roman"/>
          <w:b/>
        </w:rPr>
        <w:t>/202</w:t>
      </w:r>
      <w:r w:rsidR="004619A4">
        <w:rPr>
          <w:rFonts w:ascii="Times New Roman" w:hAnsi="Times New Roman"/>
          <w:b/>
        </w:rPr>
        <w:t>2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6B9FD9C2" w:rsidR="006676AE" w:rsidRPr="00E24546" w:rsidRDefault="00924B1A" w:rsidP="00E24546">
      <w:pPr>
        <w:pStyle w:val="Tekstpodstawowy"/>
        <w:spacing w:after="0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Szpital Specjalistyczny im. Stefana Żeromskiego SPZOZ w Krakowie</w:t>
      </w:r>
    </w:p>
    <w:p w14:paraId="4B878254" w14:textId="6E71E667" w:rsidR="006676AE" w:rsidRPr="00E24546" w:rsidRDefault="00924B1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289FBD50" w14:textId="22A0F23C" w:rsidR="00F90CD1" w:rsidRDefault="00924B1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Kraków</w:t>
      </w:r>
    </w:p>
    <w:p w14:paraId="132E76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</w:t>
            </w:r>
            <w:proofErr w:type="spellStart"/>
            <w:r w:rsidRPr="00924B1A">
              <w:rPr>
                <w:rFonts w:ascii="Times New Roman" w:hAnsi="Times New Roman"/>
              </w:rPr>
              <w:t>t.j</w:t>
            </w:r>
            <w:proofErr w:type="spellEnd"/>
            <w:r w:rsidRPr="00924B1A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40704EB" w14:textId="7C548D9A" w:rsidR="00C71729" w:rsidRDefault="00C71729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C71729">
        <w:rPr>
          <w:rFonts w:ascii="Times New Roman" w:hAnsi="Times New Roman"/>
          <w:b/>
        </w:rPr>
        <w:t>Dzierżawa dwóch myjni endoskopowych wraz z dostawą środków chemicznych na okres 36 miesięcy</w:t>
      </w:r>
    </w:p>
    <w:p w14:paraId="4BAC82B8" w14:textId="02647C73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004D9D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522B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F1F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A18B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6A3F4D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AF504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8B4F4" w14:textId="77777777" w:rsidR="006212C0" w:rsidRDefault="006212C0" w:rsidP="0038231F">
      <w:pPr>
        <w:spacing w:after="0" w:line="240" w:lineRule="auto"/>
      </w:pPr>
      <w:r>
        <w:separator/>
      </w:r>
    </w:p>
  </w:endnote>
  <w:endnote w:type="continuationSeparator" w:id="0">
    <w:p w14:paraId="6E2D7F13" w14:textId="77777777" w:rsidR="006212C0" w:rsidRDefault="00621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E00D3" w14:textId="77777777" w:rsidR="006212C0" w:rsidRDefault="006212C0" w:rsidP="0038231F">
      <w:pPr>
        <w:spacing w:after="0" w:line="240" w:lineRule="auto"/>
      </w:pPr>
      <w:r>
        <w:separator/>
      </w:r>
    </w:p>
  </w:footnote>
  <w:footnote w:type="continuationSeparator" w:id="0">
    <w:p w14:paraId="08877F2E" w14:textId="77777777" w:rsidR="006212C0" w:rsidRDefault="006212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3B41"/>
    <w:rsid w:val="001F024C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43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9A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12C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1C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74C"/>
    <w:rsid w:val="00A15F7E"/>
    <w:rsid w:val="00A166B0"/>
    <w:rsid w:val="00A22DCF"/>
    <w:rsid w:val="00A24C2D"/>
    <w:rsid w:val="00A261A3"/>
    <w:rsid w:val="00A276E4"/>
    <w:rsid w:val="00A3062E"/>
    <w:rsid w:val="00A33FAE"/>
    <w:rsid w:val="00A347DE"/>
    <w:rsid w:val="00AE01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1729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25B10-BBAB-429F-9AD9-94F2CA4DD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2022-03-16T12:47:00Z</dcterms:created>
  <dcterms:modified xsi:type="dcterms:W3CDTF">2022-03-16T12:47:00Z</dcterms:modified>
</cp:coreProperties>
</file>