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4FB7AC5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50CD4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0269C7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D16B76">
        <w:rPr>
          <w:b/>
          <w:sz w:val="22"/>
          <w:szCs w:val="22"/>
        </w:rPr>
        <w:t>5</w:t>
      </w:r>
      <w:bookmarkStart w:id="0" w:name="_GoBack"/>
      <w:bookmarkEnd w:id="0"/>
      <w:r w:rsidR="009D1B04" w:rsidRPr="009D1B04">
        <w:rPr>
          <w:b/>
          <w:sz w:val="22"/>
          <w:szCs w:val="22"/>
        </w:rPr>
        <w:t>/202</w:t>
      </w:r>
      <w:r w:rsidR="00A50CD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3663CF7" w14:textId="77777777" w:rsidR="00A50CD4" w:rsidRDefault="00A50CD4" w:rsidP="00A50CD4">
      <w:pPr>
        <w:spacing w:after="240" w:line="276" w:lineRule="auto"/>
        <w:jc w:val="center"/>
        <w:rPr>
          <w:bCs/>
          <w:color w:val="000000"/>
        </w:rPr>
      </w:pPr>
    </w:p>
    <w:p w14:paraId="7ACF1F73" w14:textId="4306C7C9" w:rsidR="003B6524" w:rsidRDefault="003B6524" w:rsidP="003B6524">
      <w:pPr>
        <w:spacing w:after="240" w:line="276" w:lineRule="auto"/>
        <w:jc w:val="both"/>
      </w:pPr>
      <w:r>
        <w:rPr>
          <w:b/>
        </w:rPr>
        <w:t xml:space="preserve">Dostawa </w:t>
      </w:r>
      <w:r w:rsidRPr="002F543C">
        <w:rPr>
          <w:b/>
        </w:rPr>
        <w:t>gazów medycznych, technicznych i specjalnych, dzierżaw</w:t>
      </w:r>
      <w:r w:rsidR="008F0C61">
        <w:rPr>
          <w:b/>
        </w:rPr>
        <w:t>a</w:t>
      </w:r>
      <w:r w:rsidRPr="002F543C">
        <w:rPr>
          <w:b/>
        </w:rPr>
        <w:t xml:space="preserve"> zbiornika ciekłego tlenu medycznego i dzierżaw</w:t>
      </w:r>
      <w:r w:rsidR="008F0C61">
        <w:rPr>
          <w:b/>
        </w:rPr>
        <w:t>a</w:t>
      </w:r>
      <w:r w:rsidRPr="002F543C">
        <w:rPr>
          <w:b/>
        </w:rPr>
        <w:t xml:space="preserve"> trzech ramp tlenu medycznego butlowego, podtlenku azotu i sprężonego powietrza</w:t>
      </w:r>
      <w:r>
        <w:rPr>
          <w:b/>
        </w:rPr>
        <w:t xml:space="preserve"> zgodnie z opisem przedmiotu zamówienia </w:t>
      </w:r>
      <w:r w:rsidRPr="00924B1A">
        <w:rPr>
          <w:b/>
        </w:rPr>
        <w:t>stanowiącym załącznik nr 1 do SWZ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B12FC" w14:textId="77777777" w:rsidR="001F6C30" w:rsidRDefault="001F6C30">
      <w:r>
        <w:separator/>
      </w:r>
    </w:p>
  </w:endnote>
  <w:endnote w:type="continuationSeparator" w:id="0">
    <w:p w14:paraId="740A5115" w14:textId="77777777" w:rsidR="001F6C30" w:rsidRDefault="001F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571B6" w14:textId="77777777" w:rsidR="001F6C30" w:rsidRDefault="001F6C30">
      <w:r>
        <w:separator/>
      </w:r>
    </w:p>
  </w:footnote>
  <w:footnote w:type="continuationSeparator" w:id="0">
    <w:p w14:paraId="2A507B5E" w14:textId="77777777" w:rsidR="001F6C30" w:rsidRDefault="001F6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1F6C30"/>
    <w:rsid w:val="00204613"/>
    <w:rsid w:val="002512F3"/>
    <w:rsid w:val="0029339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B6524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32B5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8F0C61"/>
    <w:rsid w:val="00952336"/>
    <w:rsid w:val="00956778"/>
    <w:rsid w:val="009A21D7"/>
    <w:rsid w:val="009A4A2C"/>
    <w:rsid w:val="009A4CD3"/>
    <w:rsid w:val="009D1B04"/>
    <w:rsid w:val="00A24942"/>
    <w:rsid w:val="00A311C9"/>
    <w:rsid w:val="00A46EFE"/>
    <w:rsid w:val="00A50CD4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16B76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57F09-A29C-4116-9321-54A0B75E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2010-01-07T09:39:00Z</cp:lastPrinted>
  <dcterms:created xsi:type="dcterms:W3CDTF">2022-02-18T08:41:00Z</dcterms:created>
  <dcterms:modified xsi:type="dcterms:W3CDTF">2022-03-16T11:25:00Z</dcterms:modified>
</cp:coreProperties>
</file>