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C7A04" w14:textId="77777777" w:rsidR="00D665F5" w:rsidRPr="00B67F3F" w:rsidRDefault="00CA40A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67F3F">
        <w:rPr>
          <w:sz w:val="24"/>
          <w:szCs w:val="24"/>
        </w:rPr>
        <w:t>Kraków</w:t>
      </w:r>
      <w:r w:rsidR="00D665F5" w:rsidRPr="00B67F3F">
        <w:rPr>
          <w:sz w:val="24"/>
          <w:szCs w:val="24"/>
        </w:rPr>
        <w:t xml:space="preserve"> dnia: </w:t>
      </w:r>
      <w:r w:rsidRPr="00B67F3F">
        <w:rPr>
          <w:sz w:val="24"/>
          <w:szCs w:val="24"/>
        </w:rPr>
        <w:t>2022-03-16</w:t>
      </w:r>
    </w:p>
    <w:p w14:paraId="3F41D21B" w14:textId="77777777" w:rsidR="00D665F5" w:rsidRPr="00B67F3F" w:rsidRDefault="00D665F5" w:rsidP="00D665F5">
      <w:pPr>
        <w:spacing w:after="240"/>
        <w:jc w:val="right"/>
        <w:rPr>
          <w:sz w:val="24"/>
          <w:szCs w:val="24"/>
        </w:rPr>
      </w:pPr>
    </w:p>
    <w:p w14:paraId="5B2629CD" w14:textId="77777777" w:rsidR="00CA40A2" w:rsidRPr="00B67F3F" w:rsidRDefault="00CA40A2" w:rsidP="00577BC6">
      <w:pPr>
        <w:spacing w:after="40"/>
        <w:rPr>
          <w:b/>
          <w:bCs/>
          <w:sz w:val="24"/>
          <w:szCs w:val="24"/>
        </w:rPr>
      </w:pPr>
      <w:r w:rsidRPr="00B67F3F">
        <w:rPr>
          <w:b/>
          <w:bCs/>
          <w:sz w:val="24"/>
          <w:szCs w:val="24"/>
        </w:rPr>
        <w:t>Szpital Miejski Specjalistyczny</w:t>
      </w:r>
    </w:p>
    <w:p w14:paraId="621E8F10" w14:textId="77777777" w:rsidR="00CA40A2" w:rsidRPr="00B67F3F" w:rsidRDefault="00CA40A2" w:rsidP="00577BC6">
      <w:pPr>
        <w:spacing w:after="40"/>
        <w:rPr>
          <w:b/>
          <w:bCs/>
          <w:sz w:val="24"/>
          <w:szCs w:val="24"/>
        </w:rPr>
      </w:pPr>
      <w:r w:rsidRPr="00B67F3F">
        <w:rPr>
          <w:b/>
          <w:bCs/>
          <w:sz w:val="24"/>
          <w:szCs w:val="24"/>
        </w:rPr>
        <w:t>im. Gabriela Narutowicza w Krakowie</w:t>
      </w:r>
    </w:p>
    <w:p w14:paraId="7FB76A06" w14:textId="77777777" w:rsidR="00D665F5" w:rsidRPr="00B67F3F" w:rsidRDefault="00CA40A2" w:rsidP="00D665F5">
      <w:pPr>
        <w:rPr>
          <w:sz w:val="24"/>
          <w:szCs w:val="24"/>
        </w:rPr>
      </w:pPr>
      <w:r w:rsidRPr="00B67F3F">
        <w:rPr>
          <w:sz w:val="24"/>
          <w:szCs w:val="24"/>
        </w:rPr>
        <w:t>ul. Prądnicka</w:t>
      </w:r>
      <w:r w:rsidR="00D665F5" w:rsidRPr="00B67F3F">
        <w:rPr>
          <w:sz w:val="24"/>
          <w:szCs w:val="24"/>
        </w:rPr>
        <w:t xml:space="preserve"> </w:t>
      </w:r>
      <w:r w:rsidRPr="00B67F3F">
        <w:rPr>
          <w:sz w:val="24"/>
          <w:szCs w:val="24"/>
        </w:rPr>
        <w:t>35-37</w:t>
      </w:r>
    </w:p>
    <w:p w14:paraId="3A6B6071" w14:textId="77777777" w:rsidR="00D665F5" w:rsidRPr="00B67F3F" w:rsidRDefault="00CA40A2" w:rsidP="00D665F5">
      <w:pPr>
        <w:rPr>
          <w:sz w:val="24"/>
          <w:szCs w:val="24"/>
        </w:rPr>
      </w:pPr>
      <w:r w:rsidRPr="00B67F3F">
        <w:rPr>
          <w:sz w:val="24"/>
          <w:szCs w:val="24"/>
        </w:rPr>
        <w:t>31-202</w:t>
      </w:r>
      <w:r w:rsidR="00D665F5" w:rsidRPr="00B67F3F">
        <w:rPr>
          <w:sz w:val="24"/>
          <w:szCs w:val="24"/>
        </w:rPr>
        <w:t xml:space="preserve"> </w:t>
      </w:r>
      <w:r w:rsidRPr="00B67F3F">
        <w:rPr>
          <w:sz w:val="24"/>
          <w:szCs w:val="24"/>
        </w:rPr>
        <w:t>Kraków</w:t>
      </w:r>
    </w:p>
    <w:p w14:paraId="154609EA" w14:textId="77777777" w:rsidR="00D665F5" w:rsidRPr="00B67F3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717CC" w14:textId="77777777" w:rsidR="00D665F5" w:rsidRPr="00B67F3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58B305" w14:textId="77777777" w:rsidR="00A80738" w:rsidRPr="00B67F3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67F3F">
        <w:rPr>
          <w:sz w:val="24"/>
          <w:szCs w:val="24"/>
        </w:rPr>
        <w:t>Znak sprawy:</w:t>
      </w:r>
      <w:r w:rsidRPr="00B67F3F">
        <w:rPr>
          <w:b/>
          <w:sz w:val="24"/>
          <w:szCs w:val="24"/>
        </w:rPr>
        <w:t xml:space="preserve"> </w:t>
      </w:r>
      <w:r w:rsidR="00CA40A2" w:rsidRPr="00B67F3F">
        <w:rPr>
          <w:b/>
          <w:sz w:val="24"/>
          <w:szCs w:val="24"/>
        </w:rPr>
        <w:t>ZP/10/2022</w:t>
      </w:r>
      <w:r w:rsidR="00A80738" w:rsidRPr="00B67F3F">
        <w:rPr>
          <w:sz w:val="24"/>
          <w:szCs w:val="24"/>
        </w:rPr>
        <w:tab/>
        <w:t xml:space="preserve"> </w:t>
      </w:r>
    </w:p>
    <w:p w14:paraId="49D88C59" w14:textId="77777777" w:rsidR="00A80738" w:rsidRPr="00B67F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D21C1" w14:textId="77777777" w:rsidR="00A80738" w:rsidRPr="00B67F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54A06A" w14:textId="77777777" w:rsidR="00A80738" w:rsidRPr="00B67F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AB7EE" w14:textId="77777777" w:rsidR="00A80738" w:rsidRPr="00B67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67F3F">
        <w:rPr>
          <w:b/>
          <w:spacing w:val="20"/>
          <w:sz w:val="28"/>
        </w:rPr>
        <w:t>INFORMACJA Z OTWARCIA OFERT</w:t>
      </w:r>
    </w:p>
    <w:p w14:paraId="378F12DB" w14:textId="77777777" w:rsidR="00A80738" w:rsidRPr="00B67F3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D33CE5" w14:textId="05E86288" w:rsidR="00C659E2" w:rsidRPr="00B67F3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67F3F">
        <w:rPr>
          <w:bCs/>
          <w:sz w:val="24"/>
          <w:szCs w:val="24"/>
        </w:rPr>
        <w:t xml:space="preserve">Dotyczy </w:t>
      </w:r>
      <w:r w:rsidRPr="00B67F3F">
        <w:rPr>
          <w:sz w:val="24"/>
          <w:szCs w:val="24"/>
        </w:rPr>
        <w:t xml:space="preserve">postępowania o udzielenie zamówienia publicznego prowadzonego w trybie </w:t>
      </w:r>
      <w:r w:rsidR="00CA40A2" w:rsidRPr="00B67F3F">
        <w:rPr>
          <w:sz w:val="24"/>
          <w:szCs w:val="24"/>
        </w:rPr>
        <w:t>przetarg</w:t>
      </w:r>
      <w:r w:rsidR="00B67F3F">
        <w:rPr>
          <w:sz w:val="24"/>
          <w:szCs w:val="24"/>
        </w:rPr>
        <w:t>u</w:t>
      </w:r>
      <w:r w:rsidR="00CA40A2" w:rsidRPr="00B67F3F">
        <w:rPr>
          <w:sz w:val="24"/>
          <w:szCs w:val="24"/>
        </w:rPr>
        <w:t xml:space="preserve"> nieograniczon</w:t>
      </w:r>
      <w:r w:rsidR="00B67F3F">
        <w:rPr>
          <w:sz w:val="24"/>
          <w:szCs w:val="24"/>
        </w:rPr>
        <w:t>ego</w:t>
      </w:r>
      <w:r w:rsidRPr="00B67F3F">
        <w:rPr>
          <w:sz w:val="24"/>
          <w:szCs w:val="24"/>
        </w:rPr>
        <w:t xml:space="preserve"> na:</w:t>
      </w:r>
    </w:p>
    <w:p w14:paraId="70D3CECB" w14:textId="77777777" w:rsidR="00A80738" w:rsidRPr="00B67F3F" w:rsidRDefault="00CA40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67F3F">
        <w:rPr>
          <w:b/>
          <w:szCs w:val="24"/>
        </w:rPr>
        <w:t>Zakup i dostawa produktów farmaceutycznych I</w:t>
      </w:r>
    </w:p>
    <w:p w14:paraId="08B12508" w14:textId="77777777" w:rsidR="00D665F5" w:rsidRPr="00B67F3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67F3F">
        <w:rPr>
          <w:sz w:val="24"/>
          <w:szCs w:val="24"/>
        </w:rPr>
        <w:t>Zamawiający, działając na podstawie art. 22</w:t>
      </w:r>
      <w:r w:rsidR="00FC7F5E" w:rsidRPr="00B67F3F">
        <w:rPr>
          <w:sz w:val="24"/>
          <w:szCs w:val="24"/>
        </w:rPr>
        <w:t>2</w:t>
      </w:r>
      <w:r w:rsidRPr="00B67F3F">
        <w:rPr>
          <w:sz w:val="24"/>
          <w:szCs w:val="24"/>
        </w:rPr>
        <w:t xml:space="preserve"> ust. 5 </w:t>
      </w:r>
      <w:r w:rsidRPr="00B67F3F">
        <w:rPr>
          <w:bCs/>
          <w:sz w:val="24"/>
          <w:szCs w:val="24"/>
        </w:rPr>
        <w:t>ustawy z dnia 11 września 2019 r. Prawo zamówień publicznych</w:t>
      </w:r>
      <w:r w:rsidRPr="00B67F3F">
        <w:rPr>
          <w:sz w:val="24"/>
          <w:szCs w:val="24"/>
        </w:rPr>
        <w:t xml:space="preserve"> </w:t>
      </w:r>
      <w:r w:rsidR="00CA40A2" w:rsidRPr="00B67F3F">
        <w:rPr>
          <w:sz w:val="24"/>
          <w:szCs w:val="24"/>
        </w:rPr>
        <w:t>(</w:t>
      </w:r>
      <w:proofErr w:type="spellStart"/>
      <w:r w:rsidR="00CA40A2" w:rsidRPr="00B67F3F">
        <w:rPr>
          <w:sz w:val="24"/>
          <w:szCs w:val="24"/>
        </w:rPr>
        <w:t>t.j</w:t>
      </w:r>
      <w:proofErr w:type="spellEnd"/>
      <w:r w:rsidR="00CA40A2" w:rsidRPr="00B67F3F">
        <w:rPr>
          <w:sz w:val="24"/>
          <w:szCs w:val="24"/>
        </w:rPr>
        <w:t>. Dz.U. z 2021r. poz. 1129)</w:t>
      </w:r>
      <w:r w:rsidR="00490DC0" w:rsidRPr="00B67F3F">
        <w:rPr>
          <w:sz w:val="24"/>
          <w:szCs w:val="24"/>
        </w:rPr>
        <w:t xml:space="preserve"> </w:t>
      </w:r>
      <w:r w:rsidRPr="00B67F3F">
        <w:rPr>
          <w:sz w:val="24"/>
          <w:szCs w:val="24"/>
        </w:rPr>
        <w:t>udostępnia</w:t>
      </w:r>
      <w:r w:rsidR="00F95C33" w:rsidRPr="00B67F3F">
        <w:rPr>
          <w:sz w:val="24"/>
          <w:szCs w:val="24"/>
        </w:rPr>
        <w:t xml:space="preserve"> </w:t>
      </w:r>
      <w:r w:rsidR="004C7E9B" w:rsidRPr="00B67F3F">
        <w:rPr>
          <w:sz w:val="24"/>
          <w:szCs w:val="24"/>
        </w:rPr>
        <w:t>informacj</w:t>
      </w:r>
      <w:r w:rsidR="00577BC6" w:rsidRPr="00B67F3F">
        <w:rPr>
          <w:sz w:val="24"/>
          <w:szCs w:val="24"/>
        </w:rPr>
        <w:t>ę</w:t>
      </w:r>
      <w:r w:rsidR="00035488" w:rsidRPr="00B67F3F">
        <w:rPr>
          <w:sz w:val="24"/>
          <w:szCs w:val="24"/>
        </w:rPr>
        <w:t xml:space="preserve"> z otwarcia ofert</w:t>
      </w:r>
      <w:r w:rsidR="00577BC6" w:rsidRPr="00B67F3F">
        <w:rPr>
          <w:sz w:val="24"/>
          <w:szCs w:val="24"/>
        </w:rPr>
        <w:t>.</w:t>
      </w:r>
    </w:p>
    <w:p w14:paraId="0EE64AF2" w14:textId="77777777" w:rsidR="00A80738" w:rsidRPr="00B67F3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67F3F">
        <w:rPr>
          <w:sz w:val="24"/>
          <w:szCs w:val="24"/>
        </w:rPr>
        <w:t>Podczas otwarcia ofert, mającego miejsce</w:t>
      </w:r>
      <w:r w:rsidR="00FF4AB1" w:rsidRPr="00B67F3F">
        <w:rPr>
          <w:sz w:val="24"/>
          <w:szCs w:val="24"/>
        </w:rPr>
        <w:t xml:space="preserve"> w dniu </w:t>
      </w:r>
      <w:r w:rsidR="00CA40A2" w:rsidRPr="00B67F3F">
        <w:rPr>
          <w:sz w:val="24"/>
          <w:szCs w:val="24"/>
        </w:rPr>
        <w:t>16/03/2022</w:t>
      </w:r>
      <w:r w:rsidR="00FF4AB1" w:rsidRPr="00B67F3F">
        <w:rPr>
          <w:sz w:val="24"/>
          <w:szCs w:val="24"/>
        </w:rPr>
        <w:t xml:space="preserve"> o godz. </w:t>
      </w:r>
      <w:r w:rsidR="00CA40A2" w:rsidRPr="00B67F3F">
        <w:rPr>
          <w:sz w:val="24"/>
          <w:szCs w:val="24"/>
        </w:rPr>
        <w:t>12:00</w:t>
      </w:r>
      <w:r w:rsidRPr="00B67F3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67F3F" w14:paraId="25137044" w14:textId="77777777" w:rsidTr="00C82837">
        <w:tc>
          <w:tcPr>
            <w:tcW w:w="993" w:type="dxa"/>
            <w:shd w:val="clear" w:color="auto" w:fill="auto"/>
            <w:vAlign w:val="center"/>
          </w:tcPr>
          <w:p w14:paraId="33D5F1BE" w14:textId="77777777" w:rsidR="006B27ED" w:rsidRPr="00B67F3F" w:rsidRDefault="006B27ED" w:rsidP="00C82837">
            <w:pPr>
              <w:spacing w:before="120" w:after="120"/>
              <w:jc w:val="center"/>
            </w:pPr>
            <w:r w:rsidRPr="00B67F3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A7D8F8" w14:textId="77777777" w:rsidR="006B27ED" w:rsidRPr="00B67F3F" w:rsidRDefault="006B27ED" w:rsidP="00C82837">
            <w:pPr>
              <w:spacing w:before="120" w:after="120"/>
              <w:jc w:val="center"/>
            </w:pPr>
            <w:r w:rsidRPr="00B67F3F">
              <w:t>Nr</w:t>
            </w:r>
            <w:r w:rsidR="00C82837" w:rsidRPr="00B67F3F">
              <w:t xml:space="preserve"> </w:t>
            </w:r>
            <w:r w:rsidRPr="00B67F3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F3B7EDC" w14:textId="77777777" w:rsidR="006B27ED" w:rsidRPr="00B67F3F" w:rsidRDefault="006B27ED" w:rsidP="00BB547B">
            <w:pPr>
              <w:spacing w:before="120" w:after="120"/>
              <w:jc w:val="center"/>
            </w:pPr>
            <w:r w:rsidRPr="00B67F3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E6C73" w14:textId="30937D96" w:rsidR="006B27ED" w:rsidRPr="00B67F3F" w:rsidRDefault="00B67F3F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CA40A2" w:rsidRPr="00B67F3F" w14:paraId="710295A7" w14:textId="77777777" w:rsidTr="00470735">
        <w:tc>
          <w:tcPr>
            <w:tcW w:w="993" w:type="dxa"/>
            <w:shd w:val="clear" w:color="auto" w:fill="auto"/>
            <w:vAlign w:val="center"/>
          </w:tcPr>
          <w:p w14:paraId="75C6972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2753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9</w:t>
            </w:r>
          </w:p>
        </w:tc>
        <w:tc>
          <w:tcPr>
            <w:tcW w:w="4110" w:type="dxa"/>
            <w:shd w:val="clear" w:color="auto" w:fill="auto"/>
          </w:tcPr>
          <w:p w14:paraId="197766C5" w14:textId="26978ECA" w:rsidR="00CA40A2" w:rsidRPr="00B67F3F" w:rsidRDefault="00CA40A2" w:rsidP="00470735">
            <w:pPr>
              <w:spacing w:before="80"/>
            </w:pPr>
            <w:proofErr w:type="spellStart"/>
            <w:r w:rsidRPr="00B67F3F">
              <w:t>Aesculap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Chifa</w:t>
            </w:r>
            <w:proofErr w:type="spellEnd"/>
            <w:r w:rsidRPr="00B67F3F">
              <w:t xml:space="preserve"> </w:t>
            </w:r>
            <w:r w:rsidR="00B67F3F">
              <w:t>Sp. z o.o.</w:t>
            </w:r>
          </w:p>
          <w:p w14:paraId="14AE585B" w14:textId="5367A868" w:rsidR="00CA40A2" w:rsidRPr="00B67F3F" w:rsidRDefault="00B67F3F" w:rsidP="00470735">
            <w:r>
              <w:t xml:space="preserve">ul. </w:t>
            </w:r>
            <w:r w:rsidR="00CA40A2" w:rsidRPr="00B67F3F">
              <w:t>Tysiąclecia</w:t>
            </w:r>
            <w:r w:rsidR="00CA40A2" w:rsidRPr="00B67F3F">
              <w:t xml:space="preserve"> </w:t>
            </w:r>
            <w:r w:rsidR="00CA40A2" w:rsidRPr="00B67F3F">
              <w:t>14</w:t>
            </w:r>
            <w:r w:rsidR="00CA40A2" w:rsidRPr="00B67F3F">
              <w:t xml:space="preserve"> </w:t>
            </w:r>
          </w:p>
          <w:p w14:paraId="7F8044C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64-300</w:t>
            </w:r>
            <w:r w:rsidRPr="00B67F3F">
              <w:t xml:space="preserve"> </w:t>
            </w:r>
            <w:r w:rsidRPr="00B67F3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C004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41 091.84 zł</w:t>
            </w:r>
          </w:p>
        </w:tc>
      </w:tr>
      <w:tr w:rsidR="00CA40A2" w:rsidRPr="00B67F3F" w14:paraId="622C9CB7" w14:textId="77777777" w:rsidTr="00470735">
        <w:tc>
          <w:tcPr>
            <w:tcW w:w="993" w:type="dxa"/>
            <w:shd w:val="clear" w:color="auto" w:fill="auto"/>
            <w:vAlign w:val="center"/>
          </w:tcPr>
          <w:p w14:paraId="0B3411F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30D8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30</w:t>
            </w:r>
          </w:p>
        </w:tc>
        <w:tc>
          <w:tcPr>
            <w:tcW w:w="4110" w:type="dxa"/>
            <w:shd w:val="clear" w:color="auto" w:fill="auto"/>
          </w:tcPr>
          <w:p w14:paraId="09FE61EE" w14:textId="77777777" w:rsidR="00B67F3F" w:rsidRPr="00B67F3F" w:rsidRDefault="00B67F3F" w:rsidP="00B67F3F">
            <w:pPr>
              <w:spacing w:before="80"/>
            </w:pPr>
            <w:proofErr w:type="spellStart"/>
            <w:r w:rsidRPr="00B67F3F">
              <w:t>Aesculap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Chifa</w:t>
            </w:r>
            <w:proofErr w:type="spellEnd"/>
            <w:r w:rsidRPr="00B67F3F">
              <w:t xml:space="preserve"> </w:t>
            </w:r>
            <w:r>
              <w:t>Sp. z o.o.</w:t>
            </w:r>
          </w:p>
          <w:p w14:paraId="7EFFAEB7" w14:textId="77777777" w:rsidR="00B67F3F" w:rsidRPr="00B67F3F" w:rsidRDefault="00B67F3F" w:rsidP="00B67F3F">
            <w:r>
              <w:t xml:space="preserve">ul. </w:t>
            </w:r>
            <w:r w:rsidRPr="00B67F3F">
              <w:t xml:space="preserve">Tysiąclecia 14 </w:t>
            </w:r>
          </w:p>
          <w:p w14:paraId="092A3D4B" w14:textId="31DE98B8" w:rsidR="00CA40A2" w:rsidRPr="00B67F3F" w:rsidRDefault="00B67F3F" w:rsidP="00B67F3F">
            <w:pPr>
              <w:spacing w:after="80"/>
              <w:jc w:val="both"/>
            </w:pPr>
            <w:r w:rsidRPr="00B67F3F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7E090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43 825.32 zł</w:t>
            </w:r>
          </w:p>
        </w:tc>
      </w:tr>
      <w:tr w:rsidR="00CA40A2" w:rsidRPr="00B67F3F" w14:paraId="76779C98" w14:textId="77777777" w:rsidTr="00470735">
        <w:tc>
          <w:tcPr>
            <w:tcW w:w="993" w:type="dxa"/>
            <w:shd w:val="clear" w:color="auto" w:fill="auto"/>
            <w:vAlign w:val="center"/>
          </w:tcPr>
          <w:p w14:paraId="6485168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D66F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32</w:t>
            </w:r>
          </w:p>
        </w:tc>
        <w:tc>
          <w:tcPr>
            <w:tcW w:w="4110" w:type="dxa"/>
            <w:shd w:val="clear" w:color="auto" w:fill="auto"/>
          </w:tcPr>
          <w:p w14:paraId="5CBF378F" w14:textId="77777777" w:rsidR="00B67F3F" w:rsidRPr="00B67F3F" w:rsidRDefault="00B67F3F" w:rsidP="00B67F3F">
            <w:pPr>
              <w:spacing w:before="80"/>
            </w:pPr>
            <w:proofErr w:type="spellStart"/>
            <w:r w:rsidRPr="00B67F3F">
              <w:t>Aesculap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Chifa</w:t>
            </w:r>
            <w:proofErr w:type="spellEnd"/>
            <w:r w:rsidRPr="00B67F3F">
              <w:t xml:space="preserve"> </w:t>
            </w:r>
            <w:r>
              <w:t>Sp. z o.o.</w:t>
            </w:r>
          </w:p>
          <w:p w14:paraId="2EC349D5" w14:textId="77777777" w:rsidR="00B67F3F" w:rsidRPr="00B67F3F" w:rsidRDefault="00B67F3F" w:rsidP="00B67F3F">
            <w:r>
              <w:t xml:space="preserve">ul. </w:t>
            </w:r>
            <w:r w:rsidRPr="00B67F3F">
              <w:t xml:space="preserve">Tysiąclecia 14 </w:t>
            </w:r>
          </w:p>
          <w:p w14:paraId="531378DE" w14:textId="14F444E7" w:rsidR="00CA40A2" w:rsidRPr="00B67F3F" w:rsidRDefault="00B67F3F" w:rsidP="00B67F3F">
            <w:pPr>
              <w:spacing w:after="80"/>
              <w:jc w:val="both"/>
            </w:pPr>
            <w:r w:rsidRPr="00B67F3F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0BEE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14 956.69 zł</w:t>
            </w:r>
          </w:p>
        </w:tc>
      </w:tr>
      <w:tr w:rsidR="00CA40A2" w:rsidRPr="00B67F3F" w14:paraId="6506CD60" w14:textId="77777777" w:rsidTr="00470735">
        <w:tc>
          <w:tcPr>
            <w:tcW w:w="993" w:type="dxa"/>
            <w:shd w:val="clear" w:color="auto" w:fill="auto"/>
            <w:vAlign w:val="center"/>
          </w:tcPr>
          <w:p w14:paraId="65BF71C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C8AD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4110" w:type="dxa"/>
            <w:shd w:val="clear" w:color="auto" w:fill="auto"/>
          </w:tcPr>
          <w:p w14:paraId="50E6AEF2" w14:textId="77777777" w:rsidR="00CA40A2" w:rsidRPr="00B67F3F" w:rsidRDefault="00CA40A2" w:rsidP="00470735">
            <w:pPr>
              <w:spacing w:before="80"/>
            </w:pPr>
            <w:r w:rsidRPr="00B67F3F">
              <w:t>Baxter Polska Sp. z o.o.</w:t>
            </w:r>
          </w:p>
          <w:p w14:paraId="3CD26224" w14:textId="520B72F5" w:rsidR="00CA40A2" w:rsidRPr="00B67F3F" w:rsidRDefault="00B67F3F" w:rsidP="00470735">
            <w:r>
              <w:t xml:space="preserve">ul. </w:t>
            </w:r>
            <w:r w:rsidR="00CA40A2" w:rsidRPr="00B67F3F">
              <w:t>Kruczkowskiego</w:t>
            </w:r>
            <w:r w:rsidR="00CA40A2" w:rsidRPr="00B67F3F">
              <w:t xml:space="preserve"> </w:t>
            </w:r>
            <w:r w:rsidR="00CA40A2" w:rsidRPr="00B67F3F">
              <w:t>8</w:t>
            </w:r>
            <w:r w:rsidR="00CA40A2" w:rsidRPr="00B67F3F">
              <w:t xml:space="preserve"> </w:t>
            </w:r>
          </w:p>
          <w:p w14:paraId="6E0BCBF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00-380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C376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39 312.00 zł</w:t>
            </w:r>
          </w:p>
        </w:tc>
      </w:tr>
      <w:tr w:rsidR="00CA40A2" w:rsidRPr="00B67F3F" w14:paraId="57924619" w14:textId="77777777" w:rsidTr="00470735">
        <w:tc>
          <w:tcPr>
            <w:tcW w:w="993" w:type="dxa"/>
            <w:shd w:val="clear" w:color="auto" w:fill="auto"/>
            <w:vAlign w:val="center"/>
          </w:tcPr>
          <w:p w14:paraId="5101BCF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BBD29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</w:t>
            </w:r>
          </w:p>
        </w:tc>
        <w:tc>
          <w:tcPr>
            <w:tcW w:w="4110" w:type="dxa"/>
            <w:shd w:val="clear" w:color="auto" w:fill="auto"/>
          </w:tcPr>
          <w:p w14:paraId="228B73F4" w14:textId="77777777" w:rsidR="00CA40A2" w:rsidRPr="00B67F3F" w:rsidRDefault="00CA40A2" w:rsidP="00470735">
            <w:pPr>
              <w:spacing w:before="80"/>
            </w:pPr>
            <w:r w:rsidRPr="00B67F3F">
              <w:t>Baxter Polska Sp. z o.o.</w:t>
            </w:r>
          </w:p>
          <w:p w14:paraId="5AEC23D7" w14:textId="340833D3" w:rsidR="00CA40A2" w:rsidRPr="00B67F3F" w:rsidRDefault="00B67F3F" w:rsidP="00470735">
            <w:r>
              <w:t>ul</w:t>
            </w:r>
            <w:r>
              <w:t xml:space="preserve">. </w:t>
            </w:r>
            <w:r w:rsidR="00CA40A2" w:rsidRPr="00B67F3F">
              <w:t>Kruczkowskiego</w:t>
            </w:r>
            <w:r w:rsidR="00CA40A2" w:rsidRPr="00B67F3F">
              <w:t xml:space="preserve"> </w:t>
            </w:r>
            <w:r w:rsidR="00CA40A2" w:rsidRPr="00B67F3F">
              <w:t>8</w:t>
            </w:r>
            <w:r w:rsidR="00CA40A2" w:rsidRPr="00B67F3F">
              <w:t xml:space="preserve"> </w:t>
            </w:r>
          </w:p>
          <w:p w14:paraId="3027E4E5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00-380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4ED5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57 458.88 zł</w:t>
            </w:r>
          </w:p>
        </w:tc>
      </w:tr>
      <w:tr w:rsidR="00CA40A2" w:rsidRPr="00B67F3F" w14:paraId="4A02102B" w14:textId="77777777" w:rsidTr="00470735">
        <w:tc>
          <w:tcPr>
            <w:tcW w:w="993" w:type="dxa"/>
            <w:shd w:val="clear" w:color="auto" w:fill="auto"/>
            <w:vAlign w:val="center"/>
          </w:tcPr>
          <w:p w14:paraId="219813F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4286E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17</w:t>
            </w:r>
          </w:p>
        </w:tc>
        <w:tc>
          <w:tcPr>
            <w:tcW w:w="4110" w:type="dxa"/>
            <w:shd w:val="clear" w:color="auto" w:fill="auto"/>
          </w:tcPr>
          <w:p w14:paraId="2D3E3126" w14:textId="77777777" w:rsidR="00CA40A2" w:rsidRPr="00B67F3F" w:rsidRDefault="00CA40A2" w:rsidP="00470735">
            <w:pPr>
              <w:spacing w:before="80"/>
            </w:pPr>
            <w:r w:rsidRPr="00B67F3F">
              <w:t>Baxter Polska Sp. z o.o.</w:t>
            </w:r>
          </w:p>
          <w:p w14:paraId="45F0417E" w14:textId="61C81910" w:rsidR="00CA40A2" w:rsidRPr="00B67F3F" w:rsidRDefault="00B67F3F" w:rsidP="00470735">
            <w:r>
              <w:t xml:space="preserve">ul. </w:t>
            </w:r>
            <w:r w:rsidR="00CA40A2" w:rsidRPr="00B67F3F">
              <w:t>Kruczkowskiego</w:t>
            </w:r>
            <w:r w:rsidR="00CA40A2" w:rsidRPr="00B67F3F">
              <w:t xml:space="preserve"> </w:t>
            </w:r>
            <w:r w:rsidR="00CA40A2" w:rsidRPr="00B67F3F">
              <w:t>8</w:t>
            </w:r>
            <w:r w:rsidR="00CA40A2" w:rsidRPr="00B67F3F">
              <w:t xml:space="preserve"> </w:t>
            </w:r>
          </w:p>
          <w:p w14:paraId="2D0D4B9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00-380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19273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95 330.65 zł</w:t>
            </w:r>
          </w:p>
        </w:tc>
      </w:tr>
      <w:tr w:rsidR="00CA40A2" w:rsidRPr="00B67F3F" w14:paraId="6F7176A3" w14:textId="77777777" w:rsidTr="00470735">
        <w:tc>
          <w:tcPr>
            <w:tcW w:w="993" w:type="dxa"/>
            <w:shd w:val="clear" w:color="auto" w:fill="auto"/>
            <w:vAlign w:val="center"/>
          </w:tcPr>
          <w:p w14:paraId="4C331B7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14F8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36</w:t>
            </w:r>
          </w:p>
        </w:tc>
        <w:tc>
          <w:tcPr>
            <w:tcW w:w="4110" w:type="dxa"/>
            <w:shd w:val="clear" w:color="auto" w:fill="auto"/>
          </w:tcPr>
          <w:p w14:paraId="30453A86" w14:textId="77777777" w:rsidR="00CA40A2" w:rsidRPr="00B67F3F" w:rsidRDefault="00CA40A2" w:rsidP="00470735">
            <w:pPr>
              <w:spacing w:before="80"/>
            </w:pPr>
            <w:r w:rsidRPr="00B67F3F">
              <w:t>Baxter Polska Sp. z o.o.</w:t>
            </w:r>
          </w:p>
          <w:p w14:paraId="6AE2F4E7" w14:textId="54765733" w:rsidR="00CA40A2" w:rsidRPr="00B67F3F" w:rsidRDefault="00B67F3F" w:rsidP="00470735">
            <w:r>
              <w:t xml:space="preserve">ul. </w:t>
            </w:r>
            <w:r w:rsidR="00CA40A2" w:rsidRPr="00B67F3F">
              <w:t>Kruczkowskiego</w:t>
            </w:r>
            <w:r w:rsidR="00CA40A2" w:rsidRPr="00B67F3F">
              <w:t xml:space="preserve"> </w:t>
            </w:r>
            <w:r w:rsidR="00CA40A2" w:rsidRPr="00B67F3F">
              <w:t>8</w:t>
            </w:r>
            <w:r w:rsidR="00CA40A2" w:rsidRPr="00B67F3F">
              <w:t xml:space="preserve"> </w:t>
            </w:r>
          </w:p>
          <w:p w14:paraId="1FDA3409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lastRenderedPageBreak/>
              <w:t>00-380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B095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lastRenderedPageBreak/>
              <w:t>229 201.92 zł</w:t>
            </w:r>
          </w:p>
        </w:tc>
      </w:tr>
      <w:tr w:rsidR="00CA40A2" w:rsidRPr="00B67F3F" w14:paraId="3A84BC61" w14:textId="77777777" w:rsidTr="00470735">
        <w:tc>
          <w:tcPr>
            <w:tcW w:w="993" w:type="dxa"/>
            <w:shd w:val="clear" w:color="auto" w:fill="auto"/>
            <w:vAlign w:val="center"/>
          </w:tcPr>
          <w:p w14:paraId="6EE141F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ACE9E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6</w:t>
            </w:r>
          </w:p>
        </w:tc>
        <w:tc>
          <w:tcPr>
            <w:tcW w:w="4110" w:type="dxa"/>
            <w:shd w:val="clear" w:color="auto" w:fill="auto"/>
          </w:tcPr>
          <w:p w14:paraId="4E96849B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Fresenius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Kabi</w:t>
            </w:r>
            <w:proofErr w:type="spellEnd"/>
            <w:r w:rsidRPr="00B67F3F">
              <w:t xml:space="preserve"> Polska Sp.  z o.o.</w:t>
            </w:r>
          </w:p>
          <w:p w14:paraId="7F6A1CE6" w14:textId="77777777" w:rsidR="00CA40A2" w:rsidRPr="00B67F3F" w:rsidRDefault="00CA40A2" w:rsidP="00470735">
            <w:r w:rsidRPr="00B67F3F">
              <w:t>Al. Jerozolimskie</w:t>
            </w:r>
            <w:r w:rsidRPr="00B67F3F">
              <w:t xml:space="preserve"> </w:t>
            </w:r>
            <w:r w:rsidRPr="00B67F3F">
              <w:t>134</w:t>
            </w:r>
            <w:r w:rsidRPr="00B67F3F">
              <w:t xml:space="preserve"> </w:t>
            </w:r>
          </w:p>
          <w:p w14:paraId="24E3A7A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02-305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3947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4 968.00 zł</w:t>
            </w:r>
          </w:p>
        </w:tc>
      </w:tr>
      <w:tr w:rsidR="00CA40A2" w:rsidRPr="00B67F3F" w14:paraId="24E5BCB4" w14:textId="77777777" w:rsidTr="00470735">
        <w:tc>
          <w:tcPr>
            <w:tcW w:w="993" w:type="dxa"/>
            <w:shd w:val="clear" w:color="auto" w:fill="auto"/>
            <w:vAlign w:val="center"/>
          </w:tcPr>
          <w:p w14:paraId="113BB2D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81D7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</w:t>
            </w:r>
          </w:p>
        </w:tc>
        <w:tc>
          <w:tcPr>
            <w:tcW w:w="4110" w:type="dxa"/>
            <w:shd w:val="clear" w:color="auto" w:fill="auto"/>
          </w:tcPr>
          <w:p w14:paraId="7B9F761B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Fresenius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Kabi</w:t>
            </w:r>
            <w:proofErr w:type="spellEnd"/>
            <w:r w:rsidRPr="00B67F3F">
              <w:t xml:space="preserve"> Polska Sp.  z o.o.</w:t>
            </w:r>
          </w:p>
          <w:p w14:paraId="2F82F121" w14:textId="77777777" w:rsidR="00CA40A2" w:rsidRPr="00B67F3F" w:rsidRDefault="00CA40A2" w:rsidP="00470735">
            <w:r w:rsidRPr="00B67F3F">
              <w:t>Al. Jerozolimskie</w:t>
            </w:r>
            <w:r w:rsidRPr="00B67F3F">
              <w:t xml:space="preserve"> </w:t>
            </w:r>
            <w:r w:rsidRPr="00B67F3F">
              <w:t>134</w:t>
            </w:r>
            <w:r w:rsidRPr="00B67F3F">
              <w:t xml:space="preserve"> </w:t>
            </w:r>
          </w:p>
          <w:p w14:paraId="4D695AA0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02-305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68B9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7 490.24 zł</w:t>
            </w:r>
          </w:p>
        </w:tc>
      </w:tr>
      <w:tr w:rsidR="00CA40A2" w:rsidRPr="00B67F3F" w14:paraId="0803BF9B" w14:textId="77777777" w:rsidTr="00470735">
        <w:tc>
          <w:tcPr>
            <w:tcW w:w="993" w:type="dxa"/>
            <w:shd w:val="clear" w:color="auto" w:fill="auto"/>
            <w:vAlign w:val="center"/>
          </w:tcPr>
          <w:p w14:paraId="1C851C9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750A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</w:t>
            </w:r>
          </w:p>
        </w:tc>
        <w:tc>
          <w:tcPr>
            <w:tcW w:w="4110" w:type="dxa"/>
            <w:shd w:val="clear" w:color="auto" w:fill="auto"/>
          </w:tcPr>
          <w:p w14:paraId="62CD2706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Fresenius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Kabi</w:t>
            </w:r>
            <w:proofErr w:type="spellEnd"/>
            <w:r w:rsidRPr="00B67F3F">
              <w:t xml:space="preserve"> Polska Sp.  z o.o.</w:t>
            </w:r>
          </w:p>
          <w:p w14:paraId="735EF8A7" w14:textId="77777777" w:rsidR="00CA40A2" w:rsidRPr="00B67F3F" w:rsidRDefault="00CA40A2" w:rsidP="00470735">
            <w:r w:rsidRPr="00B67F3F">
              <w:t>Al. Jerozolimskie</w:t>
            </w:r>
            <w:r w:rsidRPr="00B67F3F">
              <w:t xml:space="preserve"> </w:t>
            </w:r>
            <w:r w:rsidRPr="00B67F3F">
              <w:t>134</w:t>
            </w:r>
            <w:r w:rsidRPr="00B67F3F">
              <w:t xml:space="preserve"> </w:t>
            </w:r>
          </w:p>
          <w:p w14:paraId="1D7618F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02-305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80CE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13 515.12 zł</w:t>
            </w:r>
          </w:p>
        </w:tc>
      </w:tr>
      <w:tr w:rsidR="00CA40A2" w:rsidRPr="00B67F3F" w14:paraId="4420B601" w14:textId="77777777" w:rsidTr="00470735">
        <w:tc>
          <w:tcPr>
            <w:tcW w:w="993" w:type="dxa"/>
            <w:shd w:val="clear" w:color="auto" w:fill="auto"/>
            <w:vAlign w:val="center"/>
          </w:tcPr>
          <w:p w14:paraId="12DA4DF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CC59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29</w:t>
            </w:r>
          </w:p>
        </w:tc>
        <w:tc>
          <w:tcPr>
            <w:tcW w:w="4110" w:type="dxa"/>
            <w:shd w:val="clear" w:color="auto" w:fill="auto"/>
          </w:tcPr>
          <w:p w14:paraId="2565A7D9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Fresenius</w:t>
            </w:r>
            <w:proofErr w:type="spellEnd"/>
            <w:r w:rsidRPr="00B67F3F">
              <w:t xml:space="preserve"> </w:t>
            </w:r>
            <w:proofErr w:type="spellStart"/>
            <w:r w:rsidRPr="00B67F3F">
              <w:t>Kabi</w:t>
            </w:r>
            <w:proofErr w:type="spellEnd"/>
            <w:r w:rsidRPr="00B67F3F">
              <w:t xml:space="preserve"> Polska Sp.  z o.o.</w:t>
            </w:r>
          </w:p>
          <w:p w14:paraId="47E4EFD2" w14:textId="77777777" w:rsidR="00CA40A2" w:rsidRPr="00B67F3F" w:rsidRDefault="00CA40A2" w:rsidP="00470735">
            <w:r w:rsidRPr="00B67F3F">
              <w:t>Al. Jerozolimskie</w:t>
            </w:r>
            <w:r w:rsidRPr="00B67F3F">
              <w:t xml:space="preserve"> </w:t>
            </w:r>
            <w:r w:rsidRPr="00B67F3F">
              <w:t>134</w:t>
            </w:r>
            <w:r w:rsidRPr="00B67F3F">
              <w:t xml:space="preserve"> </w:t>
            </w:r>
          </w:p>
          <w:p w14:paraId="34D129C6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02-305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3C6CA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1 123.20 zł</w:t>
            </w:r>
          </w:p>
        </w:tc>
      </w:tr>
      <w:tr w:rsidR="00CA40A2" w:rsidRPr="00B67F3F" w14:paraId="2168CF74" w14:textId="77777777" w:rsidTr="00470735">
        <w:tc>
          <w:tcPr>
            <w:tcW w:w="993" w:type="dxa"/>
            <w:shd w:val="clear" w:color="auto" w:fill="auto"/>
            <w:vAlign w:val="center"/>
          </w:tcPr>
          <w:p w14:paraId="35F329D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80E8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4110" w:type="dxa"/>
            <w:shd w:val="clear" w:color="auto" w:fill="auto"/>
          </w:tcPr>
          <w:p w14:paraId="0071C4C2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2796020C" w14:textId="5AFC17F1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40D94959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FA92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3 115.48 zł</w:t>
            </w:r>
          </w:p>
        </w:tc>
      </w:tr>
      <w:tr w:rsidR="00CA40A2" w:rsidRPr="00B67F3F" w14:paraId="587AE935" w14:textId="77777777" w:rsidTr="00470735">
        <w:tc>
          <w:tcPr>
            <w:tcW w:w="993" w:type="dxa"/>
            <w:shd w:val="clear" w:color="auto" w:fill="auto"/>
            <w:vAlign w:val="center"/>
          </w:tcPr>
          <w:p w14:paraId="4CEB54E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2511D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13</w:t>
            </w:r>
          </w:p>
        </w:tc>
        <w:tc>
          <w:tcPr>
            <w:tcW w:w="4110" w:type="dxa"/>
            <w:shd w:val="clear" w:color="auto" w:fill="auto"/>
          </w:tcPr>
          <w:p w14:paraId="582B0CFF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069E7805" w14:textId="142F5F48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086F021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F7DD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489.89 zł</w:t>
            </w:r>
          </w:p>
        </w:tc>
      </w:tr>
      <w:tr w:rsidR="00CA40A2" w:rsidRPr="00B67F3F" w14:paraId="27E921D3" w14:textId="77777777" w:rsidTr="00470735">
        <w:tc>
          <w:tcPr>
            <w:tcW w:w="993" w:type="dxa"/>
            <w:shd w:val="clear" w:color="auto" w:fill="auto"/>
            <w:vAlign w:val="center"/>
          </w:tcPr>
          <w:p w14:paraId="7E51831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20398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18</w:t>
            </w:r>
          </w:p>
        </w:tc>
        <w:tc>
          <w:tcPr>
            <w:tcW w:w="4110" w:type="dxa"/>
            <w:shd w:val="clear" w:color="auto" w:fill="auto"/>
          </w:tcPr>
          <w:p w14:paraId="274C57F3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36D6BF93" w14:textId="786701C1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67802A0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8BD7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439.78 zł</w:t>
            </w:r>
          </w:p>
        </w:tc>
      </w:tr>
      <w:tr w:rsidR="00CA40A2" w:rsidRPr="00B67F3F" w14:paraId="44ECE88E" w14:textId="77777777" w:rsidTr="00470735">
        <w:tc>
          <w:tcPr>
            <w:tcW w:w="993" w:type="dxa"/>
            <w:shd w:val="clear" w:color="auto" w:fill="auto"/>
            <w:vAlign w:val="center"/>
          </w:tcPr>
          <w:p w14:paraId="35C359D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A842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</w:t>
            </w:r>
          </w:p>
        </w:tc>
        <w:tc>
          <w:tcPr>
            <w:tcW w:w="4110" w:type="dxa"/>
            <w:shd w:val="clear" w:color="auto" w:fill="auto"/>
          </w:tcPr>
          <w:p w14:paraId="058D3127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14A35C3E" w14:textId="22BB3696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5A167D6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5D22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7 427.41 zł</w:t>
            </w:r>
          </w:p>
        </w:tc>
      </w:tr>
      <w:tr w:rsidR="00CA40A2" w:rsidRPr="00B67F3F" w14:paraId="4F5FF5CE" w14:textId="77777777" w:rsidTr="00470735">
        <w:tc>
          <w:tcPr>
            <w:tcW w:w="993" w:type="dxa"/>
            <w:shd w:val="clear" w:color="auto" w:fill="auto"/>
            <w:vAlign w:val="center"/>
          </w:tcPr>
          <w:p w14:paraId="4FA2721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00BD4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21</w:t>
            </w:r>
          </w:p>
        </w:tc>
        <w:tc>
          <w:tcPr>
            <w:tcW w:w="4110" w:type="dxa"/>
            <w:shd w:val="clear" w:color="auto" w:fill="auto"/>
          </w:tcPr>
          <w:p w14:paraId="0569C7C7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4621CA40" w14:textId="0329DA82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1958D27E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FEC0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53 845.86 zł</w:t>
            </w:r>
          </w:p>
        </w:tc>
      </w:tr>
      <w:tr w:rsidR="00CA40A2" w:rsidRPr="00B67F3F" w14:paraId="2D987B34" w14:textId="77777777" w:rsidTr="00470735">
        <w:tc>
          <w:tcPr>
            <w:tcW w:w="993" w:type="dxa"/>
            <w:shd w:val="clear" w:color="auto" w:fill="auto"/>
            <w:vAlign w:val="center"/>
          </w:tcPr>
          <w:p w14:paraId="2F65D18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30A6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23</w:t>
            </w:r>
          </w:p>
        </w:tc>
        <w:tc>
          <w:tcPr>
            <w:tcW w:w="4110" w:type="dxa"/>
            <w:shd w:val="clear" w:color="auto" w:fill="auto"/>
          </w:tcPr>
          <w:p w14:paraId="0B5297F1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7A9BA488" w14:textId="0B12C21E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4003E726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76C7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10 594.80 zł</w:t>
            </w:r>
          </w:p>
        </w:tc>
      </w:tr>
      <w:tr w:rsidR="00CA40A2" w:rsidRPr="00B67F3F" w14:paraId="66C405FF" w14:textId="77777777" w:rsidTr="00470735">
        <w:tc>
          <w:tcPr>
            <w:tcW w:w="993" w:type="dxa"/>
            <w:shd w:val="clear" w:color="auto" w:fill="auto"/>
            <w:vAlign w:val="center"/>
          </w:tcPr>
          <w:p w14:paraId="4DBB447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D98F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25</w:t>
            </w:r>
          </w:p>
        </w:tc>
        <w:tc>
          <w:tcPr>
            <w:tcW w:w="4110" w:type="dxa"/>
            <w:shd w:val="clear" w:color="auto" w:fill="auto"/>
          </w:tcPr>
          <w:p w14:paraId="6A22F800" w14:textId="77777777" w:rsidR="00CA40A2" w:rsidRPr="00B67F3F" w:rsidRDefault="00CA40A2" w:rsidP="00470735">
            <w:pPr>
              <w:spacing w:before="80"/>
            </w:pPr>
            <w:r w:rsidRPr="00B67F3F">
              <w:t>Farmacol Logistyka Sp. z o.o.</w:t>
            </w:r>
          </w:p>
          <w:p w14:paraId="5A910CE3" w14:textId="69ADAC72" w:rsidR="00CA40A2" w:rsidRPr="00B67F3F" w:rsidRDefault="00B67F3F" w:rsidP="00470735">
            <w:r>
              <w:t xml:space="preserve">ul. </w:t>
            </w:r>
            <w:r w:rsidR="00CA40A2" w:rsidRPr="00B67F3F">
              <w:t>Szopienicka</w:t>
            </w:r>
            <w:r w:rsidR="00CA40A2" w:rsidRPr="00B67F3F">
              <w:t xml:space="preserve"> </w:t>
            </w:r>
            <w:r w:rsidR="00CA40A2" w:rsidRPr="00B67F3F">
              <w:t>77</w:t>
            </w:r>
            <w:r w:rsidR="00CA40A2" w:rsidRPr="00B67F3F">
              <w:t xml:space="preserve"> </w:t>
            </w:r>
          </w:p>
          <w:p w14:paraId="09A8481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40-431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27C3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15 910.78 zł</w:t>
            </w:r>
          </w:p>
        </w:tc>
      </w:tr>
      <w:tr w:rsidR="00CA40A2" w:rsidRPr="00B67F3F" w14:paraId="27B6143D" w14:textId="77777777" w:rsidTr="00470735">
        <w:tc>
          <w:tcPr>
            <w:tcW w:w="993" w:type="dxa"/>
            <w:shd w:val="clear" w:color="auto" w:fill="auto"/>
            <w:vAlign w:val="center"/>
          </w:tcPr>
          <w:p w14:paraId="0926F47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C164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4110" w:type="dxa"/>
            <w:shd w:val="clear" w:color="auto" w:fill="auto"/>
          </w:tcPr>
          <w:p w14:paraId="516F4E00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36103649" w14:textId="46BD906B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26FF51A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C6A4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3 161.59 zł</w:t>
            </w:r>
          </w:p>
        </w:tc>
      </w:tr>
      <w:tr w:rsidR="00CA40A2" w:rsidRPr="00B67F3F" w14:paraId="2A97E58D" w14:textId="77777777" w:rsidTr="00470735">
        <w:tc>
          <w:tcPr>
            <w:tcW w:w="993" w:type="dxa"/>
            <w:shd w:val="clear" w:color="auto" w:fill="auto"/>
            <w:vAlign w:val="center"/>
          </w:tcPr>
          <w:p w14:paraId="0F3337F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69D0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4110" w:type="dxa"/>
            <w:shd w:val="clear" w:color="auto" w:fill="auto"/>
          </w:tcPr>
          <w:p w14:paraId="21F1F187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59CB8A6E" w14:textId="715A2E23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708A7540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C1098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1 698.01 zł</w:t>
            </w:r>
          </w:p>
        </w:tc>
      </w:tr>
      <w:tr w:rsidR="00CA40A2" w:rsidRPr="00B67F3F" w14:paraId="3A40235A" w14:textId="77777777" w:rsidTr="00470735">
        <w:tc>
          <w:tcPr>
            <w:tcW w:w="993" w:type="dxa"/>
            <w:shd w:val="clear" w:color="auto" w:fill="auto"/>
            <w:vAlign w:val="center"/>
          </w:tcPr>
          <w:p w14:paraId="204E13B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56FD8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4110" w:type="dxa"/>
            <w:shd w:val="clear" w:color="auto" w:fill="auto"/>
          </w:tcPr>
          <w:p w14:paraId="1A4886F9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6B6EC603" w14:textId="2BA8E9AE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13AF4CD7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38F6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85 117.69 zł</w:t>
            </w:r>
          </w:p>
        </w:tc>
      </w:tr>
      <w:tr w:rsidR="00CA40A2" w:rsidRPr="00B67F3F" w14:paraId="39531C1B" w14:textId="77777777" w:rsidTr="00470735">
        <w:tc>
          <w:tcPr>
            <w:tcW w:w="993" w:type="dxa"/>
            <w:shd w:val="clear" w:color="auto" w:fill="auto"/>
            <w:vAlign w:val="center"/>
          </w:tcPr>
          <w:p w14:paraId="4999067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9ADE9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</w:t>
            </w:r>
          </w:p>
        </w:tc>
        <w:tc>
          <w:tcPr>
            <w:tcW w:w="4110" w:type="dxa"/>
            <w:shd w:val="clear" w:color="auto" w:fill="auto"/>
          </w:tcPr>
          <w:p w14:paraId="665A70B7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36A31437" w14:textId="0A198085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294B65DD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8F87A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193 752.65 zł</w:t>
            </w:r>
          </w:p>
        </w:tc>
      </w:tr>
      <w:tr w:rsidR="00CA40A2" w:rsidRPr="00B67F3F" w14:paraId="6D01E1EB" w14:textId="77777777" w:rsidTr="00470735">
        <w:tc>
          <w:tcPr>
            <w:tcW w:w="993" w:type="dxa"/>
            <w:shd w:val="clear" w:color="auto" w:fill="auto"/>
            <w:vAlign w:val="center"/>
          </w:tcPr>
          <w:p w14:paraId="446A11D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3C7E9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13</w:t>
            </w:r>
          </w:p>
        </w:tc>
        <w:tc>
          <w:tcPr>
            <w:tcW w:w="4110" w:type="dxa"/>
            <w:shd w:val="clear" w:color="auto" w:fill="auto"/>
          </w:tcPr>
          <w:p w14:paraId="0FD133E3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67C03473" w14:textId="0F642CA9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53A9075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lastRenderedPageBreak/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AFC6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lastRenderedPageBreak/>
              <w:t>500.77 zł</w:t>
            </w:r>
          </w:p>
        </w:tc>
      </w:tr>
      <w:tr w:rsidR="00CA40A2" w:rsidRPr="00B67F3F" w14:paraId="5CD90631" w14:textId="77777777" w:rsidTr="00470735">
        <w:tc>
          <w:tcPr>
            <w:tcW w:w="993" w:type="dxa"/>
            <w:shd w:val="clear" w:color="auto" w:fill="auto"/>
            <w:vAlign w:val="center"/>
          </w:tcPr>
          <w:p w14:paraId="7C44E0C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09F4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</w:t>
            </w:r>
          </w:p>
        </w:tc>
        <w:tc>
          <w:tcPr>
            <w:tcW w:w="4110" w:type="dxa"/>
            <w:shd w:val="clear" w:color="auto" w:fill="auto"/>
          </w:tcPr>
          <w:p w14:paraId="709BC81A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23586EC7" w14:textId="111207AB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129EA056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9C72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7 218.37 zł</w:t>
            </w:r>
          </w:p>
        </w:tc>
      </w:tr>
      <w:tr w:rsidR="00CA40A2" w:rsidRPr="00B67F3F" w14:paraId="3C3283DE" w14:textId="77777777" w:rsidTr="00470735">
        <w:tc>
          <w:tcPr>
            <w:tcW w:w="993" w:type="dxa"/>
            <w:shd w:val="clear" w:color="auto" w:fill="auto"/>
            <w:vAlign w:val="center"/>
          </w:tcPr>
          <w:p w14:paraId="0CCF716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E299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16</w:t>
            </w:r>
          </w:p>
        </w:tc>
        <w:tc>
          <w:tcPr>
            <w:tcW w:w="4110" w:type="dxa"/>
            <w:shd w:val="clear" w:color="auto" w:fill="auto"/>
          </w:tcPr>
          <w:p w14:paraId="24CEC0BB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2AC479DC" w14:textId="7BBCEE67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4E83C20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7E0A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15 985.15 zł</w:t>
            </w:r>
          </w:p>
        </w:tc>
      </w:tr>
      <w:tr w:rsidR="00CA40A2" w:rsidRPr="00B67F3F" w14:paraId="7703D7F0" w14:textId="77777777" w:rsidTr="00470735">
        <w:tc>
          <w:tcPr>
            <w:tcW w:w="993" w:type="dxa"/>
            <w:shd w:val="clear" w:color="auto" w:fill="auto"/>
            <w:vAlign w:val="center"/>
          </w:tcPr>
          <w:p w14:paraId="78F9B8A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D08A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18</w:t>
            </w:r>
          </w:p>
        </w:tc>
        <w:tc>
          <w:tcPr>
            <w:tcW w:w="4110" w:type="dxa"/>
            <w:shd w:val="clear" w:color="auto" w:fill="auto"/>
          </w:tcPr>
          <w:p w14:paraId="1DB1B46E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4563978F" w14:textId="1A12E9F8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18BA1A40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8DBFC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482.98 zł</w:t>
            </w:r>
          </w:p>
        </w:tc>
      </w:tr>
      <w:tr w:rsidR="00CA40A2" w:rsidRPr="00B67F3F" w14:paraId="755B5954" w14:textId="77777777" w:rsidTr="00470735">
        <w:tc>
          <w:tcPr>
            <w:tcW w:w="993" w:type="dxa"/>
            <w:shd w:val="clear" w:color="auto" w:fill="auto"/>
            <w:vAlign w:val="center"/>
          </w:tcPr>
          <w:p w14:paraId="6980026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A13B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</w:t>
            </w:r>
          </w:p>
        </w:tc>
        <w:tc>
          <w:tcPr>
            <w:tcW w:w="4110" w:type="dxa"/>
            <w:shd w:val="clear" w:color="auto" w:fill="auto"/>
          </w:tcPr>
          <w:p w14:paraId="2502766C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6A85D04B" w14:textId="62A68F01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2A94BCE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F430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7 451.25 zł</w:t>
            </w:r>
          </w:p>
        </w:tc>
      </w:tr>
      <w:tr w:rsidR="00CA40A2" w:rsidRPr="00B67F3F" w14:paraId="2B9AABAC" w14:textId="77777777" w:rsidTr="00470735">
        <w:tc>
          <w:tcPr>
            <w:tcW w:w="993" w:type="dxa"/>
            <w:shd w:val="clear" w:color="auto" w:fill="auto"/>
            <w:vAlign w:val="center"/>
          </w:tcPr>
          <w:p w14:paraId="4C7EDA0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F621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23</w:t>
            </w:r>
          </w:p>
        </w:tc>
        <w:tc>
          <w:tcPr>
            <w:tcW w:w="4110" w:type="dxa"/>
            <w:shd w:val="clear" w:color="auto" w:fill="auto"/>
          </w:tcPr>
          <w:p w14:paraId="66E3BA04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4964103B" w14:textId="2AC9173F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1ECF8D0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277C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8 505.00 zł</w:t>
            </w:r>
          </w:p>
        </w:tc>
      </w:tr>
      <w:tr w:rsidR="00CA40A2" w:rsidRPr="00B67F3F" w14:paraId="04806A80" w14:textId="77777777" w:rsidTr="00470735">
        <w:tc>
          <w:tcPr>
            <w:tcW w:w="993" w:type="dxa"/>
            <w:shd w:val="clear" w:color="auto" w:fill="auto"/>
            <w:vAlign w:val="center"/>
          </w:tcPr>
          <w:p w14:paraId="67B8A1C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2417C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25</w:t>
            </w:r>
          </w:p>
        </w:tc>
        <w:tc>
          <w:tcPr>
            <w:tcW w:w="4110" w:type="dxa"/>
            <w:shd w:val="clear" w:color="auto" w:fill="auto"/>
          </w:tcPr>
          <w:p w14:paraId="50B1131F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34376055" w14:textId="7F8D855A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4B776F13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D0FB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15 894.90 zł</w:t>
            </w:r>
          </w:p>
        </w:tc>
      </w:tr>
      <w:tr w:rsidR="00CA40A2" w:rsidRPr="00B67F3F" w14:paraId="48451407" w14:textId="77777777" w:rsidTr="00470735">
        <w:tc>
          <w:tcPr>
            <w:tcW w:w="993" w:type="dxa"/>
            <w:shd w:val="clear" w:color="auto" w:fill="auto"/>
            <w:vAlign w:val="center"/>
          </w:tcPr>
          <w:p w14:paraId="4D82588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8A734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26</w:t>
            </w:r>
          </w:p>
        </w:tc>
        <w:tc>
          <w:tcPr>
            <w:tcW w:w="4110" w:type="dxa"/>
            <w:shd w:val="clear" w:color="auto" w:fill="auto"/>
          </w:tcPr>
          <w:p w14:paraId="067554E5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5E469075" w14:textId="7341DA1C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5420CC5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C1EC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11 443.68 zł</w:t>
            </w:r>
          </w:p>
        </w:tc>
      </w:tr>
      <w:tr w:rsidR="00CA40A2" w:rsidRPr="00B67F3F" w14:paraId="4AAFD29D" w14:textId="77777777" w:rsidTr="00470735">
        <w:tc>
          <w:tcPr>
            <w:tcW w:w="993" w:type="dxa"/>
            <w:shd w:val="clear" w:color="auto" w:fill="auto"/>
            <w:vAlign w:val="center"/>
          </w:tcPr>
          <w:p w14:paraId="1D1E2DA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B3D9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34</w:t>
            </w:r>
          </w:p>
        </w:tc>
        <w:tc>
          <w:tcPr>
            <w:tcW w:w="4110" w:type="dxa"/>
            <w:shd w:val="clear" w:color="auto" w:fill="auto"/>
          </w:tcPr>
          <w:p w14:paraId="75066101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10C46870" w14:textId="40594D4C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59E75AF1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8A99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4 289.00 zł</w:t>
            </w:r>
          </w:p>
        </w:tc>
      </w:tr>
      <w:tr w:rsidR="00CA40A2" w:rsidRPr="00B67F3F" w14:paraId="676CFE1D" w14:textId="77777777" w:rsidTr="00470735">
        <w:tc>
          <w:tcPr>
            <w:tcW w:w="993" w:type="dxa"/>
            <w:shd w:val="clear" w:color="auto" w:fill="auto"/>
            <w:vAlign w:val="center"/>
          </w:tcPr>
          <w:p w14:paraId="562F9E0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CF9B2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37</w:t>
            </w:r>
          </w:p>
        </w:tc>
        <w:tc>
          <w:tcPr>
            <w:tcW w:w="4110" w:type="dxa"/>
            <w:shd w:val="clear" w:color="auto" w:fill="auto"/>
          </w:tcPr>
          <w:p w14:paraId="66805B72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Salus</w:t>
            </w:r>
            <w:proofErr w:type="spellEnd"/>
            <w:r w:rsidRPr="00B67F3F">
              <w:t xml:space="preserve"> International Sp. z o.o.</w:t>
            </w:r>
          </w:p>
          <w:p w14:paraId="6540FF73" w14:textId="3CF73074" w:rsidR="00CA40A2" w:rsidRPr="00B67F3F" w:rsidRDefault="00B67F3F" w:rsidP="00470735">
            <w:r>
              <w:t xml:space="preserve">ul. </w:t>
            </w:r>
            <w:r w:rsidR="00CA40A2" w:rsidRPr="00B67F3F">
              <w:t>Pułaskiego</w:t>
            </w:r>
            <w:r w:rsidR="00CA40A2" w:rsidRPr="00B67F3F">
              <w:t xml:space="preserve"> </w:t>
            </w:r>
            <w:r w:rsidR="00CA40A2" w:rsidRPr="00B67F3F">
              <w:t>9</w:t>
            </w:r>
            <w:r w:rsidR="00CA40A2" w:rsidRPr="00B67F3F">
              <w:t xml:space="preserve"> </w:t>
            </w:r>
          </w:p>
          <w:p w14:paraId="0994D338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40-273</w:t>
            </w:r>
            <w:r w:rsidRPr="00B67F3F">
              <w:t xml:space="preserve"> </w:t>
            </w:r>
            <w:r w:rsidRPr="00B67F3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7C92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45 078.24 zł</w:t>
            </w:r>
          </w:p>
        </w:tc>
      </w:tr>
      <w:tr w:rsidR="00CA40A2" w:rsidRPr="00B67F3F" w14:paraId="7673B676" w14:textId="77777777" w:rsidTr="00470735">
        <w:tc>
          <w:tcPr>
            <w:tcW w:w="993" w:type="dxa"/>
            <w:shd w:val="clear" w:color="auto" w:fill="auto"/>
            <w:vAlign w:val="center"/>
          </w:tcPr>
          <w:p w14:paraId="5B5D7EA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141A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4110" w:type="dxa"/>
            <w:shd w:val="clear" w:color="auto" w:fill="auto"/>
          </w:tcPr>
          <w:p w14:paraId="72D1AF10" w14:textId="77777777" w:rsidR="00CA40A2" w:rsidRPr="00B67F3F" w:rsidRDefault="00CA40A2" w:rsidP="00470735">
            <w:pPr>
              <w:spacing w:before="80"/>
            </w:pPr>
            <w:r w:rsidRPr="00B67F3F">
              <w:t>NEUCA S.A.</w:t>
            </w:r>
          </w:p>
          <w:p w14:paraId="7135E681" w14:textId="5A3FEF5C" w:rsidR="00CA40A2" w:rsidRPr="00B67F3F" w:rsidRDefault="00B076C3" w:rsidP="00470735">
            <w:r>
              <w:t xml:space="preserve">ul. </w:t>
            </w:r>
            <w:r w:rsidR="00CA40A2" w:rsidRPr="00B67F3F">
              <w:t>Forteczna</w:t>
            </w:r>
            <w:r w:rsidR="00CA40A2" w:rsidRPr="00B67F3F">
              <w:t xml:space="preserve"> </w:t>
            </w:r>
            <w:r w:rsidR="00CA40A2" w:rsidRPr="00B67F3F">
              <w:t>35-37</w:t>
            </w:r>
            <w:r w:rsidR="00CA40A2" w:rsidRPr="00B67F3F">
              <w:t xml:space="preserve"> </w:t>
            </w:r>
          </w:p>
          <w:p w14:paraId="3BD8E012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87-100</w:t>
            </w:r>
            <w:r w:rsidRPr="00B67F3F">
              <w:t xml:space="preserve"> </w:t>
            </w:r>
            <w:r w:rsidRPr="00B67F3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8DA1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405 278.97 zł</w:t>
            </w:r>
          </w:p>
        </w:tc>
      </w:tr>
      <w:tr w:rsidR="00CA40A2" w:rsidRPr="00B67F3F" w14:paraId="4BBD81AA" w14:textId="77777777" w:rsidTr="00470735">
        <w:tc>
          <w:tcPr>
            <w:tcW w:w="993" w:type="dxa"/>
            <w:shd w:val="clear" w:color="auto" w:fill="auto"/>
            <w:vAlign w:val="center"/>
          </w:tcPr>
          <w:p w14:paraId="502BD4B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8C301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</w:t>
            </w:r>
          </w:p>
        </w:tc>
        <w:tc>
          <w:tcPr>
            <w:tcW w:w="4110" w:type="dxa"/>
            <w:shd w:val="clear" w:color="auto" w:fill="auto"/>
          </w:tcPr>
          <w:p w14:paraId="691DEAB9" w14:textId="77777777" w:rsidR="00CA40A2" w:rsidRPr="00B67F3F" w:rsidRDefault="00CA40A2" w:rsidP="00470735">
            <w:pPr>
              <w:spacing w:before="80"/>
            </w:pPr>
            <w:r w:rsidRPr="00B67F3F">
              <w:t>NEUCA S.A.</w:t>
            </w:r>
          </w:p>
          <w:p w14:paraId="3BC2AB86" w14:textId="61CE7DE7" w:rsidR="00CA40A2" w:rsidRPr="00B67F3F" w:rsidRDefault="00B076C3" w:rsidP="00470735">
            <w:r>
              <w:t xml:space="preserve">ul. </w:t>
            </w:r>
            <w:r w:rsidR="00CA40A2" w:rsidRPr="00B67F3F">
              <w:t>Forteczna</w:t>
            </w:r>
            <w:r w:rsidR="00CA40A2" w:rsidRPr="00B67F3F">
              <w:t xml:space="preserve"> </w:t>
            </w:r>
            <w:r w:rsidR="00CA40A2" w:rsidRPr="00B67F3F">
              <w:t>35-37</w:t>
            </w:r>
            <w:r w:rsidR="00CA40A2" w:rsidRPr="00B67F3F">
              <w:t xml:space="preserve"> </w:t>
            </w:r>
          </w:p>
          <w:p w14:paraId="363B183C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87-100</w:t>
            </w:r>
            <w:r w:rsidRPr="00B67F3F">
              <w:t xml:space="preserve"> </w:t>
            </w:r>
            <w:r w:rsidRPr="00B67F3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D867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198 211.72 zł</w:t>
            </w:r>
          </w:p>
        </w:tc>
      </w:tr>
      <w:tr w:rsidR="00CA40A2" w:rsidRPr="00B67F3F" w14:paraId="16391E9B" w14:textId="77777777" w:rsidTr="00470735">
        <w:tc>
          <w:tcPr>
            <w:tcW w:w="993" w:type="dxa"/>
            <w:shd w:val="clear" w:color="auto" w:fill="auto"/>
            <w:vAlign w:val="center"/>
          </w:tcPr>
          <w:p w14:paraId="4024343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3290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26</w:t>
            </w:r>
          </w:p>
        </w:tc>
        <w:tc>
          <w:tcPr>
            <w:tcW w:w="4110" w:type="dxa"/>
            <w:shd w:val="clear" w:color="auto" w:fill="auto"/>
          </w:tcPr>
          <w:p w14:paraId="567A84C1" w14:textId="77777777" w:rsidR="00CA40A2" w:rsidRPr="00B67F3F" w:rsidRDefault="00CA40A2" w:rsidP="00470735">
            <w:pPr>
              <w:spacing w:before="80"/>
            </w:pPr>
            <w:r w:rsidRPr="00B67F3F">
              <w:t>NEUCA S.A.</w:t>
            </w:r>
          </w:p>
          <w:p w14:paraId="3543C052" w14:textId="49C0ECD2" w:rsidR="00CA40A2" w:rsidRPr="00B67F3F" w:rsidRDefault="00B076C3" w:rsidP="00470735">
            <w:r>
              <w:t xml:space="preserve">ul. </w:t>
            </w:r>
            <w:r w:rsidR="00CA40A2" w:rsidRPr="00B67F3F">
              <w:t>Forteczna</w:t>
            </w:r>
            <w:r w:rsidR="00CA40A2" w:rsidRPr="00B67F3F">
              <w:t xml:space="preserve"> </w:t>
            </w:r>
            <w:r w:rsidR="00CA40A2" w:rsidRPr="00B67F3F">
              <w:t>35-37</w:t>
            </w:r>
            <w:r w:rsidR="00CA40A2" w:rsidRPr="00B67F3F">
              <w:t xml:space="preserve"> </w:t>
            </w:r>
          </w:p>
          <w:p w14:paraId="0335EC53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87-100</w:t>
            </w:r>
            <w:r w:rsidRPr="00B67F3F">
              <w:t xml:space="preserve"> </w:t>
            </w:r>
            <w:r w:rsidRPr="00B67F3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7DA2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12 506.40 zł</w:t>
            </w:r>
          </w:p>
        </w:tc>
      </w:tr>
      <w:tr w:rsidR="00CA40A2" w:rsidRPr="00B67F3F" w14:paraId="71BC28DA" w14:textId="77777777" w:rsidTr="00470735">
        <w:tc>
          <w:tcPr>
            <w:tcW w:w="993" w:type="dxa"/>
            <w:shd w:val="clear" w:color="auto" w:fill="auto"/>
            <w:vAlign w:val="center"/>
          </w:tcPr>
          <w:p w14:paraId="2857E44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DCFB3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</w:t>
            </w:r>
          </w:p>
        </w:tc>
        <w:tc>
          <w:tcPr>
            <w:tcW w:w="4110" w:type="dxa"/>
            <w:shd w:val="clear" w:color="auto" w:fill="auto"/>
          </w:tcPr>
          <w:p w14:paraId="0E9F3AA4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0D995323" w14:textId="094A0F55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4E1729F9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2218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2 914.48 zł</w:t>
            </w:r>
          </w:p>
        </w:tc>
      </w:tr>
      <w:tr w:rsidR="00CA40A2" w:rsidRPr="00B67F3F" w14:paraId="4988A418" w14:textId="77777777" w:rsidTr="00470735">
        <w:tc>
          <w:tcPr>
            <w:tcW w:w="993" w:type="dxa"/>
            <w:shd w:val="clear" w:color="auto" w:fill="auto"/>
            <w:vAlign w:val="center"/>
          </w:tcPr>
          <w:p w14:paraId="5A782EF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F095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</w:t>
            </w:r>
          </w:p>
        </w:tc>
        <w:tc>
          <w:tcPr>
            <w:tcW w:w="4110" w:type="dxa"/>
            <w:shd w:val="clear" w:color="auto" w:fill="auto"/>
          </w:tcPr>
          <w:p w14:paraId="0906CE6A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652970A1" w14:textId="793AD796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01D2AC3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2506F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3 207.71 zł</w:t>
            </w:r>
          </w:p>
        </w:tc>
      </w:tr>
      <w:tr w:rsidR="00CA40A2" w:rsidRPr="00B67F3F" w14:paraId="3B89D5E3" w14:textId="77777777" w:rsidTr="00470735">
        <w:tc>
          <w:tcPr>
            <w:tcW w:w="993" w:type="dxa"/>
            <w:shd w:val="clear" w:color="auto" w:fill="auto"/>
            <w:vAlign w:val="center"/>
          </w:tcPr>
          <w:p w14:paraId="1A0C1B4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04DC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4110" w:type="dxa"/>
            <w:shd w:val="clear" w:color="auto" w:fill="auto"/>
          </w:tcPr>
          <w:p w14:paraId="1E34F8AE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7134EAD3" w14:textId="616DA008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162182A9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9E575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69 851.08 zł</w:t>
            </w:r>
          </w:p>
        </w:tc>
      </w:tr>
      <w:tr w:rsidR="00CA40A2" w:rsidRPr="00B67F3F" w14:paraId="51B4E3E4" w14:textId="77777777" w:rsidTr="00470735">
        <w:tc>
          <w:tcPr>
            <w:tcW w:w="993" w:type="dxa"/>
            <w:shd w:val="clear" w:color="auto" w:fill="auto"/>
            <w:vAlign w:val="center"/>
          </w:tcPr>
          <w:p w14:paraId="31DF362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2DB4C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</w:t>
            </w:r>
          </w:p>
        </w:tc>
        <w:tc>
          <w:tcPr>
            <w:tcW w:w="4110" w:type="dxa"/>
            <w:shd w:val="clear" w:color="auto" w:fill="auto"/>
          </w:tcPr>
          <w:p w14:paraId="037D6076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7BEA2F62" w14:textId="45A14D90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6228BC5C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lastRenderedPageBreak/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EF5B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lastRenderedPageBreak/>
              <w:t>192 342.87 zł</w:t>
            </w:r>
          </w:p>
        </w:tc>
      </w:tr>
      <w:tr w:rsidR="00CA40A2" w:rsidRPr="00B67F3F" w14:paraId="338FF82D" w14:textId="77777777" w:rsidTr="00470735">
        <w:tc>
          <w:tcPr>
            <w:tcW w:w="993" w:type="dxa"/>
            <w:shd w:val="clear" w:color="auto" w:fill="auto"/>
            <w:vAlign w:val="center"/>
          </w:tcPr>
          <w:p w14:paraId="2397721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00315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13</w:t>
            </w:r>
          </w:p>
        </w:tc>
        <w:tc>
          <w:tcPr>
            <w:tcW w:w="4110" w:type="dxa"/>
            <w:shd w:val="clear" w:color="auto" w:fill="auto"/>
          </w:tcPr>
          <w:p w14:paraId="1671F322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2C8923FD" w14:textId="5829746A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24366313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83924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337.48 zł</w:t>
            </w:r>
          </w:p>
        </w:tc>
      </w:tr>
      <w:tr w:rsidR="00CA40A2" w:rsidRPr="00B67F3F" w14:paraId="0889DE33" w14:textId="77777777" w:rsidTr="00470735">
        <w:tc>
          <w:tcPr>
            <w:tcW w:w="993" w:type="dxa"/>
            <w:shd w:val="clear" w:color="auto" w:fill="auto"/>
            <w:vAlign w:val="center"/>
          </w:tcPr>
          <w:p w14:paraId="3530A14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7ECD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</w:t>
            </w:r>
          </w:p>
        </w:tc>
        <w:tc>
          <w:tcPr>
            <w:tcW w:w="4110" w:type="dxa"/>
            <w:shd w:val="clear" w:color="auto" w:fill="auto"/>
          </w:tcPr>
          <w:p w14:paraId="36360252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5103D430" w14:textId="4963DDF3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1AF00B75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44F1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17 406.38 zł</w:t>
            </w:r>
          </w:p>
        </w:tc>
      </w:tr>
      <w:tr w:rsidR="00CA40A2" w:rsidRPr="00B67F3F" w14:paraId="25EB361A" w14:textId="77777777" w:rsidTr="00470735">
        <w:tc>
          <w:tcPr>
            <w:tcW w:w="993" w:type="dxa"/>
            <w:shd w:val="clear" w:color="auto" w:fill="auto"/>
            <w:vAlign w:val="center"/>
          </w:tcPr>
          <w:p w14:paraId="2C1E05A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B70D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21</w:t>
            </w:r>
          </w:p>
        </w:tc>
        <w:tc>
          <w:tcPr>
            <w:tcW w:w="4110" w:type="dxa"/>
            <w:shd w:val="clear" w:color="auto" w:fill="auto"/>
          </w:tcPr>
          <w:p w14:paraId="15B4E982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586EEE4D" w14:textId="17468C25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32B8E427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15806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53 811.53 zł</w:t>
            </w:r>
          </w:p>
        </w:tc>
      </w:tr>
      <w:tr w:rsidR="00CA40A2" w:rsidRPr="00B67F3F" w14:paraId="0B352901" w14:textId="77777777" w:rsidTr="00470735">
        <w:tc>
          <w:tcPr>
            <w:tcW w:w="993" w:type="dxa"/>
            <w:shd w:val="clear" w:color="auto" w:fill="auto"/>
            <w:vAlign w:val="center"/>
          </w:tcPr>
          <w:p w14:paraId="4B8738B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7CA4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23</w:t>
            </w:r>
          </w:p>
        </w:tc>
        <w:tc>
          <w:tcPr>
            <w:tcW w:w="4110" w:type="dxa"/>
            <w:shd w:val="clear" w:color="auto" w:fill="auto"/>
          </w:tcPr>
          <w:p w14:paraId="6338D58B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16653314" w14:textId="087B2B41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43654A3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D633F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10 562.40 zł</w:t>
            </w:r>
          </w:p>
        </w:tc>
      </w:tr>
      <w:tr w:rsidR="00CA40A2" w:rsidRPr="00B67F3F" w14:paraId="1FFAAF86" w14:textId="77777777" w:rsidTr="00470735">
        <w:tc>
          <w:tcPr>
            <w:tcW w:w="993" w:type="dxa"/>
            <w:shd w:val="clear" w:color="auto" w:fill="auto"/>
            <w:vAlign w:val="center"/>
          </w:tcPr>
          <w:p w14:paraId="1172B8E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CF9F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24</w:t>
            </w:r>
          </w:p>
        </w:tc>
        <w:tc>
          <w:tcPr>
            <w:tcW w:w="4110" w:type="dxa"/>
            <w:shd w:val="clear" w:color="auto" w:fill="auto"/>
          </w:tcPr>
          <w:p w14:paraId="4D7F7152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2D2B2DEF" w14:textId="78371ED9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6C8DE6D0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CB43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59 554.44 zł</w:t>
            </w:r>
          </w:p>
        </w:tc>
      </w:tr>
      <w:tr w:rsidR="00CA40A2" w:rsidRPr="00B67F3F" w14:paraId="0422C3AC" w14:textId="77777777" w:rsidTr="00470735">
        <w:tc>
          <w:tcPr>
            <w:tcW w:w="993" w:type="dxa"/>
            <w:shd w:val="clear" w:color="auto" w:fill="auto"/>
            <w:vAlign w:val="center"/>
          </w:tcPr>
          <w:p w14:paraId="6F2C5FB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613751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35</w:t>
            </w:r>
          </w:p>
        </w:tc>
        <w:tc>
          <w:tcPr>
            <w:tcW w:w="4110" w:type="dxa"/>
            <w:shd w:val="clear" w:color="auto" w:fill="auto"/>
          </w:tcPr>
          <w:p w14:paraId="7093E2AF" w14:textId="77777777" w:rsidR="00CA40A2" w:rsidRPr="00B67F3F" w:rsidRDefault="00CA40A2" w:rsidP="00470735">
            <w:pPr>
              <w:spacing w:before="80"/>
            </w:pPr>
            <w:r w:rsidRPr="00B67F3F">
              <w:t>Urtica Sp. z o.o.</w:t>
            </w:r>
          </w:p>
          <w:p w14:paraId="746C3F9E" w14:textId="75A75A8C" w:rsidR="00CA40A2" w:rsidRPr="00B67F3F" w:rsidRDefault="00B076C3" w:rsidP="00470735">
            <w:r>
              <w:t xml:space="preserve">ul. </w:t>
            </w:r>
            <w:r w:rsidR="00CA40A2" w:rsidRPr="00B67F3F">
              <w:t>Krzemieniecka</w:t>
            </w:r>
            <w:r w:rsidR="00CA40A2" w:rsidRPr="00B67F3F">
              <w:t xml:space="preserve"> </w:t>
            </w:r>
            <w:r w:rsidR="00CA40A2" w:rsidRPr="00B67F3F">
              <w:t>120</w:t>
            </w:r>
            <w:r w:rsidR="00CA40A2" w:rsidRPr="00B67F3F">
              <w:t xml:space="preserve"> </w:t>
            </w:r>
          </w:p>
          <w:p w14:paraId="77D18DE6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54-640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3DBA5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14 818.78 zł</w:t>
            </w:r>
          </w:p>
        </w:tc>
      </w:tr>
      <w:tr w:rsidR="00CA40A2" w:rsidRPr="00B67F3F" w14:paraId="58387B3D" w14:textId="77777777" w:rsidTr="00470735">
        <w:tc>
          <w:tcPr>
            <w:tcW w:w="993" w:type="dxa"/>
            <w:shd w:val="clear" w:color="auto" w:fill="auto"/>
            <w:vAlign w:val="center"/>
          </w:tcPr>
          <w:p w14:paraId="44B9611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DC33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</w:t>
            </w:r>
          </w:p>
        </w:tc>
        <w:tc>
          <w:tcPr>
            <w:tcW w:w="4110" w:type="dxa"/>
            <w:shd w:val="clear" w:color="auto" w:fill="auto"/>
          </w:tcPr>
          <w:p w14:paraId="6EC7AA83" w14:textId="77777777" w:rsidR="00CA40A2" w:rsidRPr="00B67F3F" w:rsidRDefault="00CA40A2" w:rsidP="00470735">
            <w:pPr>
              <w:spacing w:before="80"/>
            </w:pPr>
            <w:r w:rsidRPr="00B67F3F">
              <w:t>Lek S.A.</w:t>
            </w:r>
          </w:p>
          <w:p w14:paraId="7CE55BFF" w14:textId="3049A678" w:rsidR="00CA40A2" w:rsidRPr="00B67F3F" w:rsidRDefault="00B076C3" w:rsidP="00470735">
            <w:r>
              <w:t xml:space="preserve">ul. </w:t>
            </w:r>
            <w:r w:rsidR="00CA40A2" w:rsidRPr="00B67F3F">
              <w:t>Podlipie</w:t>
            </w:r>
            <w:r w:rsidR="00CA40A2" w:rsidRPr="00B67F3F">
              <w:t xml:space="preserve"> </w:t>
            </w:r>
            <w:r w:rsidR="00CA40A2" w:rsidRPr="00B67F3F">
              <w:t>16</w:t>
            </w:r>
            <w:r w:rsidR="00CA40A2" w:rsidRPr="00B67F3F">
              <w:t xml:space="preserve"> </w:t>
            </w:r>
          </w:p>
          <w:p w14:paraId="060741F2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95-010</w:t>
            </w:r>
            <w:r w:rsidRPr="00B67F3F">
              <w:t xml:space="preserve"> </w:t>
            </w:r>
            <w:r w:rsidRPr="00B67F3F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79A19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37 879.92 zł</w:t>
            </w:r>
          </w:p>
        </w:tc>
      </w:tr>
      <w:tr w:rsidR="00CA40A2" w:rsidRPr="00B67F3F" w14:paraId="04A3C3F1" w14:textId="77777777" w:rsidTr="00470735">
        <w:tc>
          <w:tcPr>
            <w:tcW w:w="993" w:type="dxa"/>
            <w:shd w:val="clear" w:color="auto" w:fill="auto"/>
            <w:vAlign w:val="center"/>
          </w:tcPr>
          <w:p w14:paraId="09DCB02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E653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</w:t>
            </w:r>
          </w:p>
        </w:tc>
        <w:tc>
          <w:tcPr>
            <w:tcW w:w="4110" w:type="dxa"/>
            <w:shd w:val="clear" w:color="auto" w:fill="auto"/>
          </w:tcPr>
          <w:p w14:paraId="2A5EC149" w14:textId="77777777" w:rsidR="00CA40A2" w:rsidRPr="00B67F3F" w:rsidRDefault="00CA40A2" w:rsidP="00470735">
            <w:pPr>
              <w:spacing w:before="80"/>
            </w:pPr>
            <w:r w:rsidRPr="00B67F3F">
              <w:t>Lek S.A.</w:t>
            </w:r>
          </w:p>
          <w:p w14:paraId="1029C532" w14:textId="14841BF1" w:rsidR="00CA40A2" w:rsidRPr="00B67F3F" w:rsidRDefault="00B076C3" w:rsidP="00470735">
            <w:r>
              <w:t xml:space="preserve">ul. </w:t>
            </w:r>
            <w:r w:rsidR="00CA40A2" w:rsidRPr="00B67F3F">
              <w:t>Podlipie</w:t>
            </w:r>
            <w:r w:rsidR="00CA40A2" w:rsidRPr="00B67F3F">
              <w:t xml:space="preserve"> </w:t>
            </w:r>
            <w:r w:rsidR="00CA40A2" w:rsidRPr="00B67F3F">
              <w:t>16</w:t>
            </w:r>
            <w:r w:rsidR="00CA40A2" w:rsidRPr="00B67F3F">
              <w:t xml:space="preserve"> </w:t>
            </w:r>
          </w:p>
          <w:p w14:paraId="2D7EC111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95-010</w:t>
            </w:r>
            <w:r w:rsidRPr="00B67F3F">
              <w:t xml:space="preserve"> </w:t>
            </w:r>
            <w:r w:rsidRPr="00B67F3F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181F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16 295.04 zł</w:t>
            </w:r>
          </w:p>
        </w:tc>
      </w:tr>
      <w:tr w:rsidR="00CA40A2" w:rsidRPr="00B67F3F" w14:paraId="1398F8C6" w14:textId="77777777" w:rsidTr="00470735">
        <w:tc>
          <w:tcPr>
            <w:tcW w:w="993" w:type="dxa"/>
            <w:shd w:val="clear" w:color="auto" w:fill="auto"/>
            <w:vAlign w:val="center"/>
          </w:tcPr>
          <w:p w14:paraId="19A0948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F87D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16</w:t>
            </w:r>
          </w:p>
        </w:tc>
        <w:tc>
          <w:tcPr>
            <w:tcW w:w="4110" w:type="dxa"/>
            <w:shd w:val="clear" w:color="auto" w:fill="auto"/>
          </w:tcPr>
          <w:p w14:paraId="11BB19CD" w14:textId="77777777" w:rsidR="00CA40A2" w:rsidRPr="00B67F3F" w:rsidRDefault="00CA40A2" w:rsidP="00470735">
            <w:pPr>
              <w:spacing w:before="80"/>
            </w:pPr>
            <w:r w:rsidRPr="00B67F3F">
              <w:t>Lek S.A.</w:t>
            </w:r>
          </w:p>
          <w:p w14:paraId="51D98704" w14:textId="2B30B7EE" w:rsidR="00CA40A2" w:rsidRPr="00B67F3F" w:rsidRDefault="00B076C3" w:rsidP="00470735">
            <w:r>
              <w:t xml:space="preserve">ul. </w:t>
            </w:r>
            <w:r w:rsidR="00CA40A2" w:rsidRPr="00B67F3F">
              <w:t>Podlipie</w:t>
            </w:r>
            <w:r w:rsidR="00CA40A2" w:rsidRPr="00B67F3F">
              <w:t xml:space="preserve"> </w:t>
            </w:r>
            <w:r w:rsidR="00CA40A2" w:rsidRPr="00B67F3F">
              <w:t>16</w:t>
            </w:r>
            <w:r w:rsidR="00CA40A2" w:rsidRPr="00B67F3F">
              <w:t xml:space="preserve"> </w:t>
            </w:r>
          </w:p>
          <w:p w14:paraId="211D917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95-010</w:t>
            </w:r>
            <w:r w:rsidRPr="00B67F3F">
              <w:t xml:space="preserve"> </w:t>
            </w:r>
            <w:r w:rsidRPr="00B67F3F"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62B3D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14 810.47 zł</w:t>
            </w:r>
          </w:p>
        </w:tc>
      </w:tr>
      <w:tr w:rsidR="00CA40A2" w:rsidRPr="00B67F3F" w14:paraId="73F4AC26" w14:textId="77777777" w:rsidTr="00470735">
        <w:tc>
          <w:tcPr>
            <w:tcW w:w="993" w:type="dxa"/>
            <w:shd w:val="clear" w:color="auto" w:fill="auto"/>
            <w:vAlign w:val="center"/>
          </w:tcPr>
          <w:p w14:paraId="6E8C7EF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FF56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20</w:t>
            </w:r>
          </w:p>
        </w:tc>
        <w:tc>
          <w:tcPr>
            <w:tcW w:w="4110" w:type="dxa"/>
            <w:shd w:val="clear" w:color="auto" w:fill="auto"/>
          </w:tcPr>
          <w:p w14:paraId="76A5DC8F" w14:textId="7DC540BB" w:rsidR="00CA40A2" w:rsidRPr="00B67F3F" w:rsidRDefault="00B076C3" w:rsidP="00470735">
            <w:pPr>
              <w:spacing w:before="80"/>
            </w:pPr>
            <w:proofErr w:type="spellStart"/>
            <w:r w:rsidRPr="00B67F3F">
              <w:t>Optifarma</w:t>
            </w:r>
            <w:proofErr w:type="spellEnd"/>
            <w:r w:rsidRPr="00B67F3F">
              <w:t xml:space="preserve"> </w:t>
            </w:r>
            <w:r>
              <w:t xml:space="preserve">Sp. z o.o. Sp.k. </w:t>
            </w:r>
          </w:p>
          <w:p w14:paraId="540B54FB" w14:textId="2AD2B210" w:rsidR="00CA40A2" w:rsidRPr="00B67F3F" w:rsidRDefault="00CA40A2" w:rsidP="00470735">
            <w:r w:rsidRPr="00B67F3F">
              <w:t>Sokołowska</w:t>
            </w:r>
            <w:r w:rsidRPr="00B67F3F">
              <w:t xml:space="preserve"> </w:t>
            </w:r>
            <w:r w:rsidRPr="00B67F3F">
              <w:t>14</w:t>
            </w:r>
          </w:p>
          <w:p w14:paraId="51C804EA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05-806</w:t>
            </w:r>
            <w:r w:rsidRPr="00B67F3F">
              <w:t xml:space="preserve"> </w:t>
            </w:r>
            <w:r w:rsidRPr="00B67F3F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155C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11 810.02 zł</w:t>
            </w:r>
          </w:p>
        </w:tc>
      </w:tr>
      <w:tr w:rsidR="00CA40A2" w:rsidRPr="00B67F3F" w14:paraId="486B2507" w14:textId="77777777" w:rsidTr="00470735">
        <w:tc>
          <w:tcPr>
            <w:tcW w:w="993" w:type="dxa"/>
            <w:shd w:val="clear" w:color="auto" w:fill="auto"/>
            <w:vAlign w:val="center"/>
          </w:tcPr>
          <w:p w14:paraId="0C7D2D7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6C0D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</w:t>
            </w:r>
          </w:p>
        </w:tc>
        <w:tc>
          <w:tcPr>
            <w:tcW w:w="4110" w:type="dxa"/>
            <w:shd w:val="clear" w:color="auto" w:fill="auto"/>
          </w:tcPr>
          <w:p w14:paraId="6A60ED4B" w14:textId="13455246" w:rsidR="00CA40A2" w:rsidRPr="00B67F3F" w:rsidRDefault="000725EA" w:rsidP="00470735">
            <w:pPr>
              <w:spacing w:before="80"/>
            </w:pPr>
            <w:r w:rsidRPr="00B67F3F">
              <w:t>Centrala Farmaceutyczna Cefarm S</w:t>
            </w:r>
            <w:r>
              <w:t>.A.</w:t>
            </w:r>
          </w:p>
          <w:p w14:paraId="237C3362" w14:textId="7DF8E38E" w:rsidR="00CA40A2" w:rsidRPr="00B67F3F" w:rsidRDefault="000725EA" w:rsidP="00470735">
            <w:r>
              <w:t>u</w:t>
            </w:r>
            <w:r w:rsidRPr="00B67F3F">
              <w:t>l.</w:t>
            </w:r>
            <w:r>
              <w:t xml:space="preserve"> </w:t>
            </w:r>
            <w:r w:rsidRPr="00B67F3F">
              <w:t xml:space="preserve">Jana Kazimierza 16 </w:t>
            </w:r>
          </w:p>
          <w:p w14:paraId="6ECC07F9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01-248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ABF5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7 436.35 zł</w:t>
            </w:r>
          </w:p>
        </w:tc>
      </w:tr>
      <w:tr w:rsidR="00CA40A2" w:rsidRPr="00B67F3F" w14:paraId="1B2ADF0E" w14:textId="77777777" w:rsidTr="00470735">
        <w:tc>
          <w:tcPr>
            <w:tcW w:w="993" w:type="dxa"/>
            <w:shd w:val="clear" w:color="auto" w:fill="auto"/>
            <w:vAlign w:val="center"/>
          </w:tcPr>
          <w:p w14:paraId="51784EC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28B2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24</w:t>
            </w:r>
          </w:p>
        </w:tc>
        <w:tc>
          <w:tcPr>
            <w:tcW w:w="4110" w:type="dxa"/>
            <w:shd w:val="clear" w:color="auto" w:fill="auto"/>
          </w:tcPr>
          <w:p w14:paraId="467E79BB" w14:textId="77777777" w:rsidR="000725EA" w:rsidRPr="00B67F3F" w:rsidRDefault="000725EA" w:rsidP="000725EA">
            <w:pPr>
              <w:spacing w:before="80"/>
            </w:pPr>
            <w:r w:rsidRPr="00B67F3F">
              <w:t>Centrala Farmaceutyczna Cefarm S</w:t>
            </w:r>
            <w:r>
              <w:t>.A.</w:t>
            </w:r>
          </w:p>
          <w:p w14:paraId="7D10CBDA" w14:textId="77777777" w:rsidR="000725EA" w:rsidRPr="00B67F3F" w:rsidRDefault="000725EA" w:rsidP="000725EA">
            <w:r>
              <w:t>u</w:t>
            </w:r>
            <w:r w:rsidRPr="00B67F3F">
              <w:t>l.</w:t>
            </w:r>
            <w:r>
              <w:t xml:space="preserve"> </w:t>
            </w:r>
            <w:r w:rsidRPr="00B67F3F">
              <w:t xml:space="preserve">Jana Kazimierza 16 </w:t>
            </w:r>
          </w:p>
          <w:p w14:paraId="61BB5445" w14:textId="086970FF" w:rsidR="00CA40A2" w:rsidRPr="00B67F3F" w:rsidRDefault="000725EA" w:rsidP="000725EA">
            <w:pPr>
              <w:spacing w:after="80"/>
              <w:jc w:val="both"/>
            </w:pPr>
            <w:r w:rsidRPr="00B67F3F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CC47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59 276.45 zł</w:t>
            </w:r>
          </w:p>
        </w:tc>
      </w:tr>
      <w:tr w:rsidR="00CA40A2" w:rsidRPr="00B67F3F" w14:paraId="39CFFCB7" w14:textId="77777777" w:rsidTr="00470735">
        <w:tc>
          <w:tcPr>
            <w:tcW w:w="993" w:type="dxa"/>
            <w:shd w:val="clear" w:color="auto" w:fill="auto"/>
            <w:vAlign w:val="center"/>
          </w:tcPr>
          <w:p w14:paraId="56BBE84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B2E5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25</w:t>
            </w:r>
          </w:p>
        </w:tc>
        <w:tc>
          <w:tcPr>
            <w:tcW w:w="4110" w:type="dxa"/>
            <w:shd w:val="clear" w:color="auto" w:fill="auto"/>
          </w:tcPr>
          <w:p w14:paraId="0C77AB36" w14:textId="77777777" w:rsidR="000725EA" w:rsidRPr="00B67F3F" w:rsidRDefault="000725EA" w:rsidP="000725EA">
            <w:pPr>
              <w:spacing w:before="80"/>
            </w:pPr>
            <w:r w:rsidRPr="00B67F3F">
              <w:t>Centrala Farmaceutyczna Cefarm S</w:t>
            </w:r>
            <w:r>
              <w:t>.A.</w:t>
            </w:r>
          </w:p>
          <w:p w14:paraId="65EFFB53" w14:textId="77777777" w:rsidR="000725EA" w:rsidRPr="00B67F3F" w:rsidRDefault="000725EA" w:rsidP="000725EA">
            <w:r>
              <w:t>u</w:t>
            </w:r>
            <w:r w:rsidRPr="00B67F3F">
              <w:t>l.</w:t>
            </w:r>
            <w:r>
              <w:t xml:space="preserve"> </w:t>
            </w:r>
            <w:r w:rsidRPr="00B67F3F">
              <w:t xml:space="preserve">Jana Kazimierza 16 </w:t>
            </w:r>
          </w:p>
          <w:p w14:paraId="45816A08" w14:textId="42898EA5" w:rsidR="00CA40A2" w:rsidRPr="00B67F3F" w:rsidRDefault="000725EA" w:rsidP="000725EA">
            <w:pPr>
              <w:spacing w:after="80"/>
              <w:jc w:val="both"/>
            </w:pPr>
            <w:r w:rsidRPr="00B67F3F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D94B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15 926.65 zł</w:t>
            </w:r>
          </w:p>
        </w:tc>
      </w:tr>
      <w:tr w:rsidR="00CA40A2" w:rsidRPr="00B67F3F" w14:paraId="4E31825F" w14:textId="77777777" w:rsidTr="00470735">
        <w:tc>
          <w:tcPr>
            <w:tcW w:w="993" w:type="dxa"/>
            <w:shd w:val="clear" w:color="auto" w:fill="auto"/>
            <w:vAlign w:val="center"/>
          </w:tcPr>
          <w:p w14:paraId="7B1EBB1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C4D8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31</w:t>
            </w:r>
          </w:p>
        </w:tc>
        <w:tc>
          <w:tcPr>
            <w:tcW w:w="4110" w:type="dxa"/>
            <w:shd w:val="clear" w:color="auto" w:fill="auto"/>
          </w:tcPr>
          <w:p w14:paraId="4B179CB4" w14:textId="77777777" w:rsidR="000725EA" w:rsidRPr="00B67F3F" w:rsidRDefault="000725EA" w:rsidP="000725EA">
            <w:pPr>
              <w:spacing w:before="80"/>
            </w:pPr>
            <w:r w:rsidRPr="00B67F3F">
              <w:t>Centrala Farmaceutyczna Cefarm S</w:t>
            </w:r>
            <w:r>
              <w:t>.A.</w:t>
            </w:r>
          </w:p>
          <w:p w14:paraId="63E39329" w14:textId="77777777" w:rsidR="000725EA" w:rsidRPr="00B67F3F" w:rsidRDefault="000725EA" w:rsidP="000725EA">
            <w:r>
              <w:t>u</w:t>
            </w:r>
            <w:r w:rsidRPr="00B67F3F">
              <w:t>l.</w:t>
            </w:r>
            <w:r>
              <w:t xml:space="preserve"> </w:t>
            </w:r>
            <w:r w:rsidRPr="00B67F3F">
              <w:t xml:space="preserve">Jana Kazimierza 16 </w:t>
            </w:r>
          </w:p>
          <w:p w14:paraId="27983542" w14:textId="2C9169B5" w:rsidR="00CA40A2" w:rsidRPr="00B67F3F" w:rsidRDefault="000725EA" w:rsidP="000725EA">
            <w:pPr>
              <w:spacing w:after="80"/>
              <w:jc w:val="both"/>
            </w:pPr>
            <w:r w:rsidRPr="00B67F3F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FDDED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12 959.70 zł</w:t>
            </w:r>
          </w:p>
        </w:tc>
      </w:tr>
      <w:tr w:rsidR="00CA40A2" w:rsidRPr="00B67F3F" w14:paraId="68A54C9E" w14:textId="77777777" w:rsidTr="00470735">
        <w:tc>
          <w:tcPr>
            <w:tcW w:w="993" w:type="dxa"/>
            <w:shd w:val="clear" w:color="auto" w:fill="auto"/>
            <w:vAlign w:val="center"/>
          </w:tcPr>
          <w:p w14:paraId="5C6355F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5F4A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33</w:t>
            </w:r>
          </w:p>
        </w:tc>
        <w:tc>
          <w:tcPr>
            <w:tcW w:w="4110" w:type="dxa"/>
            <w:shd w:val="clear" w:color="auto" w:fill="auto"/>
          </w:tcPr>
          <w:p w14:paraId="13F125B1" w14:textId="77777777" w:rsidR="000725EA" w:rsidRPr="00B67F3F" w:rsidRDefault="000725EA" w:rsidP="000725EA">
            <w:pPr>
              <w:spacing w:before="80"/>
            </w:pPr>
            <w:r w:rsidRPr="00B67F3F">
              <w:t>Centrala Farmaceutyczna Cefarm S</w:t>
            </w:r>
            <w:r>
              <w:t>.A.</w:t>
            </w:r>
          </w:p>
          <w:p w14:paraId="253FB305" w14:textId="77777777" w:rsidR="000725EA" w:rsidRPr="00B67F3F" w:rsidRDefault="000725EA" w:rsidP="000725EA">
            <w:r>
              <w:t>u</w:t>
            </w:r>
            <w:r w:rsidRPr="00B67F3F">
              <w:t>l.</w:t>
            </w:r>
            <w:r>
              <w:t xml:space="preserve"> </w:t>
            </w:r>
            <w:r w:rsidRPr="00B67F3F">
              <w:t xml:space="preserve">Jana Kazimierza 16 </w:t>
            </w:r>
          </w:p>
          <w:p w14:paraId="1C1C36DA" w14:textId="17C397BE" w:rsidR="00CA40A2" w:rsidRPr="00B67F3F" w:rsidRDefault="000725EA" w:rsidP="000725EA">
            <w:pPr>
              <w:spacing w:after="80"/>
              <w:jc w:val="both"/>
            </w:pPr>
            <w:r w:rsidRPr="00B67F3F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10A5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151 620.12 zł</w:t>
            </w:r>
          </w:p>
        </w:tc>
      </w:tr>
      <w:tr w:rsidR="00CA40A2" w:rsidRPr="00B67F3F" w14:paraId="6E40288F" w14:textId="77777777" w:rsidTr="00470735">
        <w:tc>
          <w:tcPr>
            <w:tcW w:w="993" w:type="dxa"/>
            <w:shd w:val="clear" w:color="auto" w:fill="auto"/>
            <w:vAlign w:val="center"/>
          </w:tcPr>
          <w:p w14:paraId="28793406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CD9B54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</w:t>
            </w:r>
          </w:p>
        </w:tc>
        <w:tc>
          <w:tcPr>
            <w:tcW w:w="4110" w:type="dxa"/>
            <w:shd w:val="clear" w:color="auto" w:fill="auto"/>
          </w:tcPr>
          <w:p w14:paraId="06CCB47E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Asclepios</w:t>
            </w:r>
            <w:proofErr w:type="spellEnd"/>
            <w:r w:rsidRPr="00B67F3F">
              <w:t xml:space="preserve"> S.A.</w:t>
            </w:r>
          </w:p>
          <w:p w14:paraId="76350A7B" w14:textId="10415F05" w:rsidR="00CA40A2" w:rsidRPr="00B67F3F" w:rsidRDefault="000725EA" w:rsidP="00470735">
            <w:r>
              <w:t xml:space="preserve">ul. </w:t>
            </w:r>
            <w:proofErr w:type="spellStart"/>
            <w:r w:rsidR="00CA40A2" w:rsidRPr="00B67F3F">
              <w:t>Hubska</w:t>
            </w:r>
            <w:proofErr w:type="spellEnd"/>
            <w:r w:rsidR="00CA40A2" w:rsidRPr="00B67F3F">
              <w:t xml:space="preserve"> </w:t>
            </w:r>
            <w:r w:rsidR="00CA40A2" w:rsidRPr="00B67F3F">
              <w:t>44</w:t>
            </w:r>
            <w:r w:rsidR="00CA40A2" w:rsidRPr="00B67F3F">
              <w:t xml:space="preserve"> </w:t>
            </w:r>
          </w:p>
          <w:p w14:paraId="6BE0002D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lastRenderedPageBreak/>
              <w:t>50-502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3A2F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lastRenderedPageBreak/>
              <w:t>2 979.51 zł</w:t>
            </w:r>
          </w:p>
        </w:tc>
      </w:tr>
      <w:tr w:rsidR="00CA40A2" w:rsidRPr="00B67F3F" w14:paraId="72F3703B" w14:textId="77777777" w:rsidTr="00470735">
        <w:tc>
          <w:tcPr>
            <w:tcW w:w="993" w:type="dxa"/>
            <w:shd w:val="clear" w:color="auto" w:fill="auto"/>
            <w:vAlign w:val="center"/>
          </w:tcPr>
          <w:p w14:paraId="2E60EAB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183BC7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16</w:t>
            </w:r>
          </w:p>
        </w:tc>
        <w:tc>
          <w:tcPr>
            <w:tcW w:w="4110" w:type="dxa"/>
            <w:shd w:val="clear" w:color="auto" w:fill="auto"/>
          </w:tcPr>
          <w:p w14:paraId="57BA12F7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Asclepios</w:t>
            </w:r>
            <w:proofErr w:type="spellEnd"/>
            <w:r w:rsidRPr="00B67F3F">
              <w:t xml:space="preserve"> S.A.</w:t>
            </w:r>
          </w:p>
          <w:p w14:paraId="1876671F" w14:textId="41D50126" w:rsidR="00CA40A2" w:rsidRPr="00B67F3F" w:rsidRDefault="000725EA" w:rsidP="00470735">
            <w:r>
              <w:t xml:space="preserve">ul. </w:t>
            </w:r>
            <w:proofErr w:type="spellStart"/>
            <w:r w:rsidR="00CA40A2" w:rsidRPr="00B67F3F">
              <w:t>Hubska</w:t>
            </w:r>
            <w:proofErr w:type="spellEnd"/>
            <w:r w:rsidR="00CA40A2" w:rsidRPr="00B67F3F">
              <w:t xml:space="preserve"> </w:t>
            </w:r>
            <w:r w:rsidR="00CA40A2" w:rsidRPr="00B67F3F">
              <w:t>44</w:t>
            </w:r>
            <w:r w:rsidR="00CA40A2" w:rsidRPr="00B67F3F">
              <w:t xml:space="preserve"> </w:t>
            </w:r>
          </w:p>
          <w:p w14:paraId="115EDE7D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50-502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A2D2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17 636.11 zł</w:t>
            </w:r>
          </w:p>
        </w:tc>
      </w:tr>
      <w:tr w:rsidR="00CA40A2" w:rsidRPr="00B67F3F" w14:paraId="72CB2FD4" w14:textId="77777777" w:rsidTr="00470735">
        <w:tc>
          <w:tcPr>
            <w:tcW w:w="993" w:type="dxa"/>
            <w:shd w:val="clear" w:color="auto" w:fill="auto"/>
            <w:vAlign w:val="center"/>
          </w:tcPr>
          <w:p w14:paraId="00258ED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53D8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19</w:t>
            </w:r>
          </w:p>
        </w:tc>
        <w:tc>
          <w:tcPr>
            <w:tcW w:w="4110" w:type="dxa"/>
            <w:shd w:val="clear" w:color="auto" w:fill="auto"/>
          </w:tcPr>
          <w:p w14:paraId="6476F83A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Asclepios</w:t>
            </w:r>
            <w:proofErr w:type="spellEnd"/>
            <w:r w:rsidRPr="00B67F3F">
              <w:t xml:space="preserve"> S.A.</w:t>
            </w:r>
          </w:p>
          <w:p w14:paraId="431DC587" w14:textId="2399DFCE" w:rsidR="00CA40A2" w:rsidRPr="00B67F3F" w:rsidRDefault="000725EA" w:rsidP="00470735">
            <w:r>
              <w:t xml:space="preserve">ul. </w:t>
            </w:r>
            <w:proofErr w:type="spellStart"/>
            <w:r w:rsidR="00CA40A2" w:rsidRPr="00B67F3F">
              <w:t>Hubska</w:t>
            </w:r>
            <w:proofErr w:type="spellEnd"/>
            <w:r w:rsidR="00CA40A2" w:rsidRPr="00B67F3F">
              <w:t xml:space="preserve"> </w:t>
            </w:r>
            <w:r w:rsidR="00CA40A2" w:rsidRPr="00B67F3F">
              <w:t>44</w:t>
            </w:r>
            <w:r w:rsidR="00CA40A2" w:rsidRPr="00B67F3F">
              <w:t xml:space="preserve"> </w:t>
            </w:r>
          </w:p>
          <w:p w14:paraId="682F9A91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50-502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9944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7 525.03 zł</w:t>
            </w:r>
          </w:p>
        </w:tc>
      </w:tr>
      <w:tr w:rsidR="00CA40A2" w:rsidRPr="00B67F3F" w14:paraId="5C780284" w14:textId="77777777" w:rsidTr="00470735">
        <w:tc>
          <w:tcPr>
            <w:tcW w:w="993" w:type="dxa"/>
            <w:shd w:val="clear" w:color="auto" w:fill="auto"/>
            <w:vAlign w:val="center"/>
          </w:tcPr>
          <w:p w14:paraId="77F6BA6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9A19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23</w:t>
            </w:r>
          </w:p>
        </w:tc>
        <w:tc>
          <w:tcPr>
            <w:tcW w:w="4110" w:type="dxa"/>
            <w:shd w:val="clear" w:color="auto" w:fill="auto"/>
          </w:tcPr>
          <w:p w14:paraId="3C97E84E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Asclepios</w:t>
            </w:r>
            <w:proofErr w:type="spellEnd"/>
            <w:r w:rsidRPr="00B67F3F">
              <w:t xml:space="preserve"> S.A.</w:t>
            </w:r>
          </w:p>
          <w:p w14:paraId="2AB7CDC1" w14:textId="612BA2DF" w:rsidR="00CA40A2" w:rsidRPr="00B67F3F" w:rsidRDefault="000725EA" w:rsidP="00470735">
            <w:r>
              <w:t xml:space="preserve">ul. </w:t>
            </w:r>
            <w:proofErr w:type="spellStart"/>
            <w:r w:rsidR="00CA40A2" w:rsidRPr="00B67F3F">
              <w:t>Hubska</w:t>
            </w:r>
            <w:proofErr w:type="spellEnd"/>
            <w:r w:rsidR="00CA40A2" w:rsidRPr="00B67F3F">
              <w:t xml:space="preserve"> </w:t>
            </w:r>
            <w:r w:rsidR="00CA40A2" w:rsidRPr="00B67F3F">
              <w:t>44</w:t>
            </w:r>
            <w:r w:rsidR="00CA40A2" w:rsidRPr="00B67F3F">
              <w:t xml:space="preserve"> </w:t>
            </w:r>
          </w:p>
          <w:p w14:paraId="685D41A6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50-502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C63A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8 262.00 zł</w:t>
            </w:r>
          </w:p>
        </w:tc>
      </w:tr>
      <w:tr w:rsidR="00CA40A2" w:rsidRPr="00B67F3F" w14:paraId="433C3162" w14:textId="77777777" w:rsidTr="00470735">
        <w:tc>
          <w:tcPr>
            <w:tcW w:w="993" w:type="dxa"/>
            <w:shd w:val="clear" w:color="auto" w:fill="auto"/>
            <w:vAlign w:val="center"/>
          </w:tcPr>
          <w:p w14:paraId="03055DAB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7292E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25</w:t>
            </w:r>
          </w:p>
        </w:tc>
        <w:tc>
          <w:tcPr>
            <w:tcW w:w="4110" w:type="dxa"/>
            <w:shd w:val="clear" w:color="auto" w:fill="auto"/>
          </w:tcPr>
          <w:p w14:paraId="6223D587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Asclepios</w:t>
            </w:r>
            <w:proofErr w:type="spellEnd"/>
            <w:r w:rsidRPr="00B67F3F">
              <w:t xml:space="preserve"> S.A.</w:t>
            </w:r>
          </w:p>
          <w:p w14:paraId="13C38AB7" w14:textId="62143853" w:rsidR="00CA40A2" w:rsidRPr="00B67F3F" w:rsidRDefault="000725EA" w:rsidP="00470735">
            <w:r>
              <w:t xml:space="preserve">ul. </w:t>
            </w:r>
            <w:proofErr w:type="spellStart"/>
            <w:r w:rsidR="00CA40A2" w:rsidRPr="00B67F3F">
              <w:t>Hubska</w:t>
            </w:r>
            <w:proofErr w:type="spellEnd"/>
            <w:r w:rsidR="00CA40A2" w:rsidRPr="00B67F3F">
              <w:t xml:space="preserve"> </w:t>
            </w:r>
            <w:r w:rsidR="00CA40A2" w:rsidRPr="00B67F3F">
              <w:t>44</w:t>
            </w:r>
            <w:r w:rsidR="00CA40A2" w:rsidRPr="00B67F3F">
              <w:t xml:space="preserve"> </w:t>
            </w:r>
          </w:p>
          <w:p w14:paraId="4FAD4CD2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50-502</w:t>
            </w:r>
            <w:r w:rsidRPr="00B67F3F">
              <w:t xml:space="preserve"> </w:t>
            </w:r>
            <w:r w:rsidRPr="00B67F3F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8F2EC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16 100.53 zł</w:t>
            </w:r>
          </w:p>
        </w:tc>
      </w:tr>
      <w:tr w:rsidR="00CA40A2" w:rsidRPr="00B67F3F" w14:paraId="1EA9B21D" w14:textId="77777777" w:rsidTr="00470735">
        <w:tc>
          <w:tcPr>
            <w:tcW w:w="993" w:type="dxa"/>
            <w:shd w:val="clear" w:color="auto" w:fill="auto"/>
            <w:vAlign w:val="center"/>
          </w:tcPr>
          <w:p w14:paraId="773F5AC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8AB73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</w:t>
            </w:r>
          </w:p>
        </w:tc>
        <w:tc>
          <w:tcPr>
            <w:tcW w:w="4110" w:type="dxa"/>
            <w:shd w:val="clear" w:color="auto" w:fill="auto"/>
          </w:tcPr>
          <w:p w14:paraId="68A3D641" w14:textId="77777777" w:rsidR="00CA40A2" w:rsidRPr="00B67F3F" w:rsidRDefault="00CA40A2" w:rsidP="00470735">
            <w:pPr>
              <w:spacing w:before="80"/>
            </w:pPr>
            <w:proofErr w:type="spellStart"/>
            <w:r w:rsidRPr="00B67F3F">
              <w:t>Amgen</w:t>
            </w:r>
            <w:proofErr w:type="spellEnd"/>
            <w:r w:rsidRPr="00B67F3F">
              <w:t xml:space="preserve"> Sp. z o.o.</w:t>
            </w:r>
          </w:p>
          <w:p w14:paraId="705F5F91" w14:textId="3035593F" w:rsidR="00CA40A2" w:rsidRPr="00B67F3F" w:rsidRDefault="00A04FAE" w:rsidP="00470735">
            <w:r>
              <w:t xml:space="preserve">ul. </w:t>
            </w:r>
            <w:r>
              <w:t xml:space="preserve"> </w:t>
            </w:r>
            <w:r w:rsidR="00CA40A2" w:rsidRPr="00B67F3F">
              <w:t>Puławska</w:t>
            </w:r>
            <w:r w:rsidR="00CA40A2" w:rsidRPr="00B67F3F">
              <w:t xml:space="preserve"> </w:t>
            </w:r>
            <w:r w:rsidR="00CA40A2" w:rsidRPr="00B67F3F">
              <w:t>145</w:t>
            </w:r>
            <w:r w:rsidR="00CA40A2" w:rsidRPr="00B67F3F">
              <w:t xml:space="preserve"> </w:t>
            </w:r>
          </w:p>
          <w:p w14:paraId="15E2235B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02-715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32045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116 389.01 zł</w:t>
            </w:r>
          </w:p>
        </w:tc>
      </w:tr>
      <w:tr w:rsidR="00CA40A2" w:rsidRPr="00B67F3F" w14:paraId="6C6CF7C7" w14:textId="77777777" w:rsidTr="00470735">
        <w:tc>
          <w:tcPr>
            <w:tcW w:w="993" w:type="dxa"/>
            <w:shd w:val="clear" w:color="auto" w:fill="auto"/>
            <w:vAlign w:val="center"/>
          </w:tcPr>
          <w:p w14:paraId="6F22BB1A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0D9F8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37</w:t>
            </w:r>
          </w:p>
        </w:tc>
        <w:tc>
          <w:tcPr>
            <w:tcW w:w="4110" w:type="dxa"/>
            <w:shd w:val="clear" w:color="auto" w:fill="auto"/>
          </w:tcPr>
          <w:p w14:paraId="5E66CCF1" w14:textId="09E98267" w:rsidR="00CA40A2" w:rsidRPr="00B67F3F" w:rsidRDefault="00A04FAE" w:rsidP="00470735">
            <w:pPr>
              <w:spacing w:before="80"/>
            </w:pPr>
            <w:proofErr w:type="spellStart"/>
            <w:r w:rsidRPr="00B67F3F">
              <w:t>Profarm</w:t>
            </w:r>
            <w:proofErr w:type="spellEnd"/>
            <w:r w:rsidRPr="00B67F3F">
              <w:t xml:space="preserve"> P</w:t>
            </w:r>
            <w:r>
              <w:t>S</w:t>
            </w:r>
            <w:r w:rsidRPr="00B67F3F">
              <w:t xml:space="preserve"> Sp. </w:t>
            </w:r>
            <w:r>
              <w:t>z o.o</w:t>
            </w:r>
            <w:r w:rsidRPr="00B67F3F">
              <w:t>.</w:t>
            </w:r>
          </w:p>
          <w:p w14:paraId="28D12F31" w14:textId="77777777" w:rsidR="00CA40A2" w:rsidRPr="00B67F3F" w:rsidRDefault="00CA40A2" w:rsidP="00470735">
            <w:r w:rsidRPr="00B67F3F">
              <w:t>ul. Słoneczna</w:t>
            </w:r>
            <w:r w:rsidRPr="00B67F3F">
              <w:t xml:space="preserve"> </w:t>
            </w:r>
            <w:r w:rsidRPr="00B67F3F">
              <w:t>96</w:t>
            </w:r>
            <w:r w:rsidRPr="00B67F3F">
              <w:t xml:space="preserve"> </w:t>
            </w:r>
          </w:p>
          <w:p w14:paraId="7C0C2504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05-500</w:t>
            </w:r>
            <w:r w:rsidRPr="00B67F3F">
              <w:t xml:space="preserve"> </w:t>
            </w:r>
            <w:r w:rsidRPr="00B67F3F"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50FD3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46 289.16 zł</w:t>
            </w:r>
          </w:p>
        </w:tc>
      </w:tr>
      <w:tr w:rsidR="00CA40A2" w:rsidRPr="00B67F3F" w14:paraId="22112B32" w14:textId="77777777" w:rsidTr="00470735">
        <w:tc>
          <w:tcPr>
            <w:tcW w:w="993" w:type="dxa"/>
            <w:shd w:val="clear" w:color="auto" w:fill="auto"/>
            <w:vAlign w:val="center"/>
          </w:tcPr>
          <w:p w14:paraId="2B6A7D50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62ED2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37</w:t>
            </w:r>
          </w:p>
        </w:tc>
        <w:tc>
          <w:tcPr>
            <w:tcW w:w="4110" w:type="dxa"/>
            <w:shd w:val="clear" w:color="auto" w:fill="auto"/>
          </w:tcPr>
          <w:p w14:paraId="184EF014" w14:textId="77777777" w:rsidR="00CA40A2" w:rsidRPr="00B67F3F" w:rsidRDefault="00CA40A2" w:rsidP="00470735">
            <w:pPr>
              <w:spacing w:before="80"/>
            </w:pPr>
            <w:r w:rsidRPr="00B67F3F">
              <w:t>Centrum Diabetologii Sp. z o.o.</w:t>
            </w:r>
          </w:p>
          <w:p w14:paraId="275CF52D" w14:textId="77777777" w:rsidR="00CA40A2" w:rsidRPr="00B67F3F" w:rsidRDefault="00CA40A2" w:rsidP="00470735">
            <w:r w:rsidRPr="00B67F3F">
              <w:t>Niedźwiedzia</w:t>
            </w:r>
            <w:r w:rsidRPr="00B67F3F">
              <w:t xml:space="preserve"> </w:t>
            </w:r>
            <w:r w:rsidRPr="00B67F3F">
              <w:t>29B</w:t>
            </w:r>
            <w:r w:rsidRPr="00B67F3F">
              <w:t xml:space="preserve"> </w:t>
            </w:r>
          </w:p>
          <w:p w14:paraId="343684E2" w14:textId="77777777" w:rsidR="00CA40A2" w:rsidRPr="00B67F3F" w:rsidRDefault="00CA40A2" w:rsidP="00470735">
            <w:pPr>
              <w:spacing w:after="80"/>
              <w:jc w:val="both"/>
            </w:pPr>
            <w:r w:rsidRPr="00B67F3F">
              <w:t>02-737</w:t>
            </w:r>
            <w:r w:rsidRPr="00B67F3F">
              <w:t xml:space="preserve"> </w:t>
            </w:r>
            <w:r w:rsidRPr="00B67F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949B29" w14:textId="77777777" w:rsidR="00CA40A2" w:rsidRPr="00B67F3F" w:rsidRDefault="00CA40A2" w:rsidP="00470735">
            <w:pPr>
              <w:spacing w:before="80" w:after="80"/>
              <w:jc w:val="center"/>
            </w:pPr>
            <w:r w:rsidRPr="00B67F3F">
              <w:t>44 802.00 zł</w:t>
            </w:r>
          </w:p>
        </w:tc>
      </w:tr>
      <w:bookmarkEnd w:id="0"/>
    </w:tbl>
    <w:p w14:paraId="7245B1E2" w14:textId="5E3C5566" w:rsidR="00C236D3" w:rsidRPr="00B67F3F" w:rsidRDefault="00C236D3" w:rsidP="00173B20">
      <w:pPr>
        <w:jc w:val="right"/>
        <w:rPr>
          <w:sz w:val="22"/>
          <w:szCs w:val="22"/>
        </w:rPr>
      </w:pPr>
    </w:p>
    <w:sectPr w:rsidR="00C236D3" w:rsidRPr="00B67F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47733" w14:textId="77777777" w:rsidR="00B6234D" w:rsidRDefault="00B6234D">
      <w:r>
        <w:separator/>
      </w:r>
    </w:p>
  </w:endnote>
  <w:endnote w:type="continuationSeparator" w:id="0">
    <w:p w14:paraId="00ACBB67" w14:textId="77777777" w:rsidR="00B6234D" w:rsidRDefault="00B6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61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24CE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280E1" w14:textId="394F8DB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CA5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3B9CFC" w14:textId="77777777" w:rsidR="009F189D" w:rsidRDefault="009F189D">
    <w:pPr>
      <w:pStyle w:val="Stopka"/>
      <w:tabs>
        <w:tab w:val="clear" w:pos="4536"/>
      </w:tabs>
      <w:jc w:val="center"/>
    </w:pPr>
  </w:p>
  <w:p w14:paraId="660234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194A5" w14:textId="77777777" w:rsidR="00B6234D" w:rsidRDefault="00B6234D">
      <w:r>
        <w:separator/>
      </w:r>
    </w:p>
  </w:footnote>
  <w:footnote w:type="continuationSeparator" w:id="0">
    <w:p w14:paraId="5795FFE6" w14:textId="77777777" w:rsidR="00B6234D" w:rsidRDefault="00B62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4BCAB" w14:textId="77777777" w:rsidR="00CA40A2" w:rsidRDefault="00CA4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04F3" w14:textId="77777777" w:rsidR="00CA40A2" w:rsidRDefault="00CA40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73E1" w14:textId="77777777" w:rsidR="00CA40A2" w:rsidRDefault="00CA40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34D"/>
    <w:rsid w:val="00007727"/>
    <w:rsid w:val="00017720"/>
    <w:rsid w:val="00035488"/>
    <w:rsid w:val="000725E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4FAE"/>
    <w:rsid w:val="00A80738"/>
    <w:rsid w:val="00B076C3"/>
    <w:rsid w:val="00B6234D"/>
    <w:rsid w:val="00B67F3F"/>
    <w:rsid w:val="00BB547B"/>
    <w:rsid w:val="00C236D3"/>
    <w:rsid w:val="00C659E2"/>
    <w:rsid w:val="00C82837"/>
    <w:rsid w:val="00CA3D66"/>
    <w:rsid w:val="00CA40A2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AEE15E"/>
  <w15:chartTrackingRefBased/>
  <w15:docId w15:val="{FA904E4F-4D2A-4748-9D3A-BA531DF2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5</Pages>
  <Words>984</Words>
  <Characters>4662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2022-03-16T12:32:00Z</dcterms:created>
  <dcterms:modified xsi:type="dcterms:W3CDTF">2022-03-16T12:48:00Z</dcterms:modified>
</cp:coreProperties>
</file>