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9F3AC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685CFA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67BD5B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7C1BE9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B99839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211195BB" w14:textId="77777777"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AA9E44D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22A82EBF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1627E2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5204E26A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206EEA21" w14:textId="77777777"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14:paraId="5A18C3DC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031EC0E4" w14:textId="77777777"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4DDAA8DE" w14:textId="77777777"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588D35C6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3C54D7B4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1DE3E803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4B4889D7" w14:textId="77777777"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38DCD346" w14:textId="77777777"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0AA1F9ED" w14:textId="77777777" w:rsidR="008D2AB8" w:rsidRDefault="008D2AB8" w:rsidP="008D2AB8">
      <w:pPr>
        <w:ind w:firstLine="3969"/>
        <w:rPr>
          <w:b/>
        </w:rPr>
      </w:pPr>
    </w:p>
    <w:p w14:paraId="02FDB63E" w14:textId="2333A3D9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9603F" w:rsidRPr="0019603F">
        <w:rPr>
          <w:b/>
        </w:rPr>
        <w:t>dostawa pieca rurowego oraz pieca muflowego dla WIMIC - KC-zp.272-101/22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3C065B0" w14:textId="49BF4FAB" w:rsidR="00807A9A" w:rsidRPr="00264841" w:rsidRDefault="00807A9A" w:rsidP="00807A9A">
      <w:pPr>
        <w:widowControl w:val="0"/>
        <w:spacing w:line="264" w:lineRule="auto"/>
        <w:ind w:right="1"/>
        <w:rPr>
          <w:bCs/>
          <w:sz w:val="22"/>
          <w:szCs w:val="22"/>
        </w:rPr>
      </w:pPr>
      <w:r w:rsidRPr="00264841">
        <w:rPr>
          <w:bCs/>
          <w:sz w:val="22"/>
          <w:szCs w:val="22"/>
        </w:rPr>
        <w:t xml:space="preserve">Cena netto </w:t>
      </w:r>
      <w:r w:rsidRPr="00264841">
        <w:rPr>
          <w:bCs/>
          <w:sz w:val="22"/>
          <w:szCs w:val="22"/>
        </w:rPr>
        <w:t>piec muflowy</w:t>
      </w:r>
      <w:r w:rsidRPr="00264841">
        <w:rPr>
          <w:bCs/>
          <w:sz w:val="22"/>
          <w:szCs w:val="22"/>
        </w:rPr>
        <w:t>:   ......................................................................... PLN</w:t>
      </w:r>
    </w:p>
    <w:p w14:paraId="4B603F9E" w14:textId="77777777" w:rsidR="00264841" w:rsidRPr="00264841" w:rsidRDefault="00264841" w:rsidP="00807A9A">
      <w:pPr>
        <w:widowControl w:val="0"/>
        <w:spacing w:line="264" w:lineRule="auto"/>
        <w:ind w:right="1"/>
        <w:rPr>
          <w:bCs/>
          <w:sz w:val="22"/>
          <w:szCs w:val="22"/>
        </w:rPr>
      </w:pPr>
    </w:p>
    <w:p w14:paraId="670A01DA" w14:textId="46756AD6" w:rsidR="00807A9A" w:rsidRPr="00264841" w:rsidRDefault="00807A9A" w:rsidP="00807A9A">
      <w:pPr>
        <w:widowControl w:val="0"/>
        <w:spacing w:line="264" w:lineRule="auto"/>
        <w:ind w:right="1"/>
        <w:rPr>
          <w:bCs/>
          <w:sz w:val="22"/>
          <w:szCs w:val="22"/>
        </w:rPr>
      </w:pPr>
      <w:r w:rsidRPr="00264841">
        <w:rPr>
          <w:bCs/>
          <w:sz w:val="22"/>
          <w:szCs w:val="22"/>
        </w:rPr>
        <w:t xml:space="preserve">Cena </w:t>
      </w:r>
      <w:r w:rsidRPr="00264841">
        <w:rPr>
          <w:bCs/>
          <w:sz w:val="22"/>
          <w:szCs w:val="22"/>
        </w:rPr>
        <w:t>brutto piec muflowy</w:t>
      </w:r>
      <w:r w:rsidRPr="00264841">
        <w:rPr>
          <w:bCs/>
          <w:sz w:val="22"/>
          <w:szCs w:val="22"/>
        </w:rPr>
        <w:t>:   ......................................................................... PLN</w:t>
      </w:r>
    </w:p>
    <w:p w14:paraId="219076CD" w14:textId="77777777" w:rsidR="00264841" w:rsidRPr="00264841" w:rsidRDefault="00264841" w:rsidP="00807A9A">
      <w:pPr>
        <w:widowControl w:val="0"/>
        <w:spacing w:line="264" w:lineRule="auto"/>
        <w:ind w:right="1"/>
        <w:rPr>
          <w:bCs/>
          <w:sz w:val="22"/>
          <w:szCs w:val="22"/>
        </w:rPr>
      </w:pPr>
    </w:p>
    <w:p w14:paraId="05F5FE23" w14:textId="3E2A4EE5" w:rsidR="00807A9A" w:rsidRPr="00264841" w:rsidRDefault="00807A9A" w:rsidP="00807A9A">
      <w:pPr>
        <w:widowControl w:val="0"/>
        <w:spacing w:line="264" w:lineRule="auto"/>
        <w:ind w:right="1"/>
        <w:rPr>
          <w:bCs/>
          <w:sz w:val="22"/>
          <w:szCs w:val="22"/>
        </w:rPr>
      </w:pPr>
      <w:r w:rsidRPr="00264841">
        <w:rPr>
          <w:bCs/>
          <w:sz w:val="22"/>
          <w:szCs w:val="22"/>
        </w:rPr>
        <w:t xml:space="preserve">Cena netto </w:t>
      </w:r>
      <w:r w:rsidRPr="00264841">
        <w:rPr>
          <w:bCs/>
          <w:sz w:val="22"/>
          <w:szCs w:val="22"/>
        </w:rPr>
        <w:t>piec rurowy</w:t>
      </w:r>
      <w:r w:rsidRPr="00264841">
        <w:rPr>
          <w:bCs/>
          <w:sz w:val="22"/>
          <w:szCs w:val="22"/>
        </w:rPr>
        <w:t>:   ......................................................................... PLN</w:t>
      </w:r>
    </w:p>
    <w:p w14:paraId="78217869" w14:textId="77777777" w:rsidR="00264841" w:rsidRPr="00264841" w:rsidRDefault="00264841" w:rsidP="00807A9A">
      <w:pPr>
        <w:widowControl w:val="0"/>
        <w:spacing w:line="264" w:lineRule="auto"/>
        <w:ind w:right="1"/>
        <w:rPr>
          <w:bCs/>
          <w:sz w:val="22"/>
          <w:szCs w:val="22"/>
        </w:rPr>
      </w:pPr>
    </w:p>
    <w:p w14:paraId="49233472" w14:textId="387DB617" w:rsidR="00807A9A" w:rsidRPr="00264841" w:rsidRDefault="00807A9A" w:rsidP="00807A9A">
      <w:pPr>
        <w:widowControl w:val="0"/>
        <w:spacing w:line="264" w:lineRule="auto"/>
        <w:ind w:right="1"/>
        <w:rPr>
          <w:bCs/>
          <w:sz w:val="22"/>
          <w:szCs w:val="22"/>
        </w:rPr>
      </w:pPr>
      <w:r w:rsidRPr="00264841">
        <w:rPr>
          <w:bCs/>
          <w:sz w:val="22"/>
          <w:szCs w:val="22"/>
        </w:rPr>
        <w:t xml:space="preserve">Cena </w:t>
      </w:r>
      <w:r w:rsidRPr="00264841">
        <w:rPr>
          <w:bCs/>
          <w:sz w:val="22"/>
          <w:szCs w:val="22"/>
        </w:rPr>
        <w:t>brutto</w:t>
      </w:r>
      <w:r w:rsidRPr="00264841">
        <w:rPr>
          <w:bCs/>
          <w:sz w:val="22"/>
          <w:szCs w:val="22"/>
        </w:rPr>
        <w:t xml:space="preserve"> piec rurowy:   ......................................................................... PLN</w:t>
      </w:r>
    </w:p>
    <w:p w14:paraId="5067251A" w14:textId="77777777" w:rsidR="00807A9A" w:rsidRDefault="00807A9A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991EF31" w14:textId="517353EA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</w:t>
      </w:r>
      <w:r w:rsidR="00807A9A">
        <w:rPr>
          <w:b/>
          <w:sz w:val="22"/>
          <w:szCs w:val="22"/>
        </w:rPr>
        <w:t xml:space="preserve"> za całość</w:t>
      </w:r>
      <w:r>
        <w:rPr>
          <w:b/>
          <w:sz w:val="22"/>
          <w:szCs w:val="22"/>
        </w:rPr>
        <w:t>:   ......................................................................... PLN</w:t>
      </w:r>
    </w:p>
    <w:p w14:paraId="5E91F3A1" w14:textId="77777777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03C569C" w14:textId="47C91915"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 w:rsidR="00807A9A">
        <w:rPr>
          <w:b/>
          <w:sz w:val="22"/>
          <w:szCs w:val="22"/>
        </w:rPr>
        <w:t xml:space="preserve"> za całość</w:t>
      </w:r>
      <w:r>
        <w:rPr>
          <w:b/>
          <w:sz w:val="22"/>
          <w:szCs w:val="22"/>
        </w:rPr>
        <w:t>: ......................................................................... PLN</w:t>
      </w:r>
    </w:p>
    <w:p w14:paraId="45D36075" w14:textId="77777777"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92854C6" w14:textId="77777777"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3EBD5D12" w14:textId="3EA60D5E" w:rsidR="00966470" w:rsidRPr="00264841" w:rsidRDefault="00966470" w:rsidP="00264841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14:paraId="01A85947" w14:textId="77777777"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Okres gwarancji: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14:paraId="3275B530" w14:textId="461CF0B0"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</w:t>
      </w:r>
      <w:r w:rsidR="00190090">
        <w:rPr>
          <w:b/>
          <w:sz w:val="22"/>
          <w:szCs w:val="22"/>
        </w:rPr>
        <w:t>…….</w:t>
      </w:r>
      <w:r>
        <w:rPr>
          <w:b/>
          <w:sz w:val="22"/>
          <w:szCs w:val="22"/>
        </w:rPr>
        <w:t xml:space="preserve"> dni od daty</w:t>
      </w:r>
      <w:r w:rsidR="00190090">
        <w:rPr>
          <w:b/>
          <w:sz w:val="22"/>
          <w:szCs w:val="22"/>
        </w:rPr>
        <w:t xml:space="preserve"> podpisania umowy </w:t>
      </w:r>
    </w:p>
    <w:p w14:paraId="5F4A77B6" w14:textId="1CE5516F" w:rsidR="00807A9A" w:rsidRDefault="00807A9A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zaoferowanych pieców:</w:t>
      </w:r>
    </w:p>
    <w:p w14:paraId="2471C234" w14:textId="34857A74" w:rsidR="00807A9A" w:rsidRDefault="00807A9A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Piec muflowy: ………………………………………...</w:t>
      </w:r>
    </w:p>
    <w:p w14:paraId="4DEACF70" w14:textId="6DD4BD11" w:rsidR="00807A9A" w:rsidRDefault="00807A9A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Piec rurowy: ………………………………………….</w:t>
      </w:r>
    </w:p>
    <w:p w14:paraId="68B4B559" w14:textId="77777777" w:rsidR="00E81BAF" w:rsidRDefault="00E81BAF" w:rsidP="00E81BAF">
      <w:pPr>
        <w:rPr>
          <w:i/>
          <w:iCs/>
          <w:sz w:val="22"/>
          <w:szCs w:val="22"/>
        </w:rPr>
      </w:pPr>
    </w:p>
    <w:p w14:paraId="779E0489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4210531" w14:textId="77777777" w:rsidR="00E81BAF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1D0E160" w14:textId="77777777" w:rsidR="00E81BAF" w:rsidRDefault="00E81BAF" w:rsidP="00E81BAF">
      <w:pPr>
        <w:jc w:val="both"/>
        <w:rPr>
          <w:sz w:val="18"/>
          <w:szCs w:val="18"/>
        </w:rPr>
      </w:pPr>
    </w:p>
    <w:p w14:paraId="4562D8AC" w14:textId="77777777"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C1F0C2F" w14:textId="77777777"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E2365C7" w14:textId="77777777"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F046320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65BA8AE" w14:textId="77777777"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62DDD3" w14:textId="77777777"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E4AD7C" w14:textId="77777777" w:rsidR="00E81BAF" w:rsidRPr="001D671E" w:rsidRDefault="00E81BAF" w:rsidP="00E81B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14:paraId="5A3AB681" w14:textId="77777777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052FA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C0DFE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011CCEC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F591E" w14:textId="77777777"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14:paraId="3BC59F2C" w14:textId="77777777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84E34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CE47A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5F005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14:paraId="5A248311" w14:textId="77777777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82D09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478C7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A4136" w14:textId="77777777"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C503D5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3230E85C" w14:textId="77777777"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94ECD11" w14:textId="77777777"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F1DCF20" w14:textId="77777777"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35A0098B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79AEA58" w14:textId="77777777"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1D0B6E" w14:textId="77777777"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E4C7685" w14:textId="77777777"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6B9406" w14:textId="77777777"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1A7D81" w14:textId="77777777" w:rsidR="00E81BAF" w:rsidRDefault="00E81BAF" w:rsidP="00E81BAF">
      <w:pPr>
        <w:jc w:val="both"/>
        <w:rPr>
          <w:sz w:val="22"/>
          <w:szCs w:val="22"/>
        </w:rPr>
      </w:pPr>
    </w:p>
    <w:p w14:paraId="7B4D70BC" w14:textId="77777777" w:rsidR="00E81BAF" w:rsidRDefault="00E81BAF" w:rsidP="00E81BAF">
      <w:pPr>
        <w:jc w:val="both"/>
        <w:rPr>
          <w:sz w:val="22"/>
          <w:szCs w:val="22"/>
        </w:rPr>
      </w:pPr>
    </w:p>
    <w:p w14:paraId="64EAE94F" w14:textId="77777777" w:rsidR="00C568DF" w:rsidRDefault="00C568DF" w:rsidP="00C568DF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3057636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52D20" w14:textId="77777777" w:rsidR="004000BE" w:rsidRDefault="004000BE">
      <w:r>
        <w:separator/>
      </w:r>
    </w:p>
  </w:endnote>
  <w:endnote w:type="continuationSeparator" w:id="0">
    <w:p w14:paraId="1E2259B5" w14:textId="77777777" w:rsidR="004000BE" w:rsidRDefault="00400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948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096C4" w14:textId="77777777" w:rsidR="004000BE" w:rsidRDefault="004000BE">
      <w:r>
        <w:separator/>
      </w:r>
    </w:p>
  </w:footnote>
  <w:footnote w:type="continuationSeparator" w:id="0">
    <w:p w14:paraId="7358B7A5" w14:textId="77777777" w:rsidR="004000BE" w:rsidRDefault="00400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2130"/>
    <w:rsid w:val="00190090"/>
    <w:rsid w:val="0019603F"/>
    <w:rsid w:val="001C6F1D"/>
    <w:rsid w:val="001D4612"/>
    <w:rsid w:val="00207E98"/>
    <w:rsid w:val="002510A4"/>
    <w:rsid w:val="00264841"/>
    <w:rsid w:val="002723B0"/>
    <w:rsid w:val="00315A4A"/>
    <w:rsid w:val="00365054"/>
    <w:rsid w:val="003B7CA1"/>
    <w:rsid w:val="004000B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742"/>
    <w:rsid w:val="007748F0"/>
    <w:rsid w:val="007A4321"/>
    <w:rsid w:val="007E0404"/>
    <w:rsid w:val="00807A9A"/>
    <w:rsid w:val="00833933"/>
    <w:rsid w:val="00853083"/>
    <w:rsid w:val="00871745"/>
    <w:rsid w:val="008B2F0C"/>
    <w:rsid w:val="008B4928"/>
    <w:rsid w:val="008C31C5"/>
    <w:rsid w:val="008D2AB8"/>
    <w:rsid w:val="008F1C66"/>
    <w:rsid w:val="00966470"/>
    <w:rsid w:val="00970FE4"/>
    <w:rsid w:val="00A0022B"/>
    <w:rsid w:val="00A346FE"/>
    <w:rsid w:val="00A47B4D"/>
    <w:rsid w:val="00A83018"/>
    <w:rsid w:val="00B774DC"/>
    <w:rsid w:val="00BC21AF"/>
    <w:rsid w:val="00C568DF"/>
    <w:rsid w:val="00C70ABB"/>
    <w:rsid w:val="00C969A6"/>
    <w:rsid w:val="00CA7D36"/>
    <w:rsid w:val="00D24208"/>
    <w:rsid w:val="00D60C38"/>
    <w:rsid w:val="00D66893"/>
    <w:rsid w:val="00D90ACB"/>
    <w:rsid w:val="00DC1500"/>
    <w:rsid w:val="00E44371"/>
    <w:rsid w:val="00E45F54"/>
    <w:rsid w:val="00E53747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E166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4C2867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CD3B9-2134-4D69-93A7-EDF589AA6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512</Words>
  <Characters>4469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Maria Lepa</cp:lastModifiedBy>
  <cp:revision>3</cp:revision>
  <cp:lastPrinted>1899-12-31T23:00:00Z</cp:lastPrinted>
  <dcterms:created xsi:type="dcterms:W3CDTF">2022-03-02T08:17:00Z</dcterms:created>
  <dcterms:modified xsi:type="dcterms:W3CDTF">2022-03-08T12:01:00Z</dcterms:modified>
</cp:coreProperties>
</file>