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57" w:rsidRDefault="00B87F57" w:rsidP="00B87F57">
      <w:r>
        <w:t xml:space="preserve">                                </w:t>
      </w:r>
    </w:p>
    <w:p w:rsidR="00B87F57" w:rsidRDefault="00B87F57" w:rsidP="00B87F57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:rsidR="00B87F57" w:rsidRPr="00E70538" w:rsidRDefault="00B87F57" w:rsidP="00B87F57"/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</w:t>
      </w:r>
      <w:r>
        <w:rPr>
          <w:b/>
          <w:bCs/>
        </w:rPr>
        <w:t xml:space="preserve"> </w:t>
      </w:r>
      <w:r w:rsidRPr="00E70538">
        <w:rPr>
          <w:b/>
          <w:bCs/>
        </w:rPr>
        <w:t>WYKONAWCY</w:t>
      </w:r>
      <w:r w:rsidRPr="00E70538">
        <w:t>:…………………………………………………………..</w:t>
      </w:r>
    </w:p>
    <w:p w:rsidR="00B87F57" w:rsidRPr="00646098" w:rsidRDefault="00B87F57" w:rsidP="00B87F5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46098">
        <w:rPr>
          <w:b/>
          <w:bCs/>
          <w:sz w:val="22"/>
          <w:szCs w:val="22"/>
        </w:rPr>
        <w:t>RODZAJ WYKONAWCY</w:t>
      </w:r>
      <w:r w:rsidRPr="00646098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ADRES:…………………………………………………………………………………………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WOJEWÓDZTWO …………………………….....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TEL.</w:t>
      </w:r>
      <w:r w:rsidRPr="00646098">
        <w:rPr>
          <w:sz w:val="22"/>
          <w:szCs w:val="22"/>
        </w:rPr>
        <w:t>……………………………………………………………………………………………..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 xml:space="preserve">FAX </w:t>
      </w:r>
      <w:r w:rsidRPr="00646098">
        <w:rPr>
          <w:sz w:val="22"/>
          <w:szCs w:val="22"/>
        </w:rPr>
        <w:t>…………………………………………………………………………………………….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E-MAIL……………</w:t>
      </w:r>
      <w:bookmarkStart w:id="0" w:name="_GoBack"/>
      <w:bookmarkEnd w:id="0"/>
      <w:r w:rsidRPr="00646098">
        <w:rPr>
          <w:sz w:val="22"/>
          <w:szCs w:val="22"/>
          <w:lang w:val="de-DE"/>
        </w:rPr>
        <w:t>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  <w:lang w:val="de-DE"/>
        </w:rPr>
        <w:t xml:space="preserve">NIP…………………………………. </w:t>
      </w:r>
      <w:r w:rsidRPr="00646098">
        <w:rPr>
          <w:sz w:val="22"/>
          <w:szCs w:val="22"/>
        </w:rPr>
        <w:t>REGON:………………………………………………...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46098">
        <w:rPr>
          <w:sz w:val="22"/>
          <w:szCs w:val="22"/>
        </w:rPr>
        <w:t>BANK/ NR KONTA ……………………………………………………………………………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B87F57" w:rsidRPr="00646098" w:rsidRDefault="00B87F57" w:rsidP="00B87F57">
      <w:pPr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Do: Nazwa i siedziba Zamawiającego:</w:t>
      </w:r>
    </w:p>
    <w:p w:rsidR="00B87F57" w:rsidRPr="00646098" w:rsidRDefault="00B87F57" w:rsidP="00B87F57">
      <w:pPr>
        <w:ind w:right="-110"/>
        <w:jc w:val="both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Akademia Górniczo – Hutnicza im. Stanisława Staszica w Krakowie, Dział Zamówień Publicznych, Al. Mickiewicza 30, 30-059 Kraków.</w:t>
      </w:r>
    </w:p>
    <w:p w:rsidR="00B87F57" w:rsidRPr="00E70538" w:rsidRDefault="00B87F57" w:rsidP="00B87F57">
      <w:pPr>
        <w:ind w:firstLine="3969"/>
        <w:rPr>
          <w:b/>
        </w:rPr>
      </w:pPr>
    </w:p>
    <w:p w:rsidR="00B87F57" w:rsidRPr="00646098" w:rsidRDefault="00B87F57" w:rsidP="00B87F57">
      <w:pPr>
        <w:jc w:val="both"/>
        <w:rPr>
          <w:b/>
          <w:bCs/>
          <w:sz w:val="22"/>
          <w:szCs w:val="22"/>
        </w:rPr>
      </w:pPr>
      <w:r w:rsidRPr="00646098">
        <w:rPr>
          <w:sz w:val="22"/>
          <w:szCs w:val="22"/>
        </w:rPr>
        <w:t>Przystępując do postępowania o udzielenie zamówienia publicznego, którego przedmiotem jest</w:t>
      </w:r>
      <w:bookmarkStart w:id="1" w:name="_Hlk58842586"/>
      <w:r w:rsidRPr="00646098">
        <w:rPr>
          <w:sz w:val="22"/>
          <w:szCs w:val="22"/>
        </w:rPr>
        <w:t>:</w:t>
      </w:r>
      <w:r w:rsidRPr="00646098">
        <w:rPr>
          <w:b/>
          <w:bCs/>
          <w:sz w:val="22"/>
          <w:szCs w:val="22"/>
        </w:rPr>
        <w:t xml:space="preserve"> </w:t>
      </w:r>
      <w:bookmarkStart w:id="2" w:name="_Hlk98228852"/>
      <w:bookmarkEnd w:id="1"/>
      <w:r w:rsidRPr="009D2D73">
        <w:rPr>
          <w:b/>
          <w:bCs/>
          <w:kern w:val="2"/>
          <w:sz w:val="22"/>
          <w:szCs w:val="22"/>
        </w:rPr>
        <w:t>Kompleksowa organizacja pobytu delegacji zagranicznej w dniach 04.04 – 07.04.2022r. - KC-zp.272-149/22</w:t>
      </w:r>
      <w:bookmarkEnd w:id="2"/>
      <w:r>
        <w:rPr>
          <w:b/>
          <w:bCs/>
          <w:kern w:val="2"/>
          <w:sz w:val="22"/>
          <w:szCs w:val="22"/>
        </w:rPr>
        <w:t xml:space="preserve">, </w:t>
      </w:r>
      <w:r w:rsidRPr="00646098">
        <w:rPr>
          <w:sz w:val="22"/>
          <w:szCs w:val="22"/>
        </w:rPr>
        <w:t>oferuję realizację przedmiotu zamówienia, zgodnie z zasadami określonymi w specyfikacji warunków zamówienia.</w:t>
      </w:r>
    </w:p>
    <w:p w:rsidR="00B87F57" w:rsidRPr="00646098" w:rsidRDefault="00B87F57" w:rsidP="00B87F57">
      <w:pPr>
        <w:widowControl w:val="0"/>
        <w:ind w:right="1"/>
        <w:jc w:val="both"/>
        <w:rPr>
          <w:sz w:val="22"/>
          <w:szCs w:val="22"/>
        </w:rPr>
      </w:pPr>
    </w:p>
    <w:p w:rsidR="00B87F57" w:rsidRPr="00646098" w:rsidRDefault="00B87F57" w:rsidP="00B87F57">
      <w:pPr>
        <w:widowControl w:val="0"/>
        <w:spacing w:line="264" w:lineRule="auto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Cena brutto za całość: .........................................................................PLN</w:t>
      </w:r>
    </w:p>
    <w:p w:rsidR="00B87F57" w:rsidRPr="00646098" w:rsidRDefault="00B87F57" w:rsidP="00B87F57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B87F57" w:rsidRPr="00646098" w:rsidRDefault="00B87F57" w:rsidP="00B87F57">
      <w:pPr>
        <w:widowControl w:val="0"/>
        <w:spacing w:line="264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87F57" w:rsidRPr="00646098" w:rsidRDefault="00B87F57" w:rsidP="00B87F57">
      <w:pPr>
        <w:pStyle w:val="Tekstpodstawowy"/>
        <w:rPr>
          <w:sz w:val="22"/>
          <w:szCs w:val="22"/>
        </w:rPr>
      </w:pPr>
      <w:r w:rsidRPr="00646098">
        <w:rPr>
          <w:sz w:val="22"/>
          <w:szCs w:val="22"/>
        </w:rPr>
        <w:t xml:space="preserve">Powyższa cena zawiera </w:t>
      </w:r>
      <w:r>
        <w:rPr>
          <w:sz w:val="22"/>
          <w:szCs w:val="22"/>
        </w:rPr>
        <w:t>właściwą stawkę podatku VAT</w:t>
      </w:r>
    </w:p>
    <w:p w:rsidR="00B87F57" w:rsidRPr="00F219B5" w:rsidRDefault="00B87F57" w:rsidP="00B87F57">
      <w:pPr>
        <w:pStyle w:val="Tekstpodstawowy"/>
        <w:spacing w:line="240" w:lineRule="auto"/>
        <w:rPr>
          <w:bCs/>
          <w:sz w:val="22"/>
          <w:szCs w:val="22"/>
        </w:rPr>
      </w:pPr>
      <w:r w:rsidRPr="00F219B5">
        <w:rPr>
          <w:bCs/>
          <w:sz w:val="22"/>
          <w:szCs w:val="22"/>
        </w:rPr>
        <w:t>Odległość miejsca w którym będzie realizowana usługa</w:t>
      </w:r>
      <w:r>
        <w:rPr>
          <w:bCs/>
          <w:sz w:val="22"/>
          <w:szCs w:val="22"/>
        </w:rPr>
        <w:t>, tj.</w:t>
      </w:r>
      <w:r w:rsidRPr="00F219B5">
        <w:rPr>
          <w:bCs/>
          <w:sz w:val="22"/>
          <w:szCs w:val="22"/>
        </w:rPr>
        <w:t xml:space="preserve"> od</w:t>
      </w:r>
      <w:r w:rsidRPr="00F219B5">
        <w:t xml:space="preserve"> </w:t>
      </w:r>
      <w:r w:rsidRPr="00F219B5">
        <w:rPr>
          <w:bCs/>
          <w:sz w:val="22"/>
          <w:szCs w:val="22"/>
        </w:rPr>
        <w:t>budynku AGH A-0, al. Mickiewicza 30</w:t>
      </w:r>
      <w:r>
        <w:rPr>
          <w:bCs/>
          <w:sz w:val="22"/>
          <w:szCs w:val="22"/>
        </w:rPr>
        <w:t xml:space="preserve"> </w:t>
      </w:r>
      <w:r w:rsidRPr="00F219B5">
        <w:rPr>
          <w:bCs/>
          <w:sz w:val="22"/>
          <w:szCs w:val="22"/>
        </w:rPr>
        <w:t xml:space="preserve"> :…………………………metrów </w:t>
      </w:r>
      <w:r w:rsidRPr="00F219B5">
        <w:rPr>
          <w:b w:val="0"/>
          <w:bCs/>
          <w:sz w:val="22"/>
          <w:szCs w:val="22"/>
        </w:rPr>
        <w:t>/kryterium oceny ofert/.</w:t>
      </w:r>
    </w:p>
    <w:p w:rsidR="00B87F57" w:rsidRPr="00F219B5" w:rsidRDefault="00B87F57" w:rsidP="00B87F57">
      <w:pPr>
        <w:pStyle w:val="Tekstpodstawowy"/>
        <w:spacing w:line="240" w:lineRule="auto"/>
        <w:rPr>
          <w:bCs/>
          <w:sz w:val="22"/>
          <w:szCs w:val="22"/>
        </w:rPr>
      </w:pPr>
      <w:r w:rsidRPr="00F219B5">
        <w:rPr>
          <w:bCs/>
          <w:sz w:val="22"/>
          <w:szCs w:val="22"/>
        </w:rPr>
        <w:t xml:space="preserve">Nazwa </w:t>
      </w:r>
      <w:r>
        <w:rPr>
          <w:bCs/>
          <w:sz w:val="22"/>
          <w:szCs w:val="22"/>
        </w:rPr>
        <w:t>restauracji</w:t>
      </w:r>
      <w:r w:rsidRPr="00F219B5">
        <w:rPr>
          <w:bCs/>
          <w:sz w:val="22"/>
          <w:szCs w:val="22"/>
        </w:rPr>
        <w:t xml:space="preserve"> w któr</w:t>
      </w:r>
      <w:r>
        <w:rPr>
          <w:bCs/>
          <w:sz w:val="22"/>
          <w:szCs w:val="22"/>
        </w:rPr>
        <w:t>ej</w:t>
      </w:r>
      <w:r w:rsidRPr="00F219B5">
        <w:rPr>
          <w:bCs/>
          <w:sz w:val="22"/>
          <w:szCs w:val="22"/>
        </w:rPr>
        <w:t xml:space="preserve"> będzie realizowana usługa:………………………………………</w:t>
      </w:r>
    </w:p>
    <w:p w:rsidR="00B87F57" w:rsidRPr="00646098" w:rsidRDefault="00B87F57" w:rsidP="00B87F57">
      <w:pPr>
        <w:pStyle w:val="Tekstpodstawowy"/>
        <w:spacing w:line="240" w:lineRule="auto"/>
        <w:rPr>
          <w:b w:val="0"/>
          <w:sz w:val="22"/>
          <w:szCs w:val="22"/>
        </w:rPr>
      </w:pPr>
    </w:p>
    <w:p w:rsidR="00B87F57" w:rsidRPr="00646098" w:rsidRDefault="00B87F57" w:rsidP="00B87F57">
      <w:pPr>
        <w:widowControl w:val="0"/>
        <w:ind w:right="1"/>
        <w:jc w:val="both"/>
        <w:rPr>
          <w:b/>
          <w:color w:val="FF0000"/>
          <w:sz w:val="22"/>
          <w:szCs w:val="22"/>
          <w:lang w:eastAsia="zh-CN"/>
        </w:rPr>
      </w:pPr>
      <w:r w:rsidRPr="00646098">
        <w:rPr>
          <w:b/>
          <w:sz w:val="22"/>
          <w:szCs w:val="22"/>
        </w:rPr>
        <w:t xml:space="preserve">Termin realizacji umowy: </w:t>
      </w:r>
      <w:r w:rsidRPr="00F219B5">
        <w:rPr>
          <w:b/>
          <w:sz w:val="22"/>
          <w:szCs w:val="22"/>
          <w:lang w:eastAsia="zh-CN"/>
        </w:rPr>
        <w:t>od 04.04.2022r. do 07.04.2022r.</w:t>
      </w:r>
    </w:p>
    <w:p w:rsidR="00B87F57" w:rsidRPr="00646098" w:rsidRDefault="00B87F57" w:rsidP="00B87F57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B87F57" w:rsidRPr="00646098" w:rsidRDefault="00B87F57" w:rsidP="00B87F57">
      <w:pPr>
        <w:tabs>
          <w:tab w:val="left" w:pos="426"/>
        </w:tabs>
        <w:jc w:val="both"/>
        <w:rPr>
          <w:sz w:val="22"/>
          <w:szCs w:val="22"/>
        </w:rPr>
      </w:pPr>
      <w:r w:rsidRPr="00646098">
        <w:rPr>
          <w:b/>
          <w:sz w:val="22"/>
          <w:szCs w:val="22"/>
        </w:rPr>
        <w:t xml:space="preserve">Termin płatności: </w:t>
      </w:r>
      <w:r w:rsidRPr="0064609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87F57" w:rsidRPr="00646098" w:rsidRDefault="00B87F57" w:rsidP="00B87F57">
      <w:pPr>
        <w:tabs>
          <w:tab w:val="left" w:pos="426"/>
        </w:tabs>
        <w:jc w:val="both"/>
        <w:rPr>
          <w:sz w:val="22"/>
          <w:szCs w:val="22"/>
        </w:rPr>
      </w:pPr>
    </w:p>
    <w:p w:rsidR="00B87F57" w:rsidRPr="00646098" w:rsidRDefault="00B87F57" w:rsidP="00B87F57">
      <w:pPr>
        <w:rPr>
          <w:b/>
          <w:sz w:val="22"/>
          <w:szCs w:val="22"/>
          <w:u w:val="single"/>
        </w:rPr>
      </w:pPr>
      <w:r w:rsidRPr="00646098">
        <w:rPr>
          <w:b/>
          <w:sz w:val="22"/>
          <w:szCs w:val="22"/>
          <w:u w:val="single"/>
        </w:rPr>
        <w:t>Jednocześnie oświadczamy, że: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wskazanym w SWZ.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46098">
        <w:rPr>
          <w:color w:val="000000"/>
          <w:sz w:val="22"/>
          <w:szCs w:val="22"/>
        </w:rPr>
        <w:t xml:space="preserve"> i nie wnosimy do nich żadnych zastrzeżeń.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Oświadczam, że wypełniłem obowiązki informacyjne przewidziane w art. 13 lub art. 14 RODO</w:t>
      </w:r>
      <w:r w:rsidRPr="00646098">
        <w:rPr>
          <w:sz w:val="22"/>
          <w:szCs w:val="22"/>
          <w:vertAlign w:val="superscript"/>
        </w:rPr>
        <w:t>1</w:t>
      </w:r>
      <w:r w:rsidRPr="00646098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46098">
        <w:rPr>
          <w:sz w:val="22"/>
          <w:szCs w:val="22"/>
          <w:vertAlign w:val="superscript"/>
        </w:rPr>
        <w:t>2</w:t>
      </w:r>
      <w:r w:rsidRPr="00646098">
        <w:rPr>
          <w:sz w:val="22"/>
          <w:szCs w:val="22"/>
        </w:rPr>
        <w:t xml:space="preserve">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1</w:t>
      </w:r>
      <w:r w:rsidRPr="00646098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2</w:t>
      </w:r>
      <w:r w:rsidRPr="00646098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87F57" w:rsidRPr="00646098" w:rsidRDefault="00B87F57" w:rsidP="00B87F5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87F57" w:rsidRPr="00646098" w:rsidTr="006741A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 xml:space="preserve">Opis części zamówienia, którą wykonawca </w:t>
            </w:r>
          </w:p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Nazwa podwykonawcy</w:t>
            </w:r>
            <w:r w:rsidRPr="00646098">
              <w:rPr>
                <w:sz w:val="22"/>
                <w:szCs w:val="22"/>
              </w:rPr>
              <w:br/>
              <w:t>(o ile jest znana)</w:t>
            </w:r>
          </w:p>
        </w:tc>
      </w:tr>
      <w:tr w:rsidR="00B87F57" w:rsidRPr="00646098" w:rsidTr="006741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87F57" w:rsidRPr="00646098" w:rsidTr="006741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Upoważnionymi do reprezentowania naszej firmy są następujące osoby:</w:t>
      </w:r>
    </w:p>
    <w:p w:rsidR="00B87F57" w:rsidRPr="00646098" w:rsidRDefault="00B87F57" w:rsidP="00B87F5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4609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upoważnienie dla powyżej wskazanych osób wynika z następującego (</w:t>
      </w:r>
      <w:proofErr w:type="spellStart"/>
      <w:r w:rsidRPr="00646098">
        <w:rPr>
          <w:sz w:val="22"/>
          <w:szCs w:val="22"/>
        </w:rPr>
        <w:t>ych</w:t>
      </w:r>
      <w:proofErr w:type="spellEnd"/>
      <w:r w:rsidRPr="00646098">
        <w:rPr>
          <w:sz w:val="22"/>
          <w:szCs w:val="22"/>
        </w:rPr>
        <w:t>) dokumentu(ów)</w:t>
      </w:r>
    </w:p>
    <w:p w:rsidR="00B87F57" w:rsidRPr="00646098" w:rsidRDefault="00B87F57" w:rsidP="00B87F57">
      <w:p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załącznikami do niniejszej oferty są: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oferta zawiera ………………… kolejno ponumerowanych stron.</w:t>
      </w:r>
    </w:p>
    <w:p w:rsidR="00B87F57" w:rsidRPr="00646098" w:rsidRDefault="00B87F57" w:rsidP="00B87F57">
      <w:pPr>
        <w:jc w:val="both"/>
        <w:rPr>
          <w:sz w:val="22"/>
          <w:szCs w:val="22"/>
        </w:rPr>
      </w:pPr>
    </w:p>
    <w:p w:rsidR="00B87F57" w:rsidRPr="00646098" w:rsidRDefault="00B87F57" w:rsidP="00B87F57">
      <w:pPr>
        <w:jc w:val="right"/>
        <w:rPr>
          <w:sz w:val="22"/>
          <w:szCs w:val="22"/>
        </w:rPr>
      </w:pPr>
    </w:p>
    <w:p w:rsidR="00B87F57" w:rsidRPr="00A41428" w:rsidRDefault="00B87F57" w:rsidP="00B87F5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18"/>
          <w:szCs w:val="18"/>
          <w:lang w:eastAsia="zh-CN"/>
        </w:rPr>
      </w:pPr>
      <w:r w:rsidRPr="00A41428">
        <w:rPr>
          <w:rFonts w:eastAsia="Calibri"/>
          <w:i/>
          <w:color w:val="FF0000"/>
          <w:sz w:val="18"/>
          <w:szCs w:val="18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:rsidR="00B87F57" w:rsidRPr="00646098" w:rsidRDefault="00B87F57" w:rsidP="00B87F57">
      <w:pPr>
        <w:jc w:val="right"/>
        <w:rPr>
          <w:sz w:val="22"/>
          <w:szCs w:val="22"/>
        </w:rPr>
      </w:pPr>
    </w:p>
    <w:p w:rsidR="00B87F57" w:rsidRPr="00646098" w:rsidRDefault="00B87F57" w:rsidP="00B87F57">
      <w:pPr>
        <w:rPr>
          <w:sz w:val="22"/>
          <w:szCs w:val="22"/>
        </w:rPr>
      </w:pPr>
    </w:p>
    <w:p w:rsidR="00B87F57" w:rsidRPr="00646098" w:rsidRDefault="00B87F57" w:rsidP="00B87F57">
      <w:pPr>
        <w:rPr>
          <w:sz w:val="22"/>
          <w:szCs w:val="22"/>
        </w:rPr>
      </w:pPr>
      <w:r w:rsidRPr="00646098">
        <w:rPr>
          <w:sz w:val="22"/>
          <w:szCs w:val="22"/>
        </w:rPr>
        <w:t>*niepotrzebne skreślić</w:t>
      </w:r>
    </w:p>
    <w:p w:rsidR="00B87F57" w:rsidRPr="00646098" w:rsidRDefault="00B87F57" w:rsidP="00B87F57">
      <w:pPr>
        <w:rPr>
          <w:sz w:val="22"/>
          <w:szCs w:val="22"/>
        </w:rPr>
      </w:pPr>
      <w:r w:rsidRPr="00646098">
        <w:rPr>
          <w:sz w:val="22"/>
          <w:szCs w:val="22"/>
        </w:rPr>
        <w:t>**jeżeli dotyczy</w:t>
      </w:r>
    </w:p>
    <w:p w:rsidR="00B87F57" w:rsidRPr="00302ABA" w:rsidRDefault="00B87F57" w:rsidP="00B87F57"/>
    <w:p w:rsidR="00B87F57" w:rsidRPr="00A41428" w:rsidRDefault="00B87F57" w:rsidP="00B87F57"/>
    <w:p w:rsidR="00FE545C" w:rsidRPr="00B87F57" w:rsidRDefault="00FE545C" w:rsidP="00B87F57"/>
    <w:sectPr w:rsidR="00FE545C" w:rsidRPr="00B87F57" w:rsidSect="00B87F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CC2" w:rsidRDefault="00BD3CC2">
      <w:r>
        <w:separator/>
      </w:r>
    </w:p>
  </w:endnote>
  <w:endnote w:type="continuationSeparator" w:id="0">
    <w:p w:rsidR="00BD3CC2" w:rsidRDefault="00B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7F" w:rsidRDefault="00362C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7F" w:rsidRDefault="00362C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CC2" w:rsidRDefault="00BD3CC2">
      <w:r>
        <w:separator/>
      </w:r>
    </w:p>
  </w:footnote>
  <w:footnote w:type="continuationSeparator" w:id="0">
    <w:p w:rsidR="00BD3CC2" w:rsidRDefault="00BD3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7F" w:rsidRDefault="00362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B87F57" w:rsidRDefault="00B87F57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F57" w:rsidRDefault="00B87F57" w:rsidP="00B87F57">
    <w:pPr>
      <w:pStyle w:val="Nagwek"/>
      <w:rPr>
        <w:sz w:val="22"/>
      </w:rPr>
    </w:pPr>
    <w:r>
      <w:rPr>
        <w:sz w:val="22"/>
      </w:rPr>
      <w:t>Formularz oferty</w:t>
    </w:r>
  </w:p>
  <w:p w:rsidR="00362C7F" w:rsidRPr="00B87F57" w:rsidRDefault="00B87F57" w:rsidP="00B87F57">
    <w:pPr>
      <w:pStyle w:val="Nagwek"/>
      <w:ind w:hanging="142"/>
      <w:rPr>
        <w:sz w:val="22"/>
      </w:rPr>
    </w:pPr>
    <w:r w:rsidRPr="00D97E4F">
      <w:rPr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orweski Mechanizm Finansujący" style="width:75.75pt;height:84.75pt;visibility:visible">
          <v:imagedata r:id="rId1" o:title="Norweski Mechanizm Finansujący"/>
        </v:shape>
      </w:pict>
    </w:r>
    <w:r w:rsidRPr="00D97E4F">
      <w:rPr>
        <w:sz w:val="22"/>
      </w:rPr>
      <w:t xml:space="preserve">                       </w:t>
    </w:r>
    <w:r w:rsidRPr="00D97E4F">
      <w:rPr>
        <w:sz w:val="22"/>
      </w:rPr>
      <w:pict>
        <v:shape id="Obraz 2" o:spid="_x0000_i1026" type="#_x0000_t75" alt="Centra Kompetencji Zawodowych - PZnr10SME" style="width:137.25pt;height:45.75pt;visibility:visible">
          <v:imagedata r:id="rId2" o:title="Centra Kompetencji Zawodowych - PZnr10SME"/>
        </v:shape>
      </w:pict>
    </w:r>
    <w:r w:rsidRPr="00D97E4F">
      <w:rPr>
        <w:sz w:val="22"/>
      </w:rPr>
      <w:t xml:space="preserve">               </w:t>
    </w:r>
    <w:r w:rsidRPr="00D97E4F">
      <w:rPr>
        <w:sz w:val="22"/>
      </w:rPr>
      <w:pict>
        <v:shape id="imi" o:spid="_x0000_i1027" type="#_x0000_t75" alt="Narodowe Centrum Badań i Rozwoju - Krajowy Punkt Kontaktowy" style="width:137.25pt;height:48pt;visibility:visible">
          <v:imagedata r:id="rId3" o:title="Narodowe Centrum Badań i Rozwoju - Krajowy Punkt Kontaktow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CC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2C7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87F57"/>
    <w:rsid w:val="00BD3CC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CC1220"/>
  <w15:chartTrackingRefBased/>
  <w15:docId w15:val="{DAC83A38-4863-4EB2-9EEE-A15B96D4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7F5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401AB-D38D-4A1A-9E20-106AB1704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481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2022-03-15T10:58:00Z</dcterms:created>
  <dcterms:modified xsi:type="dcterms:W3CDTF">2022-03-15T10:59:00Z</dcterms:modified>
</cp:coreProperties>
</file>