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AF7" w:rsidRPr="00137AF7" w:rsidRDefault="00137AF7" w:rsidP="00137AF7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137AF7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137AF7" w:rsidRPr="00137AF7" w:rsidRDefault="00137AF7" w:rsidP="00137AF7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right"/>
        <w:outlineLvl w:val="2"/>
        <w:rPr>
          <w:rFonts w:ascii="Cambria" w:eastAsia="Times New Roman" w:hAnsi="Cambria" w:cs="Cambria"/>
          <w:b/>
          <w:bCs/>
          <w:sz w:val="24"/>
          <w:szCs w:val="24"/>
          <w:lang w:val="x-none" w:eastAsia="zh-CN"/>
        </w:rPr>
      </w:pPr>
      <w:r w:rsidRPr="00137AF7">
        <w:rPr>
          <w:rFonts w:ascii="Cambria" w:eastAsia="Times New Roman" w:hAnsi="Cambria" w:cs="Cambria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b/>
          <w:lang w:eastAsia="zh-CN"/>
        </w:rPr>
        <w:t>Akademia Górniczo-Hutnicza</w:t>
      </w:r>
    </w:p>
    <w:p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rFonts w:cs="Calibri"/>
          <w:b/>
          <w:lang w:eastAsia="zh-CN"/>
        </w:rPr>
        <w:t xml:space="preserve"> </w:t>
      </w:r>
      <w:r w:rsidRPr="00137AF7">
        <w:rPr>
          <w:b/>
          <w:lang w:eastAsia="zh-CN"/>
        </w:rPr>
        <w:t>im. St. Staszica w Krakowie</w:t>
      </w:r>
    </w:p>
    <w:p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b/>
          <w:lang w:eastAsia="zh-CN"/>
        </w:rPr>
        <w:t xml:space="preserve">Al. Mickiewicza 30, </w:t>
      </w:r>
      <w:r w:rsidRPr="00137AF7">
        <w:rPr>
          <w:b/>
          <w:lang w:eastAsia="zh-CN"/>
        </w:rPr>
        <w:br/>
        <w:t>30-059 Kraków</w:t>
      </w:r>
    </w:p>
    <w:p w:rsidR="00137AF7" w:rsidRPr="00137AF7" w:rsidRDefault="00137AF7" w:rsidP="00137AF7">
      <w:pPr>
        <w:suppressAutoHyphens/>
        <w:spacing w:after="0" w:line="480" w:lineRule="auto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137AF7" w:rsidRPr="00137AF7" w:rsidRDefault="00137AF7" w:rsidP="00137AF7">
      <w:pPr>
        <w:suppressAutoHyphens/>
        <w:spacing w:after="0" w:line="480" w:lineRule="auto"/>
        <w:ind w:right="5954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37AF7" w:rsidRPr="00137AF7" w:rsidRDefault="00137AF7" w:rsidP="00137AF7">
      <w:pPr>
        <w:suppressAutoHyphens/>
        <w:spacing w:line="254" w:lineRule="auto"/>
        <w:ind w:right="5953"/>
        <w:rPr>
          <w:lang w:eastAsia="zh-CN"/>
        </w:rPr>
      </w:pPr>
      <w:r w:rsidRPr="00137AF7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137AF7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137AF7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137AF7" w:rsidRPr="00137AF7" w:rsidRDefault="00137AF7" w:rsidP="00137AF7">
      <w:pPr>
        <w:suppressAutoHyphens/>
        <w:spacing w:after="0" w:line="480" w:lineRule="auto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137AF7" w:rsidRPr="00137AF7" w:rsidRDefault="00137AF7" w:rsidP="00137AF7">
      <w:pPr>
        <w:suppressAutoHyphens/>
        <w:spacing w:after="0" w:line="480" w:lineRule="auto"/>
        <w:ind w:right="5954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37AF7" w:rsidRPr="00137AF7" w:rsidRDefault="00137AF7" w:rsidP="00137AF7">
      <w:pPr>
        <w:suppressAutoHyphens/>
        <w:spacing w:after="0" w:line="254" w:lineRule="auto"/>
        <w:ind w:right="5953"/>
        <w:rPr>
          <w:lang w:eastAsia="zh-CN"/>
        </w:rPr>
      </w:pPr>
      <w:r w:rsidRPr="00137AF7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137AF7" w:rsidRPr="00137AF7" w:rsidRDefault="00137AF7" w:rsidP="00137AF7">
      <w:pPr>
        <w:suppressAutoHyphens/>
        <w:spacing w:line="254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137AF7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137AF7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137AF7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137AF7">
        <w:rPr>
          <w:rFonts w:eastAsia="Times New Roman" w:cs="Calibri"/>
          <w:b/>
          <w:lang w:eastAsia="pl-PL"/>
        </w:rPr>
        <w:t>Pzp</w:t>
      </w:r>
      <w:proofErr w:type="spellEnd"/>
      <w:r w:rsidRPr="00137AF7">
        <w:rPr>
          <w:rFonts w:eastAsia="Times New Roman" w:cs="Calibri"/>
          <w:b/>
          <w:lang w:eastAsia="pl-PL"/>
        </w:rPr>
        <w:t>)</w:t>
      </w:r>
    </w:p>
    <w:p w:rsidR="00137AF7" w:rsidRPr="00137AF7" w:rsidRDefault="00137AF7" w:rsidP="00137AF7">
      <w:pPr>
        <w:suppressAutoHyphens/>
        <w:spacing w:before="120" w:after="0" w:line="360" w:lineRule="auto"/>
        <w:jc w:val="both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137AF7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137AF7" w:rsidRPr="00137AF7" w:rsidRDefault="00137AF7" w:rsidP="00137AF7">
      <w:pPr>
        <w:suppressAutoHyphens/>
        <w:spacing w:line="254" w:lineRule="auto"/>
        <w:jc w:val="both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137AF7">
        <w:rPr>
          <w:rFonts w:ascii="Arial" w:eastAsia="Times New Roman" w:hAnsi="Arial" w:cs="Arial"/>
          <w:b/>
          <w:sz w:val="21"/>
          <w:szCs w:val="21"/>
          <w:lang w:eastAsia="pl-PL"/>
        </w:rPr>
        <w:t>Usługa transportowa - wynajem autobusów na przewóz studentów, w ramach wizyt studyjnych w roku 2022</w:t>
      </w:r>
      <w:r w:rsidR="00341626">
        <w:rPr>
          <w:rFonts w:ascii="Arial" w:eastAsia="Times New Roman" w:hAnsi="Arial" w:cs="Arial"/>
          <w:b/>
          <w:sz w:val="21"/>
          <w:szCs w:val="21"/>
          <w:lang w:eastAsia="pl-PL"/>
        </w:rPr>
        <w:t>,</w:t>
      </w:r>
      <w:bookmarkStart w:id="0" w:name="_GoBack"/>
      <w:bookmarkEnd w:id="0"/>
      <w:r w:rsidR="00341626" w:rsidRPr="00341626">
        <w:t xml:space="preserve"> </w:t>
      </w:r>
      <w:r w:rsidR="00341626" w:rsidRPr="0034162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w ramach projektu POWR.03.05.00-00-00-Z309/18 </w:t>
      </w:r>
      <w:r w:rsidRPr="00137AF7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- Kc-zp.272-121/22</w:t>
      </w:r>
      <w:r w:rsidRPr="00137AF7">
        <w:rPr>
          <w:rFonts w:ascii="Arial" w:eastAsia="Times New Roman" w:hAnsi="Arial" w:cs="Arial"/>
          <w:i/>
          <w:sz w:val="21"/>
          <w:szCs w:val="21"/>
          <w:lang w:eastAsia="pl-PL"/>
        </w:rPr>
        <w:t>,</w:t>
      </w:r>
      <w:r w:rsidRPr="00137AF7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137AF7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137AF7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137AF7" w:rsidRPr="00137AF7" w:rsidRDefault="00137AF7" w:rsidP="00137AF7">
      <w:pPr>
        <w:suppressAutoHyphens/>
        <w:spacing w:after="0" w:line="360" w:lineRule="auto"/>
        <w:jc w:val="both"/>
        <w:rPr>
          <w:b/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137AF7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137AF7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137AF7" w:rsidRPr="00137AF7" w:rsidRDefault="00137AF7" w:rsidP="00137AF7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137AF7" w:rsidRPr="00137AF7" w:rsidRDefault="00137AF7" w:rsidP="00137AF7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137AF7" w:rsidRPr="00137AF7" w:rsidRDefault="00137AF7" w:rsidP="00137AF7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137AF7" w:rsidRPr="00137AF7" w:rsidRDefault="00137AF7" w:rsidP="00137AF7">
      <w:pPr>
        <w:suppressAutoHyphens/>
        <w:spacing w:line="360" w:lineRule="auto"/>
        <w:jc w:val="both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137AF7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137AF7" w:rsidRPr="00137AF7" w:rsidRDefault="00137AF7" w:rsidP="00137AF7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137AF7" w:rsidRPr="00137AF7" w:rsidRDefault="00137AF7" w:rsidP="00137AF7">
      <w:pPr>
        <w:jc w:val="center"/>
        <w:rPr>
          <w:lang w:eastAsia="zh-CN"/>
        </w:rPr>
      </w:pPr>
      <w:r w:rsidRPr="00137AF7">
        <w:rPr>
          <w:bCs/>
          <w:i/>
          <w:iCs/>
          <w:color w:val="FF0000"/>
        </w:rPr>
        <w:t>Dokument należy sporządzić w postaci elektronicznej i podpisać kwalifikowanym</w:t>
      </w:r>
      <w:r w:rsidRPr="00137AF7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F63" w:rsidRDefault="00530F63" w:rsidP="0038231F">
      <w:pPr>
        <w:spacing w:after="0" w:line="240" w:lineRule="auto"/>
      </w:pPr>
      <w:r>
        <w:separator/>
      </w:r>
    </w:p>
  </w:endnote>
  <w:endnote w:type="continuationSeparator" w:id="0">
    <w:p w:rsidR="00530F63" w:rsidRDefault="00530F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2F7" w:rsidRDefault="004D6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2F7" w:rsidRDefault="004D6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F63" w:rsidRDefault="00530F63" w:rsidP="0038231F">
      <w:pPr>
        <w:spacing w:after="0" w:line="240" w:lineRule="auto"/>
      </w:pPr>
      <w:r>
        <w:separator/>
      </w:r>
    </w:p>
  </w:footnote>
  <w:footnote w:type="continuationSeparator" w:id="0">
    <w:p w:rsidR="00530F63" w:rsidRDefault="00530F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2F7" w:rsidRDefault="004D62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AF7" w:rsidRPr="00137AF7" w:rsidRDefault="00137AF7" w:rsidP="00137AF7">
    <w:pPr>
      <w:suppressAutoHyphens/>
      <w:spacing w:after="0" w:line="240" w:lineRule="auto"/>
      <w:rPr>
        <w:lang w:eastAsia="zh-CN"/>
      </w:rPr>
    </w:pPr>
    <w:r w:rsidRPr="00137AF7">
      <w:rPr>
        <w:noProof/>
        <w:lang w:eastAsia="zh-CN"/>
      </w:rPr>
      <w:t xml:space="preserve">           </w:t>
    </w:r>
    <w:r w:rsidR="00341626">
      <w:rPr>
        <w:noProof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">
          <v:imagedata r:id="rId1" o:title="Log_POWER_kolor"/>
        </v:shape>
      </w:pict>
    </w:r>
  </w:p>
  <w:p w:rsidR="00137AF7" w:rsidRDefault="00137AF7">
    <w:pPr>
      <w:pStyle w:val="Nagwek"/>
      <w:rPr>
        <w:rFonts w:ascii="Times New Roman" w:hAnsi="Times New Roman"/>
        <w:sz w:val="20"/>
        <w:szCs w:val="20"/>
      </w:rPr>
    </w:pPr>
  </w:p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D62F7">
      <w:rPr>
        <w:rFonts w:ascii="Times New Roman" w:hAnsi="Times New Roman"/>
        <w:sz w:val="20"/>
        <w:szCs w:val="20"/>
      </w:rPr>
      <w:t>Kc-zp.272-121/22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2F7" w:rsidRDefault="004D62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F63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37AF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16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2F7"/>
    <w:rsid w:val="004D7E48"/>
    <w:rsid w:val="004F23F7"/>
    <w:rsid w:val="004F40EF"/>
    <w:rsid w:val="005103B9"/>
    <w:rsid w:val="00520174"/>
    <w:rsid w:val="00530F6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1C001C05"/>
  <w15:docId w15:val="{5C7EF62F-0F89-4455-B540-D6458EF2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BFF40-A2AC-47DE-8223-7B43DF42B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2022-03-15T12:36:00Z</cp:lastPrinted>
  <dcterms:created xsi:type="dcterms:W3CDTF">2022-03-15T12:36:00Z</dcterms:created>
  <dcterms:modified xsi:type="dcterms:W3CDTF">2022-03-15T12:36:00Z</dcterms:modified>
</cp:coreProperties>
</file>