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FC799" w14:textId="77777777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DE118D" w:rsidRPr="00DE118D">
        <w:rPr>
          <w:rFonts w:ascii="Times New Roman" w:hAnsi="Times New Roman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2528F760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2EF66D25" w14:textId="77777777" w:rsidTr="005844F6">
        <w:tc>
          <w:tcPr>
            <w:tcW w:w="9104" w:type="dxa"/>
            <w:shd w:val="clear" w:color="auto" w:fill="F2F2F2"/>
          </w:tcPr>
          <w:p w14:paraId="2FA6D998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3EC5DE83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7F618A9" w14:textId="7777777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DE118D" w:rsidRPr="00DE118D">
        <w:rPr>
          <w:sz w:val="22"/>
          <w:szCs w:val="22"/>
        </w:rPr>
        <w:t xml:space="preserve">Tryb podstawowy z możliwością negocjacji - art. 275 pkt. 2 ustawy </w:t>
      </w:r>
      <w:proofErr w:type="spellStart"/>
      <w:r w:rsidR="00DE118D" w:rsidRPr="00DE118D">
        <w:rPr>
          <w:sz w:val="22"/>
          <w:szCs w:val="22"/>
        </w:rPr>
        <w:t>Pzp</w:t>
      </w:r>
      <w:proofErr w:type="spellEnd"/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471CF9C4" w14:textId="77777777"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DE118D" w:rsidRPr="00DE118D">
        <w:rPr>
          <w:b/>
          <w:sz w:val="22"/>
          <w:szCs w:val="22"/>
        </w:rPr>
        <w:t>Opracowanie pełno branżowego projektu budowlanego i wykonawczego dla zadania pod nazwą Budowa dodatkowego pawilonu dla potrzeb Szpitalnego Oddziału Ratunkowego Szpitala Specjalistycznego im. S. Żeromskiego SP ZOZ w Krakowie</w:t>
      </w:r>
      <w:r w:rsidRPr="00525EFF">
        <w:rPr>
          <w:sz w:val="22"/>
          <w:szCs w:val="22"/>
        </w:rPr>
        <w:t>”</w:t>
      </w:r>
    </w:p>
    <w:p w14:paraId="3DA69D09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3BE32B07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14F66D55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4CCD1BC9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6152"/>
      </w:tblGrid>
      <w:tr w:rsidR="00AE2ACB" w:rsidRPr="007677F8" w14:paraId="2AD39456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73AFD9E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3C47D56D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CF6D854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11EE63A3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01712721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BFBB72C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54D60953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32308F71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7A064A47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52AED3A6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17FA57C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36A57C7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5E5C6F97" w14:textId="77777777" w:rsidR="00AE2ACB" w:rsidRPr="007677F8" w:rsidRDefault="008D3E44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KRS/</w:t>
            </w:r>
            <w:proofErr w:type="spellStart"/>
            <w:r>
              <w:rPr>
                <w:rFonts w:eastAsia="Calibri"/>
                <w:sz w:val="22"/>
                <w:szCs w:val="22"/>
              </w:rPr>
              <w:t>CEiDG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1B31DFFB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8D3E44" w:rsidRPr="007677F8" w14:paraId="3A22F02E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01B664F5" w14:textId="77777777" w:rsidR="008D3E44" w:rsidRPr="007677F8" w:rsidRDefault="008D3E44" w:rsidP="008D3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14:paraId="4D4BC18D" w14:textId="77777777" w:rsidR="008D3E44" w:rsidRDefault="008D3E44" w:rsidP="008D3E4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Mikroprzedsiębiorstwo / </w:t>
            </w:r>
          </w:p>
          <w:p w14:paraId="6E4D210E" w14:textId="77777777" w:rsidR="008D3E44" w:rsidRDefault="008D3E44" w:rsidP="008D3E4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Małe przedsiębiorstwo / </w:t>
            </w:r>
          </w:p>
          <w:p w14:paraId="1FF9F6F8" w14:textId="77777777" w:rsidR="008D3E44" w:rsidRDefault="008D3E44" w:rsidP="008D3E4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Średnie przedsiębiorstwo / </w:t>
            </w:r>
          </w:p>
          <w:p w14:paraId="53845CB0" w14:textId="77777777" w:rsidR="008D3E44" w:rsidRDefault="008D3E44" w:rsidP="008D3E4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>Jednoosobowa działalność gospodarcza /</w:t>
            </w:r>
          </w:p>
          <w:p w14:paraId="17E4A88D" w14:textId="77777777" w:rsidR="008D3E44" w:rsidRPr="007677F8" w:rsidRDefault="008D3E44" w:rsidP="008D3E4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Osoba fizyczna nieprowadząca działalności gospodarczej / Inny rodzaj </w:t>
            </w:r>
            <w:r w:rsidRPr="007677F8">
              <w:t>*</w:t>
            </w:r>
          </w:p>
        </w:tc>
      </w:tr>
    </w:tbl>
    <w:p w14:paraId="6964EF12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03487FD" w14:textId="77777777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5A51D7D0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14:paraId="10D13DC7" w14:textId="77777777"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14:paraId="463BAE65" w14:textId="77777777"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14:paraId="7A9E2DE2" w14:textId="77777777"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21532519" w14:textId="77777777"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14:paraId="0DC2FC70" w14:textId="77777777"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0C5B0BB0" w14:textId="77777777" w:rsidR="008D3E44" w:rsidRDefault="008D3E44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</w:p>
    <w:p w14:paraId="1BDC1EDB" w14:textId="77777777"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669868B6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7FF5EDF2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18B66955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lastRenderedPageBreak/>
        <w:t>uważamy się za związanych niniejszą ofertą na czas wskazany w Specyfikacji Warunków Zamówienia;</w:t>
      </w:r>
    </w:p>
    <w:p w14:paraId="28F3A4A4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25FFFB5A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45C98D83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85A620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6F27BD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9547A4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8E35F3D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2642BEBA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46B939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3CA95C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39E63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2A562782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9BB61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680DB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AA10E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63680AA" w14:textId="32DE7264" w:rsidR="00A372F0" w:rsidRPr="00231372" w:rsidRDefault="00A372F0" w:rsidP="0023137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231372">
        <w:rPr>
          <w:sz w:val="22"/>
        </w:rPr>
        <w:t>termin wykonania:</w:t>
      </w:r>
    </w:p>
    <w:p w14:paraId="33F2DCD0" w14:textId="77777777" w:rsidR="00A372F0" w:rsidRDefault="00A372F0" w:rsidP="00A372F0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 xml:space="preserve">do dnia 15.10.2022 r. …………………… (tak/nie)* </w:t>
      </w:r>
    </w:p>
    <w:p w14:paraId="070DF65A" w14:textId="77777777" w:rsidR="00A372F0" w:rsidRDefault="00A372F0" w:rsidP="00A372F0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 xml:space="preserve">do dnia 30.11.2022 r.  ……………………(tak/nie)*  </w:t>
      </w:r>
    </w:p>
    <w:p w14:paraId="0B191B8B" w14:textId="616A0D73" w:rsidR="00894B49" w:rsidRDefault="00231372" w:rsidP="00D34A1F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i/>
          <w:iCs/>
          <w:sz w:val="22"/>
          <w:szCs w:val="22"/>
        </w:rPr>
      </w:pPr>
      <w:r>
        <w:rPr>
          <w:sz w:val="22"/>
          <w:szCs w:val="22"/>
        </w:rPr>
        <w:t>l</w:t>
      </w:r>
      <w:r w:rsidRPr="00231372">
        <w:rPr>
          <w:sz w:val="22"/>
          <w:szCs w:val="22"/>
        </w:rPr>
        <w:t>iczba projektów architektonicznych dla budynków, w których wykonywana jest działalność lecznicza o powierzchni użytkowej co najmniej 2.000m2 każdy</w:t>
      </w:r>
      <w:r w:rsidR="00D34A1F">
        <w:rPr>
          <w:sz w:val="22"/>
          <w:szCs w:val="22"/>
        </w:rPr>
        <w:t xml:space="preserve"> wykonanych w ostatnich 3 latach przed upływem składania ofert</w:t>
      </w:r>
      <w:r>
        <w:rPr>
          <w:sz w:val="22"/>
          <w:szCs w:val="22"/>
        </w:rPr>
        <w:t>: ………. (vide kryteria oceny ofert);</w:t>
      </w:r>
      <w:r w:rsidR="00894B49">
        <w:rPr>
          <w:sz w:val="22"/>
          <w:szCs w:val="22"/>
        </w:rPr>
        <w:t xml:space="preserve"> </w:t>
      </w:r>
      <w:r w:rsidR="00C92FA7">
        <w:rPr>
          <w:sz w:val="22"/>
          <w:szCs w:val="22"/>
        </w:rPr>
        <w:t xml:space="preserve">Do oferty dołączamy </w:t>
      </w:r>
      <w:r w:rsidR="00894B49">
        <w:rPr>
          <w:sz w:val="22"/>
          <w:szCs w:val="22"/>
        </w:rPr>
        <w:t>potwierdz</w:t>
      </w:r>
      <w:r w:rsidR="00C92FA7">
        <w:rPr>
          <w:sz w:val="22"/>
          <w:szCs w:val="22"/>
        </w:rPr>
        <w:t>enie wykonania</w:t>
      </w:r>
      <w:r w:rsidR="00894B49">
        <w:rPr>
          <w:i/>
          <w:iCs/>
          <w:sz w:val="22"/>
          <w:szCs w:val="22"/>
        </w:rPr>
        <w:t xml:space="preserve"> usług jw. poprzez złożenie ich wykazu, wraz z </w:t>
      </w:r>
      <w:r w:rsidR="00D34A1F">
        <w:rPr>
          <w:i/>
          <w:iCs/>
          <w:sz w:val="22"/>
          <w:szCs w:val="22"/>
        </w:rPr>
        <w:t>przedmiotem, wielkością, datami wykonania, nazwą podmiotów na rzecz których te usługi były wykonane</w:t>
      </w:r>
      <w:r w:rsidR="00C92FA7">
        <w:rPr>
          <w:i/>
          <w:iCs/>
          <w:sz w:val="22"/>
          <w:szCs w:val="22"/>
        </w:rPr>
        <w:t>.</w:t>
      </w:r>
      <w:r w:rsidR="00894B49">
        <w:rPr>
          <w:i/>
          <w:iCs/>
          <w:sz w:val="22"/>
          <w:szCs w:val="22"/>
        </w:rPr>
        <w:t xml:space="preserve"> </w:t>
      </w:r>
    </w:p>
    <w:p w14:paraId="6B376748" w14:textId="5D426296" w:rsidR="00231372" w:rsidRPr="00231372" w:rsidRDefault="00231372" w:rsidP="00D34A1F">
      <w:pPr>
        <w:pStyle w:val="Akapitzlist"/>
        <w:spacing w:before="120" w:line="276" w:lineRule="auto"/>
        <w:ind w:left="644"/>
        <w:jc w:val="both"/>
        <w:rPr>
          <w:sz w:val="22"/>
          <w:szCs w:val="22"/>
        </w:rPr>
      </w:pPr>
    </w:p>
    <w:p w14:paraId="3DB0858E" w14:textId="134222A2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38006E88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039D1800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CAE5B24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07EB5530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30EEC">
        <w:rPr>
          <w:b/>
          <w:sz w:val="22"/>
          <w:szCs w:val="22"/>
          <w:u w:val="single"/>
        </w:rPr>
        <w:t>nie będzie</w:t>
      </w:r>
      <w:r w:rsidRPr="00A30EEC">
        <w:rPr>
          <w:bCs/>
          <w:sz w:val="22"/>
          <w:szCs w:val="22"/>
          <w:u w:val="single"/>
        </w:rPr>
        <w:t xml:space="preserve"> </w:t>
      </w:r>
      <w:r w:rsidRPr="00A30EEC">
        <w:rPr>
          <w:b/>
          <w:sz w:val="22"/>
          <w:szCs w:val="22"/>
          <w:u w:val="single"/>
        </w:rPr>
        <w:t>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</w:p>
    <w:p w14:paraId="6A2FD57F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481E58C8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6B9A7BA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F40BCD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19A135A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EE5057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310632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5B20559B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45BC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0F7C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D9A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196BB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31AC28CE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0F4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84541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59A5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FEB2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34A63C2E" w14:textId="77777777" w:rsidR="00DE118D" w:rsidRPr="00AF4AC3" w:rsidRDefault="00DE118D" w:rsidP="00DE118D">
      <w:pPr>
        <w:pStyle w:val="Akapitzlist"/>
        <w:spacing w:after="120" w:line="276" w:lineRule="auto"/>
        <w:ind w:left="284"/>
        <w:jc w:val="both"/>
        <w:rPr>
          <w:bCs/>
          <w:sz w:val="16"/>
          <w:szCs w:val="16"/>
        </w:rPr>
      </w:pPr>
    </w:p>
    <w:p w14:paraId="685F8647" w14:textId="77777777" w:rsidR="007D475B" w:rsidRPr="007D475B" w:rsidRDefault="00DE118D" w:rsidP="00DE118D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lastRenderedPageBreak/>
        <w:t>PROSIMY</w:t>
      </w:r>
      <w:r w:rsidRPr="007D475B">
        <w:rPr>
          <w:sz w:val="22"/>
          <w:szCs w:val="22"/>
        </w:rPr>
        <w:t xml:space="preserve"> o zwrot pieniędzy wniesionych tytułem wadium na rachunek bankowy o numerze:</w:t>
      </w:r>
      <w:r w:rsidRPr="007D475B">
        <w:rPr>
          <w:b/>
          <w:sz w:val="22"/>
          <w:szCs w:val="22"/>
        </w:rPr>
        <w:t>________________________________________</w:t>
      </w:r>
      <w:r>
        <w:rPr>
          <w:b/>
          <w:sz w:val="22"/>
          <w:szCs w:val="22"/>
        </w:rPr>
        <w:t xml:space="preserve">___________ </w:t>
      </w:r>
      <w:r w:rsidRPr="007D475B">
        <w:rPr>
          <w:sz w:val="22"/>
          <w:szCs w:val="22"/>
        </w:rPr>
        <w:t>prowadzony przez bank</w:t>
      </w:r>
      <w:r>
        <w:rPr>
          <w:b/>
          <w:sz w:val="22"/>
          <w:szCs w:val="22"/>
        </w:rPr>
        <w:t xml:space="preserve"> </w:t>
      </w:r>
      <w:r w:rsidRPr="007D475B">
        <w:rPr>
          <w:b/>
          <w:sz w:val="22"/>
          <w:szCs w:val="22"/>
        </w:rPr>
        <w:t>_______________________________________</w:t>
      </w:r>
      <w:r>
        <w:rPr>
          <w:rStyle w:val="Odwoanieprzypisudolnego"/>
          <w:b/>
          <w:sz w:val="22"/>
          <w:szCs w:val="22"/>
        </w:rPr>
        <w:footnoteReference w:id="4"/>
      </w:r>
      <w:r>
        <w:rPr>
          <w:b/>
          <w:sz w:val="22"/>
          <w:szCs w:val="22"/>
        </w:rPr>
        <w:t>.</w:t>
      </w:r>
    </w:p>
    <w:p w14:paraId="33AF3C44" w14:textId="77777777"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64A7DAD0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019FDFE0" w14:textId="77777777" w:rsidTr="00DC336F">
        <w:tc>
          <w:tcPr>
            <w:tcW w:w="2551" w:type="dxa"/>
            <w:shd w:val="clear" w:color="auto" w:fill="auto"/>
            <w:vAlign w:val="center"/>
          </w:tcPr>
          <w:p w14:paraId="16823CC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1D6332C8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005DC03E" w14:textId="77777777" w:rsidTr="00DC336F">
        <w:tc>
          <w:tcPr>
            <w:tcW w:w="2551" w:type="dxa"/>
            <w:shd w:val="clear" w:color="auto" w:fill="auto"/>
            <w:vAlign w:val="center"/>
          </w:tcPr>
          <w:p w14:paraId="6D5C5735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0A8A8D5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09D2C377" w14:textId="77777777" w:rsidTr="00DC336F">
        <w:tc>
          <w:tcPr>
            <w:tcW w:w="2551" w:type="dxa"/>
            <w:shd w:val="clear" w:color="auto" w:fill="auto"/>
            <w:vAlign w:val="center"/>
          </w:tcPr>
          <w:p w14:paraId="27A4B86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7542415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03B3BE2" w14:textId="77777777" w:rsidTr="00DC336F">
        <w:tc>
          <w:tcPr>
            <w:tcW w:w="2551" w:type="dxa"/>
            <w:shd w:val="clear" w:color="auto" w:fill="auto"/>
            <w:vAlign w:val="center"/>
          </w:tcPr>
          <w:p w14:paraId="75A159B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49FB7EC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7531A9" w14:textId="77777777"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29FECABB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2EB43376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5227134D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01C5E38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1B575DBE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01B3FBDF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BD9E1" w14:textId="77777777" w:rsidR="001977C0" w:rsidRDefault="001977C0" w:rsidP="00FF57EE">
      <w:r>
        <w:separator/>
      </w:r>
    </w:p>
  </w:endnote>
  <w:endnote w:type="continuationSeparator" w:id="0">
    <w:p w14:paraId="2C2D5906" w14:textId="77777777" w:rsidR="001977C0" w:rsidRDefault="001977C0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DE35F" w14:textId="77777777" w:rsidR="00DE118D" w:rsidRDefault="00DE11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5CBA7" w14:textId="77777777" w:rsidR="00DE118D" w:rsidRDefault="00DE118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6EACC" w14:textId="77777777" w:rsidR="00DE118D" w:rsidRDefault="00DE11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2562D" w14:textId="77777777" w:rsidR="001977C0" w:rsidRDefault="001977C0" w:rsidP="00FF57EE">
      <w:r>
        <w:separator/>
      </w:r>
    </w:p>
  </w:footnote>
  <w:footnote w:type="continuationSeparator" w:id="0">
    <w:p w14:paraId="6753BF69" w14:textId="77777777" w:rsidR="001977C0" w:rsidRDefault="001977C0" w:rsidP="00FF57EE">
      <w:r>
        <w:continuationSeparator/>
      </w:r>
    </w:p>
  </w:footnote>
  <w:footnote w:id="1">
    <w:p w14:paraId="24171D84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25D40DF2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5327D135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3991C55B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284D0B80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14:paraId="2EBF065E" w14:textId="77777777" w:rsidR="00DE118D" w:rsidRDefault="00DE118D" w:rsidP="00DE118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475B">
        <w:t xml:space="preserve">dotyczy Wykonawców, którzy wnoszą wadium </w:t>
      </w:r>
      <w:r>
        <w:t>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62808" w14:textId="77777777" w:rsidR="00DE118D" w:rsidRDefault="00DE11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FD8C1" w14:textId="77777777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DE118D">
      <w:rPr>
        <w:sz w:val="20"/>
        <w:szCs w:val="20"/>
      </w:rPr>
      <w:t>ZP/1/2022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E34B" w14:textId="77777777" w:rsidR="00DE118D" w:rsidRDefault="00DE11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1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B80"/>
    <w:rsid w:val="001063D3"/>
    <w:rsid w:val="00193AAF"/>
    <w:rsid w:val="001977C0"/>
    <w:rsid w:val="001C7D84"/>
    <w:rsid w:val="002214DB"/>
    <w:rsid w:val="00231372"/>
    <w:rsid w:val="00267D1F"/>
    <w:rsid w:val="002E612D"/>
    <w:rsid w:val="003B769C"/>
    <w:rsid w:val="004D0FFC"/>
    <w:rsid w:val="004D5A42"/>
    <w:rsid w:val="00525EFF"/>
    <w:rsid w:val="005844F6"/>
    <w:rsid w:val="005F6F5F"/>
    <w:rsid w:val="006B63D6"/>
    <w:rsid w:val="006C641D"/>
    <w:rsid w:val="006D09E0"/>
    <w:rsid w:val="007D475B"/>
    <w:rsid w:val="007E331F"/>
    <w:rsid w:val="00894B49"/>
    <w:rsid w:val="008D3E44"/>
    <w:rsid w:val="009312B4"/>
    <w:rsid w:val="0097776D"/>
    <w:rsid w:val="00983D1D"/>
    <w:rsid w:val="009D75A8"/>
    <w:rsid w:val="00A30EEC"/>
    <w:rsid w:val="00A372F0"/>
    <w:rsid w:val="00A50E18"/>
    <w:rsid w:val="00AA39D6"/>
    <w:rsid w:val="00AE2ACB"/>
    <w:rsid w:val="00AF4AC3"/>
    <w:rsid w:val="00B47637"/>
    <w:rsid w:val="00B9086B"/>
    <w:rsid w:val="00BC4F99"/>
    <w:rsid w:val="00C22F7D"/>
    <w:rsid w:val="00C92FA7"/>
    <w:rsid w:val="00CE3AE6"/>
    <w:rsid w:val="00D15580"/>
    <w:rsid w:val="00D34A1F"/>
    <w:rsid w:val="00D554C7"/>
    <w:rsid w:val="00DB0FDD"/>
    <w:rsid w:val="00DC336F"/>
    <w:rsid w:val="00DE118D"/>
    <w:rsid w:val="00F134D5"/>
    <w:rsid w:val="00F31EAC"/>
    <w:rsid w:val="00F95FB7"/>
    <w:rsid w:val="00FC3B80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37945A9"/>
  <w15:chartTrackingRefBased/>
  <w15:docId w15:val="{2D293660-CAF7-40C7-A37C-7ACC8768B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8D5C41-8FF4-4F07-B063-C54056A0A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664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2022-03-14T14:02:00Z</dcterms:created>
  <dcterms:modified xsi:type="dcterms:W3CDTF">2022-03-14T14:02:00Z</dcterms:modified>
</cp:coreProperties>
</file>