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DE79B99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06067">
        <w:rPr>
          <w:bCs/>
          <w:i w:val="0"/>
          <w:sz w:val="22"/>
          <w:szCs w:val="22"/>
        </w:rPr>
        <w:t>3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471E063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CC3593">
        <w:rPr>
          <w:b/>
          <w:sz w:val="22"/>
          <w:szCs w:val="22"/>
        </w:rPr>
        <w:t>1</w:t>
      </w:r>
      <w:r w:rsidR="009D1B04" w:rsidRPr="009D1B04">
        <w:rPr>
          <w:b/>
          <w:sz w:val="22"/>
          <w:szCs w:val="22"/>
        </w:rPr>
        <w:t>/202</w:t>
      </w:r>
      <w:r w:rsidR="00A50CD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3663CF7" w14:textId="455C2162" w:rsidR="00A50CD4" w:rsidRPr="009E2700" w:rsidRDefault="005E622E" w:rsidP="009E2700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F8CD131" w14:textId="77777777" w:rsidR="009E2700" w:rsidRDefault="009E2700" w:rsidP="009E270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Opracowanie pełno branżowego projektu budowlanego i wykonawczego dla zadania pod nazwą Budowa dodatkowego pawilonu dla potrzeb Szpitalnego Oddziału Ratunkowego Szpitala Specjalistycznego im. S. Żeromskiego SP ZOZ w Krakowie</w:t>
      </w:r>
    </w:p>
    <w:p w14:paraId="097AC173" w14:textId="77777777" w:rsidR="009E2700" w:rsidRDefault="009E2700" w:rsidP="00F11547">
      <w:pPr>
        <w:tabs>
          <w:tab w:val="left" w:pos="0"/>
        </w:tabs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4D876B09" w14:textId="15697358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1AA72" w14:textId="77777777" w:rsidR="00F573CC" w:rsidRDefault="00F573CC">
      <w:r>
        <w:separator/>
      </w:r>
    </w:p>
  </w:endnote>
  <w:endnote w:type="continuationSeparator" w:id="0">
    <w:p w14:paraId="37E33120" w14:textId="77777777" w:rsidR="00F573CC" w:rsidRDefault="00F57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4715E" w14:textId="77777777" w:rsidR="00F573CC" w:rsidRDefault="00F573CC">
      <w:r>
        <w:separator/>
      </w:r>
    </w:p>
  </w:footnote>
  <w:footnote w:type="continuationSeparator" w:id="0">
    <w:p w14:paraId="6195B99D" w14:textId="77777777" w:rsidR="00F573CC" w:rsidRDefault="00F57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204613"/>
    <w:rsid w:val="002512F3"/>
    <w:rsid w:val="0029339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B6524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6067"/>
    <w:rsid w:val="00533E9F"/>
    <w:rsid w:val="0056132E"/>
    <w:rsid w:val="00583ED5"/>
    <w:rsid w:val="005A5013"/>
    <w:rsid w:val="005C0282"/>
    <w:rsid w:val="005C3627"/>
    <w:rsid w:val="005E622E"/>
    <w:rsid w:val="00641063"/>
    <w:rsid w:val="006532B5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26FB1"/>
    <w:rsid w:val="008460DE"/>
    <w:rsid w:val="00882E9F"/>
    <w:rsid w:val="008843C0"/>
    <w:rsid w:val="008A0D67"/>
    <w:rsid w:val="008B3C7B"/>
    <w:rsid w:val="008C2CBF"/>
    <w:rsid w:val="008D4CAF"/>
    <w:rsid w:val="008E370F"/>
    <w:rsid w:val="008F0C61"/>
    <w:rsid w:val="00952336"/>
    <w:rsid w:val="00956778"/>
    <w:rsid w:val="009A21D7"/>
    <w:rsid w:val="009A4A2C"/>
    <w:rsid w:val="009A4CD3"/>
    <w:rsid w:val="009D1B04"/>
    <w:rsid w:val="009E2700"/>
    <w:rsid w:val="00A24942"/>
    <w:rsid w:val="00A311C9"/>
    <w:rsid w:val="00A46EFE"/>
    <w:rsid w:val="00A50CD4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E3C71"/>
    <w:rsid w:val="00BE6092"/>
    <w:rsid w:val="00C06296"/>
    <w:rsid w:val="00C33407"/>
    <w:rsid w:val="00C37CD2"/>
    <w:rsid w:val="00C476E4"/>
    <w:rsid w:val="00C527C7"/>
    <w:rsid w:val="00C606B9"/>
    <w:rsid w:val="00C61E9B"/>
    <w:rsid w:val="00CB6204"/>
    <w:rsid w:val="00CC3593"/>
    <w:rsid w:val="00CC527A"/>
    <w:rsid w:val="00CE1793"/>
    <w:rsid w:val="00D008EA"/>
    <w:rsid w:val="00D723C5"/>
    <w:rsid w:val="00D74F94"/>
    <w:rsid w:val="00DD482A"/>
    <w:rsid w:val="00DE0396"/>
    <w:rsid w:val="00DE0405"/>
    <w:rsid w:val="00DE252B"/>
    <w:rsid w:val="00E32577"/>
    <w:rsid w:val="00E37A20"/>
    <w:rsid w:val="00EB5766"/>
    <w:rsid w:val="00EC667E"/>
    <w:rsid w:val="00ED5050"/>
    <w:rsid w:val="00F11547"/>
    <w:rsid w:val="00F46593"/>
    <w:rsid w:val="00F568D6"/>
    <w:rsid w:val="00F573CC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4DF69-D6AF-4F18-B428-106713489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2022-03-14T13:29:00Z</dcterms:created>
  <dcterms:modified xsi:type="dcterms:W3CDTF">2022-03-14T13:29:00Z</dcterms:modified>
</cp:coreProperties>
</file>