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F81CD83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4905F4">
        <w:rPr>
          <w:b/>
          <w:i w:val="0"/>
          <w:szCs w:val="24"/>
        </w:rPr>
        <w:t>8</w:t>
      </w:r>
    </w:p>
    <w:p w14:paraId="324B7C0D" w14:textId="17A26D5D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90B90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A3E0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4E996F0E" w14:textId="6F041A59" w:rsidR="00C90B90" w:rsidRPr="00C90B90" w:rsidRDefault="00282023" w:rsidP="00C90B90">
      <w:pPr>
        <w:spacing w:after="240" w:line="276" w:lineRule="auto"/>
        <w:jc w:val="center"/>
        <w:rPr>
          <w:rFonts w:ascii="Times New Roman" w:hAnsi="Times New Roman"/>
          <w:b/>
          <w:lang w:eastAsia="pl-PL"/>
        </w:rPr>
      </w:pPr>
      <w:r>
        <w:rPr>
          <w:bCs/>
          <w:color w:val="000000"/>
        </w:rPr>
        <w:t xml:space="preserve">Dotyczy postępowania : </w:t>
      </w:r>
      <w:r w:rsidR="00C90B90">
        <w:rPr>
          <w:bCs/>
          <w:color w:val="000000"/>
        </w:rPr>
        <w:t>„</w:t>
      </w:r>
      <w:r w:rsidR="00C90B90" w:rsidRPr="00C90B90">
        <w:rPr>
          <w:rFonts w:ascii="Times New Roman" w:hAnsi="Times New Roman"/>
          <w:b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  <w:r w:rsidR="00C90B90" w:rsidRPr="00C90B90">
        <w:rPr>
          <w:rFonts w:ascii="Times New Roman" w:hAnsi="Times New Roman"/>
        </w:rPr>
        <w:t>”</w:t>
      </w:r>
    </w:p>
    <w:p w14:paraId="75C31C2E" w14:textId="6F46409A" w:rsidR="006140AF" w:rsidRPr="00C90B90" w:rsidRDefault="006140AF" w:rsidP="00C90B90">
      <w:pPr>
        <w:spacing w:after="240"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90AF2CA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1492D" w14:textId="77777777" w:rsidR="00BE2186" w:rsidRDefault="00BE2186" w:rsidP="00025386">
      <w:pPr>
        <w:spacing w:after="0" w:line="240" w:lineRule="auto"/>
      </w:pPr>
      <w:r>
        <w:separator/>
      </w:r>
    </w:p>
  </w:endnote>
  <w:endnote w:type="continuationSeparator" w:id="0">
    <w:p w14:paraId="2291E101" w14:textId="77777777" w:rsidR="00BE2186" w:rsidRDefault="00BE21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917D4" w14:textId="77777777" w:rsidR="00BE2186" w:rsidRDefault="00BE2186" w:rsidP="00025386">
      <w:pPr>
        <w:spacing w:after="0" w:line="240" w:lineRule="auto"/>
      </w:pPr>
      <w:r>
        <w:separator/>
      </w:r>
    </w:p>
  </w:footnote>
  <w:footnote w:type="continuationSeparator" w:id="0">
    <w:p w14:paraId="4F47A115" w14:textId="77777777" w:rsidR="00BE2186" w:rsidRDefault="00BE21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A3E07"/>
    <w:rsid w:val="00360B0B"/>
    <w:rsid w:val="003637A9"/>
    <w:rsid w:val="00394B67"/>
    <w:rsid w:val="003C170F"/>
    <w:rsid w:val="003D698E"/>
    <w:rsid w:val="00426AEA"/>
    <w:rsid w:val="004374F2"/>
    <w:rsid w:val="00460705"/>
    <w:rsid w:val="0048433E"/>
    <w:rsid w:val="00485239"/>
    <w:rsid w:val="004905F4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D1B56"/>
    <w:rsid w:val="008E7DDB"/>
    <w:rsid w:val="008F2498"/>
    <w:rsid w:val="00923E7E"/>
    <w:rsid w:val="009B020A"/>
    <w:rsid w:val="00A52F52"/>
    <w:rsid w:val="00A56A6F"/>
    <w:rsid w:val="00AA1DAC"/>
    <w:rsid w:val="00AE17AC"/>
    <w:rsid w:val="00AE4806"/>
    <w:rsid w:val="00B2669E"/>
    <w:rsid w:val="00B33B31"/>
    <w:rsid w:val="00B40D0F"/>
    <w:rsid w:val="00B77707"/>
    <w:rsid w:val="00BE2186"/>
    <w:rsid w:val="00BE3BCE"/>
    <w:rsid w:val="00C1783C"/>
    <w:rsid w:val="00C30AB1"/>
    <w:rsid w:val="00C371D2"/>
    <w:rsid w:val="00C3771B"/>
    <w:rsid w:val="00C60732"/>
    <w:rsid w:val="00C90B90"/>
    <w:rsid w:val="00CE73B7"/>
    <w:rsid w:val="00D01C15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2E76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2022-03-14T13:24:00Z</dcterms:created>
  <dcterms:modified xsi:type="dcterms:W3CDTF">2022-03-14T13:24:00Z</dcterms:modified>
</cp:coreProperties>
</file>