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5FBB5" w14:textId="0C8ABB82" w:rsidR="006676AE" w:rsidRPr="00B36ABD" w:rsidRDefault="001B6B4B" w:rsidP="006676AE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</w:t>
      </w:r>
      <w:r w:rsidR="006676AE" w:rsidRPr="00B36ABD">
        <w:rPr>
          <w:bCs/>
          <w:i w:val="0"/>
          <w:sz w:val="22"/>
          <w:szCs w:val="22"/>
        </w:rPr>
        <w:t xml:space="preserve">Załącznik nr </w:t>
      </w:r>
      <w:r w:rsidR="00820D4E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3646DD" w14:textId="77777777" w:rsidR="005103B9" w:rsidRDefault="005103B9" w:rsidP="005103B9">
      <w:pPr>
        <w:spacing w:after="0" w:line="480" w:lineRule="auto"/>
        <w:rPr>
          <w:b/>
        </w:rPr>
      </w:pPr>
    </w:p>
    <w:p w14:paraId="5B496CB7" w14:textId="10E8721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1889" w:rsidRPr="00641889">
        <w:rPr>
          <w:rFonts w:ascii="Times New Roman" w:hAnsi="Times New Roman"/>
          <w:b/>
        </w:rPr>
        <w:t>ZP/1/202</w:t>
      </w:r>
      <w:r w:rsidR="00457194">
        <w:rPr>
          <w:rFonts w:ascii="Times New Roman" w:hAnsi="Times New Roman"/>
          <w:b/>
        </w:rPr>
        <w:t>2</w:t>
      </w:r>
    </w:p>
    <w:p w14:paraId="34360066" w14:textId="406DE4A6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6BA0EF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ADCDF4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66DFCC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4867C3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65806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9F953C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D1027C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D3BEE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94ED5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41889" w:rsidRPr="00110593" w14:paraId="5E03945A" w14:textId="77777777" w:rsidTr="005833D0">
        <w:tc>
          <w:tcPr>
            <w:tcW w:w="9212" w:type="dxa"/>
            <w:shd w:val="clear" w:color="auto" w:fill="D9D9D9"/>
          </w:tcPr>
          <w:p w14:paraId="304EF064" w14:textId="77777777" w:rsidR="00641889" w:rsidRPr="00110593" w:rsidRDefault="00641889" w:rsidP="005833D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F69026B" w14:textId="253BC844" w:rsidR="00641889" w:rsidRPr="00110593" w:rsidRDefault="00641889" w:rsidP="005833D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1889">
              <w:rPr>
                <w:rFonts w:ascii="Times New Roman" w:hAnsi="Times New Roman"/>
              </w:rPr>
              <w:t xml:space="preserve">(Dz.U. </w:t>
            </w:r>
            <w:r w:rsidR="00820D4E">
              <w:rPr>
                <w:rFonts w:ascii="Times New Roman" w:hAnsi="Times New Roman"/>
              </w:rPr>
              <w:t xml:space="preserve">z 2021 </w:t>
            </w:r>
            <w:r w:rsidRPr="00641889">
              <w:rPr>
                <w:rFonts w:ascii="Times New Roman" w:hAnsi="Times New Roman"/>
              </w:rPr>
              <w:t xml:space="preserve">poz. </w:t>
            </w:r>
            <w:r w:rsidR="00820D4E">
              <w:rPr>
                <w:rFonts w:ascii="Times New Roman" w:hAnsi="Times New Roman"/>
              </w:rPr>
              <w:t>1129</w:t>
            </w:r>
            <w:r w:rsidRPr="0064188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A8EB7C2" w14:textId="77777777" w:rsidR="00641889" w:rsidRPr="00110593" w:rsidRDefault="00641889" w:rsidP="005833D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02C751B" w14:textId="77777777" w:rsidR="00641889" w:rsidRPr="00110593" w:rsidRDefault="00641889" w:rsidP="005833D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495484D" w14:textId="77777777" w:rsidR="00641889" w:rsidRPr="00110593" w:rsidRDefault="00641889" w:rsidP="005833D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A5F2D7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0610AB9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5E52DC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1889" w:rsidRPr="00641889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1C46FC" w14:textId="77777777" w:rsidR="00AD5B3B" w:rsidRPr="00C90B90" w:rsidRDefault="00AD5B3B" w:rsidP="00AD5B3B">
      <w:pPr>
        <w:spacing w:after="240" w:line="276" w:lineRule="auto"/>
        <w:jc w:val="center"/>
        <w:rPr>
          <w:rFonts w:ascii="Times New Roman" w:hAnsi="Times New Roman"/>
          <w:b/>
          <w:lang w:eastAsia="pl-PL"/>
        </w:rPr>
      </w:pPr>
      <w:r>
        <w:rPr>
          <w:bCs/>
          <w:color w:val="000000"/>
        </w:rPr>
        <w:t>„</w:t>
      </w:r>
      <w:r w:rsidRPr="00C90B90">
        <w:rPr>
          <w:rFonts w:ascii="Times New Roman" w:hAnsi="Times New Roman"/>
          <w:b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  <w:r w:rsidRPr="00C90B90">
        <w:rPr>
          <w:rFonts w:ascii="Times New Roman" w:hAnsi="Times New Roman"/>
        </w:rPr>
        <w:t>”</w:t>
      </w:r>
    </w:p>
    <w:p w14:paraId="163AEFE7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E12412A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D5AD6B4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0EB8757" w14:textId="77777777" w:rsidR="00710937" w:rsidRPr="00292198" w:rsidRDefault="00710937" w:rsidP="005E24AA">
      <w:pPr>
        <w:rPr>
          <w:rFonts w:ascii="Times New Roman" w:hAnsi="Times New Roman"/>
        </w:rPr>
      </w:pPr>
    </w:p>
    <w:p w14:paraId="56B3E72D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EB889A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884CEF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05902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2783CF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9C8129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7F226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7577C3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245502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821B46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012960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1276D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364F575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58D85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78E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D378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0C8FD97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1A79C" w14:textId="346CFCA1" w:rsidR="00D2702A" w:rsidRPr="00D2702A" w:rsidRDefault="00565BD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E450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</w:p>
          <w:p w14:paraId="458EA65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565BDA" w:rsidRPr="00D2702A" w14:paraId="18C635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3772" w14:textId="2B7A3B34" w:rsidR="00565BDA" w:rsidRDefault="00565BD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C278" w14:textId="77777777" w:rsidR="00565BDA" w:rsidRPr="00D2702A" w:rsidRDefault="00565BD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5970BE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EB0EDBF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49D74C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795DF92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BAE9F61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525470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23661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311165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192DD1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AFDA3" w14:textId="77777777" w:rsidR="00650900" w:rsidRDefault="00650900" w:rsidP="0038231F">
      <w:pPr>
        <w:spacing w:after="0" w:line="240" w:lineRule="auto"/>
      </w:pPr>
      <w:r>
        <w:separator/>
      </w:r>
    </w:p>
  </w:endnote>
  <w:endnote w:type="continuationSeparator" w:id="0">
    <w:p w14:paraId="0C714E59" w14:textId="77777777" w:rsidR="00650900" w:rsidRDefault="006509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FA015" w14:textId="77777777" w:rsidR="00641889" w:rsidRDefault="006418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F58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0E8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B10C5" w14:textId="77777777" w:rsidR="00641889" w:rsidRDefault="006418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FBE00" w14:textId="77777777" w:rsidR="00650900" w:rsidRDefault="00650900" w:rsidP="0038231F">
      <w:pPr>
        <w:spacing w:after="0" w:line="240" w:lineRule="auto"/>
      </w:pPr>
      <w:r>
        <w:separator/>
      </w:r>
    </w:p>
  </w:footnote>
  <w:footnote w:type="continuationSeparator" w:id="0">
    <w:p w14:paraId="0FE8C319" w14:textId="77777777" w:rsidR="00650900" w:rsidRDefault="006509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CDB22" w14:textId="77777777" w:rsidR="00641889" w:rsidRDefault="00641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F1E28" w14:textId="77777777" w:rsidR="00641889" w:rsidRDefault="00641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CC151" w14:textId="77777777" w:rsidR="00641889" w:rsidRDefault="00641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BF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B6B4B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455"/>
    <w:rsid w:val="004541F9"/>
    <w:rsid w:val="00457194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5BDA"/>
    <w:rsid w:val="005C39CA"/>
    <w:rsid w:val="005C5BF2"/>
    <w:rsid w:val="005E176A"/>
    <w:rsid w:val="005E24AA"/>
    <w:rsid w:val="00634311"/>
    <w:rsid w:val="00641874"/>
    <w:rsid w:val="00641889"/>
    <w:rsid w:val="00650900"/>
    <w:rsid w:val="006569CC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0D4E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51FF"/>
    <w:rsid w:val="00AD5B3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8378DA"/>
  <w15:docId w15:val="{7EFFB90A-FB42-4E2C-90EA-6EDA6EAF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10F81-066A-49ED-822D-C643B7806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2016-07-26T10:32:00Z</cp:lastPrinted>
  <dcterms:created xsi:type="dcterms:W3CDTF">2022-03-09T10:40:00Z</dcterms:created>
  <dcterms:modified xsi:type="dcterms:W3CDTF">2022-03-09T10:46:00Z</dcterms:modified>
</cp:coreProperties>
</file>