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1DE0B7" w14:textId="77777777" w:rsidR="00667D45" w:rsidRDefault="008D2AB8" w:rsidP="008D2AB8">
      <w:pPr>
        <w:pStyle w:val="Nagwek3"/>
        <w:jc w:val="right"/>
        <w:rPr>
          <w:rFonts w:ascii="Times New Roman" w:hAnsi="Times New Roman"/>
          <w:b w:val="0"/>
          <w:sz w:val="22"/>
          <w:szCs w:val="22"/>
        </w:rPr>
      </w:pPr>
      <w:r w:rsidRPr="00532AC3">
        <w:rPr>
          <w:rFonts w:ascii="Times New Roman" w:hAnsi="Times New Roman"/>
          <w:b w:val="0"/>
          <w:sz w:val="22"/>
          <w:szCs w:val="22"/>
        </w:rPr>
        <w:tab/>
      </w:r>
      <w:r w:rsidRPr="00532AC3">
        <w:rPr>
          <w:rFonts w:ascii="Times New Roman" w:hAnsi="Times New Roman"/>
          <w:b w:val="0"/>
          <w:sz w:val="22"/>
          <w:szCs w:val="22"/>
        </w:rPr>
        <w:tab/>
      </w:r>
      <w:r w:rsidRPr="00532AC3">
        <w:rPr>
          <w:rFonts w:ascii="Times New Roman" w:hAnsi="Times New Roman"/>
          <w:b w:val="0"/>
          <w:sz w:val="22"/>
          <w:szCs w:val="22"/>
        </w:rPr>
        <w:tab/>
      </w:r>
      <w:r w:rsidRPr="00532AC3">
        <w:rPr>
          <w:rFonts w:ascii="Times New Roman" w:hAnsi="Times New Roman"/>
          <w:b w:val="0"/>
          <w:sz w:val="22"/>
          <w:szCs w:val="22"/>
        </w:rPr>
        <w:tab/>
      </w:r>
      <w:r w:rsidRPr="00532AC3">
        <w:rPr>
          <w:rFonts w:ascii="Times New Roman" w:hAnsi="Times New Roman"/>
          <w:b w:val="0"/>
          <w:sz w:val="22"/>
          <w:szCs w:val="22"/>
        </w:rPr>
        <w:tab/>
      </w:r>
      <w:r w:rsidRPr="00532AC3">
        <w:rPr>
          <w:rFonts w:ascii="Times New Roman" w:hAnsi="Times New Roman"/>
          <w:b w:val="0"/>
          <w:sz w:val="22"/>
          <w:szCs w:val="22"/>
        </w:rPr>
        <w:tab/>
      </w:r>
      <w:r w:rsidRPr="00532AC3">
        <w:rPr>
          <w:rFonts w:ascii="Times New Roman" w:hAnsi="Times New Roman"/>
          <w:b w:val="0"/>
          <w:sz w:val="22"/>
          <w:szCs w:val="22"/>
        </w:rPr>
        <w:tab/>
      </w:r>
    </w:p>
    <w:p w14:paraId="15646906" w14:textId="49BFC2B9" w:rsidR="00667D45" w:rsidRDefault="00D07D7C" w:rsidP="008D2AB8">
      <w:pPr>
        <w:pStyle w:val="Nagwek3"/>
        <w:jc w:val="right"/>
        <w:rPr>
          <w:rFonts w:ascii="Times New Roman" w:hAnsi="Times New Roman"/>
          <w:b w:val="0"/>
          <w:sz w:val="22"/>
          <w:szCs w:val="22"/>
        </w:rPr>
      </w:pPr>
      <w:r>
        <w:rPr>
          <w:rFonts w:ascii="Times New Roman" w:hAnsi="Times New Roman"/>
          <w:b w:val="0"/>
          <w:noProof/>
          <w:sz w:val="22"/>
          <w:szCs w:val="22"/>
        </w:rPr>
        <w:pict w14:anchorId="22331BE2">
          <v:group id="Grupa 1" o:spid="_x0000_s1026" style="position:absolute;left:0;text-align:left;margin-left:0;margin-top:-50.5pt;width:470.5pt;height:82.35pt;z-index:251658240" coordsize="59753,10458" o:gfxdata="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Obraz 2" o:spid="_x0000_s1027" type="#_x0000_t75" style="position:absolute;left:17621;top:2857;width:6477;height:61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">
              <v:imagedata r:id="rId8" o:title=""/>
            </v:shape>
            <v:shape id="Obraz 3" o:spid="_x0000_s1028" type="#_x0000_t75" style="position:absolute;top:285;width:8997;height:101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">
              <v:imagedata r:id="rId9" o:title=""/>
            </v:shape>
            <v:shape id="Obraz 4" o:spid="_x0000_s1029" type="#_x0000_t75" alt="agh-logotyp" style="position:absolute;left:35718;width:4680;height:89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">
              <v:imagedata r:id="rId10" o:title="agh-logotyp"/>
            </v:shape>
            <v:shape id="Obraz 5" o:spid="_x0000_s1030" type="#_x0000_t75" style="position:absolute;left:52197;top:1714;width:7556;height:73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">
              <v:imagedata r:id="rId11" o:title="" croptop="2125f" cropbottom="9479f" cropleft="9638f" cropright="10877f"/>
            </v:shape>
          </v:group>
        </w:pict>
      </w:r>
    </w:p>
    <w:p w14:paraId="49E556EC" w14:textId="058333BC" w:rsidR="008D2AB8" w:rsidRPr="00532AC3" w:rsidRDefault="008D2AB8" w:rsidP="008D2AB8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532AC3">
        <w:rPr>
          <w:rFonts w:ascii="Times New Roman" w:hAnsi="Times New Roman"/>
          <w:sz w:val="22"/>
          <w:szCs w:val="22"/>
        </w:rPr>
        <w:t xml:space="preserve">Załącznik nr </w:t>
      </w:r>
      <w:r w:rsidR="00012286" w:rsidRPr="00532AC3">
        <w:rPr>
          <w:rFonts w:ascii="Times New Roman" w:hAnsi="Times New Roman"/>
          <w:sz w:val="22"/>
          <w:szCs w:val="22"/>
        </w:rPr>
        <w:t>1</w:t>
      </w:r>
    </w:p>
    <w:p w14:paraId="7E4471D3" w14:textId="77777777" w:rsidR="008D2AB8" w:rsidRPr="00532AC3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14332757" w14:textId="77777777" w:rsidR="00667D45" w:rsidRDefault="00667D45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007487E6" w14:textId="77777777" w:rsidR="00667D45" w:rsidRDefault="00667D45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22CFA08B" w14:textId="0978F5A6" w:rsidR="008D2AB8" w:rsidRPr="00532AC3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532AC3">
        <w:rPr>
          <w:b/>
          <w:sz w:val="22"/>
          <w:szCs w:val="22"/>
        </w:rPr>
        <w:t>FORMULARZ OFERTY</w:t>
      </w:r>
    </w:p>
    <w:p w14:paraId="124EB5C3" w14:textId="77777777" w:rsidR="008D2AB8" w:rsidRPr="00532AC3" w:rsidRDefault="008D2AB8" w:rsidP="008D2AB8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410855E4" w14:textId="77777777" w:rsidR="00BD0BFE" w:rsidRPr="00532AC3" w:rsidRDefault="00BD0BFE" w:rsidP="00BD0BF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32AC3">
        <w:rPr>
          <w:sz w:val="22"/>
          <w:szCs w:val="22"/>
        </w:rPr>
        <w:t>NAZWA WYKONAWCY:……………………………………………………………………..</w:t>
      </w:r>
    </w:p>
    <w:p w14:paraId="77D3E37E" w14:textId="77777777" w:rsidR="00BD0BFE" w:rsidRPr="00532AC3" w:rsidRDefault="00BD0BFE" w:rsidP="00BD0BFE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 w:rsidRPr="00532AC3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16CB468C" w14:textId="77777777" w:rsidR="00BD0BFE" w:rsidRPr="00532AC3" w:rsidRDefault="00BD0BFE" w:rsidP="00BD0BF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32AC3">
        <w:rPr>
          <w:sz w:val="22"/>
          <w:szCs w:val="22"/>
        </w:rPr>
        <w:t>ADRES:…………………………………………………………………………………………</w:t>
      </w:r>
    </w:p>
    <w:p w14:paraId="0F5E2062" w14:textId="77777777" w:rsidR="00BD0BFE" w:rsidRPr="00532AC3" w:rsidRDefault="00BD0BFE" w:rsidP="00BD0BF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32AC3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290D19EF" w14:textId="77777777" w:rsidR="00BD0BFE" w:rsidRPr="00532AC3" w:rsidRDefault="00BD0BFE" w:rsidP="00BD0BFE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532AC3">
        <w:rPr>
          <w:sz w:val="22"/>
          <w:szCs w:val="22"/>
          <w:lang w:val="de-DE"/>
        </w:rPr>
        <w:t>TEL.</w:t>
      </w:r>
      <w:r w:rsidRPr="00532AC3">
        <w:rPr>
          <w:sz w:val="22"/>
          <w:szCs w:val="22"/>
        </w:rPr>
        <w:t>……………………………………………………………………………………………..</w:t>
      </w:r>
    </w:p>
    <w:p w14:paraId="76A8A07D" w14:textId="77777777" w:rsidR="00BD0BFE" w:rsidRPr="00532AC3" w:rsidRDefault="00BD0BFE" w:rsidP="00BD0BFE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532AC3">
        <w:rPr>
          <w:sz w:val="22"/>
          <w:szCs w:val="22"/>
          <w:lang w:val="de-DE"/>
        </w:rPr>
        <w:t xml:space="preserve">FAX </w:t>
      </w:r>
      <w:r w:rsidRPr="00532AC3">
        <w:rPr>
          <w:sz w:val="22"/>
          <w:szCs w:val="22"/>
        </w:rPr>
        <w:t>…………………………………………………………………………………………….</w:t>
      </w:r>
    </w:p>
    <w:p w14:paraId="3E21E43B" w14:textId="77777777" w:rsidR="00BD0BFE" w:rsidRPr="00532AC3" w:rsidRDefault="00BD0BFE" w:rsidP="00BD0BFE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532AC3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353D78FC" w14:textId="77777777" w:rsidR="00BD0BFE" w:rsidRPr="00532AC3" w:rsidRDefault="00BD0BFE" w:rsidP="00BD0BF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32AC3">
        <w:rPr>
          <w:sz w:val="22"/>
          <w:szCs w:val="22"/>
          <w:lang w:val="de-DE"/>
        </w:rPr>
        <w:t xml:space="preserve">NIP…………………………………. </w:t>
      </w:r>
      <w:r w:rsidRPr="00532AC3">
        <w:rPr>
          <w:sz w:val="22"/>
          <w:szCs w:val="22"/>
        </w:rPr>
        <w:t>REGON:………………………………………………...</w:t>
      </w:r>
    </w:p>
    <w:p w14:paraId="12573550" w14:textId="77777777" w:rsidR="00BD0BFE" w:rsidRPr="00532AC3" w:rsidRDefault="00BD0BFE" w:rsidP="00BD0BF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32AC3">
        <w:rPr>
          <w:sz w:val="22"/>
          <w:szCs w:val="22"/>
        </w:rPr>
        <w:t>BANK/ NR KONTA ……………………………………………………………………………</w:t>
      </w:r>
    </w:p>
    <w:p w14:paraId="36A508C4" w14:textId="77777777" w:rsidR="00BD0BFE" w:rsidRPr="00532AC3" w:rsidRDefault="00BD0BFE" w:rsidP="00BD0BFE">
      <w:pPr>
        <w:tabs>
          <w:tab w:val="right" w:pos="9000"/>
        </w:tabs>
        <w:spacing w:line="360" w:lineRule="auto"/>
        <w:rPr>
          <w:sz w:val="22"/>
          <w:szCs w:val="22"/>
        </w:rPr>
      </w:pPr>
    </w:p>
    <w:p w14:paraId="744E24B6" w14:textId="77777777" w:rsidR="00BD0BFE" w:rsidRPr="00532AC3" w:rsidRDefault="00BD0BFE" w:rsidP="00BD0BFE">
      <w:pPr>
        <w:spacing w:line="360" w:lineRule="auto"/>
        <w:rPr>
          <w:sz w:val="22"/>
          <w:szCs w:val="22"/>
        </w:rPr>
      </w:pPr>
      <w:r w:rsidRPr="00532AC3">
        <w:rPr>
          <w:sz w:val="22"/>
          <w:szCs w:val="22"/>
        </w:rPr>
        <w:t>Do: Nazwa i siedziba Zamawiającego:</w:t>
      </w:r>
    </w:p>
    <w:p w14:paraId="74E34E54" w14:textId="77777777" w:rsidR="00BD0BFE" w:rsidRPr="00532AC3" w:rsidRDefault="00BD0BFE" w:rsidP="00BD0BFE">
      <w:pPr>
        <w:ind w:right="-110"/>
        <w:rPr>
          <w:b/>
          <w:sz w:val="22"/>
          <w:szCs w:val="22"/>
        </w:rPr>
      </w:pPr>
      <w:r w:rsidRPr="00532AC3">
        <w:rPr>
          <w:b/>
          <w:sz w:val="22"/>
          <w:szCs w:val="22"/>
        </w:rPr>
        <w:t>Akademia Górniczo - Hutnicza</w:t>
      </w:r>
    </w:p>
    <w:p w14:paraId="4F40E23A" w14:textId="77777777" w:rsidR="00BD0BFE" w:rsidRPr="00532AC3" w:rsidRDefault="00BD0BFE" w:rsidP="00BD0BFE">
      <w:pPr>
        <w:ind w:right="-110"/>
        <w:rPr>
          <w:b/>
          <w:sz w:val="22"/>
          <w:szCs w:val="22"/>
        </w:rPr>
      </w:pPr>
      <w:r w:rsidRPr="00532AC3">
        <w:rPr>
          <w:b/>
          <w:sz w:val="22"/>
          <w:szCs w:val="22"/>
        </w:rPr>
        <w:t>im. Stanisława Staszica w Krakowie</w:t>
      </w:r>
    </w:p>
    <w:p w14:paraId="0733B2B3" w14:textId="77777777" w:rsidR="00BD0BFE" w:rsidRPr="00532AC3" w:rsidRDefault="00BD0BFE" w:rsidP="00BD0BFE">
      <w:pPr>
        <w:ind w:right="-110"/>
        <w:rPr>
          <w:b/>
          <w:sz w:val="22"/>
          <w:szCs w:val="22"/>
        </w:rPr>
      </w:pPr>
      <w:r w:rsidRPr="00532AC3">
        <w:rPr>
          <w:b/>
          <w:sz w:val="22"/>
          <w:szCs w:val="22"/>
        </w:rPr>
        <w:t xml:space="preserve">Dział Zamówień Publicznych  </w:t>
      </w:r>
    </w:p>
    <w:p w14:paraId="655B3885" w14:textId="77777777" w:rsidR="00BD0BFE" w:rsidRPr="00532AC3" w:rsidRDefault="00BD0BFE" w:rsidP="00BD0BFE">
      <w:pPr>
        <w:ind w:right="-110"/>
        <w:rPr>
          <w:b/>
          <w:sz w:val="22"/>
          <w:szCs w:val="22"/>
        </w:rPr>
      </w:pPr>
      <w:r w:rsidRPr="00532AC3">
        <w:rPr>
          <w:b/>
          <w:sz w:val="22"/>
          <w:szCs w:val="22"/>
        </w:rPr>
        <w:t xml:space="preserve">Al. Mickiewicza 30 </w:t>
      </w:r>
    </w:p>
    <w:p w14:paraId="779428B2" w14:textId="77777777" w:rsidR="00BD0BFE" w:rsidRPr="00532AC3" w:rsidRDefault="00BD0BFE" w:rsidP="00BD0BFE">
      <w:pPr>
        <w:rPr>
          <w:b/>
          <w:sz w:val="22"/>
          <w:szCs w:val="22"/>
        </w:rPr>
      </w:pPr>
      <w:r w:rsidRPr="00532AC3">
        <w:rPr>
          <w:b/>
          <w:sz w:val="22"/>
          <w:szCs w:val="22"/>
        </w:rPr>
        <w:t xml:space="preserve">30-059 Kraków,  </w:t>
      </w:r>
    </w:p>
    <w:p w14:paraId="09EA2177" w14:textId="77777777" w:rsidR="00BD0BFE" w:rsidRPr="00532AC3" w:rsidRDefault="00BD0BFE" w:rsidP="00BD0BFE">
      <w:pPr>
        <w:ind w:firstLine="3969"/>
        <w:rPr>
          <w:b/>
          <w:sz w:val="22"/>
          <w:szCs w:val="22"/>
        </w:rPr>
      </w:pPr>
    </w:p>
    <w:p w14:paraId="76127BD0" w14:textId="49303FF6" w:rsidR="00BD0BFE" w:rsidRPr="00532AC3" w:rsidRDefault="00BD0BFE" w:rsidP="00BD0BFE">
      <w:pPr>
        <w:widowControl w:val="0"/>
        <w:ind w:right="1"/>
        <w:jc w:val="both"/>
        <w:rPr>
          <w:sz w:val="22"/>
          <w:szCs w:val="22"/>
        </w:rPr>
      </w:pPr>
      <w:r w:rsidRPr="00532AC3">
        <w:rPr>
          <w:sz w:val="22"/>
          <w:szCs w:val="22"/>
        </w:rPr>
        <w:t xml:space="preserve">Przystępując do postępowania o udzielenie zamówienia publicznego, którego przedmiotem jest </w:t>
      </w:r>
      <w:r w:rsidRPr="00532AC3">
        <w:rPr>
          <w:b/>
          <w:sz w:val="22"/>
          <w:szCs w:val="22"/>
        </w:rPr>
        <w:t xml:space="preserve">dostawa mikroskopu polaryzacyjnego do badań taksonomicznych i ekologicznych pierwotniaków kopalnych z analizą struktur zewnętrznych i wewnętrznych -dla WGGiOŚ - KC-zp.272-126/22, </w:t>
      </w:r>
      <w:r w:rsidRPr="00532AC3">
        <w:rPr>
          <w:sz w:val="22"/>
          <w:szCs w:val="22"/>
        </w:rPr>
        <w:t>oferuję realizację przedmiotu zamówienia, zgodnie z zasadami określonymi w specyfikacji warunków zamówienia.</w:t>
      </w:r>
    </w:p>
    <w:p w14:paraId="5B129E53" w14:textId="77777777" w:rsidR="00170C2D" w:rsidRPr="00532AC3" w:rsidRDefault="00170C2D" w:rsidP="00BD0BFE">
      <w:pPr>
        <w:widowControl w:val="0"/>
        <w:ind w:right="1"/>
        <w:jc w:val="both"/>
        <w:rPr>
          <w:sz w:val="22"/>
          <w:szCs w:val="22"/>
        </w:rPr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126"/>
        <w:gridCol w:w="1559"/>
        <w:gridCol w:w="709"/>
        <w:gridCol w:w="1134"/>
        <w:gridCol w:w="1031"/>
        <w:gridCol w:w="851"/>
        <w:gridCol w:w="2001"/>
      </w:tblGrid>
      <w:tr w:rsidR="00244CCE" w:rsidRPr="00532AC3" w14:paraId="61F6F267" w14:textId="77777777" w:rsidTr="000454E8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5D85EDD" w14:textId="77777777" w:rsidR="00244CCE" w:rsidRPr="00532AC3" w:rsidRDefault="00244CCE" w:rsidP="000454E8">
            <w:pPr>
              <w:jc w:val="center"/>
              <w:rPr>
                <w:sz w:val="22"/>
                <w:szCs w:val="22"/>
              </w:rPr>
            </w:pPr>
            <w:r w:rsidRPr="00532AC3">
              <w:rPr>
                <w:sz w:val="22"/>
                <w:szCs w:val="22"/>
              </w:rPr>
              <w:t>L.p.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8BC198D" w14:textId="77777777" w:rsidR="00244CCE" w:rsidRPr="00532AC3" w:rsidRDefault="00244CCE" w:rsidP="000454E8">
            <w:pPr>
              <w:jc w:val="center"/>
              <w:rPr>
                <w:b/>
                <w:bCs/>
                <w:sz w:val="22"/>
                <w:szCs w:val="22"/>
              </w:rPr>
            </w:pPr>
            <w:r w:rsidRPr="00532AC3">
              <w:rPr>
                <w:b/>
                <w:bCs/>
                <w:sz w:val="22"/>
                <w:szCs w:val="22"/>
              </w:rPr>
              <w:t>Nazwa elementu</w:t>
            </w:r>
          </w:p>
          <w:p w14:paraId="132D2B30" w14:textId="77777777" w:rsidR="00244CCE" w:rsidRPr="00532AC3" w:rsidRDefault="00244CCE" w:rsidP="000454E8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6DE98AB" w14:textId="77777777" w:rsidR="00244CCE" w:rsidRPr="00532AC3" w:rsidRDefault="00244CCE" w:rsidP="000454E8">
            <w:pPr>
              <w:jc w:val="center"/>
              <w:rPr>
                <w:b/>
                <w:bCs/>
                <w:sz w:val="22"/>
                <w:szCs w:val="22"/>
              </w:rPr>
            </w:pPr>
            <w:r w:rsidRPr="00532AC3">
              <w:rPr>
                <w:b/>
                <w:bCs/>
                <w:sz w:val="22"/>
                <w:szCs w:val="22"/>
              </w:rPr>
              <w:t xml:space="preserve">Nazwa producenta/typ/model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493B5DB" w14:textId="77777777" w:rsidR="00244CCE" w:rsidRPr="00532AC3" w:rsidRDefault="00244CCE" w:rsidP="000454E8">
            <w:pPr>
              <w:jc w:val="center"/>
              <w:rPr>
                <w:b/>
                <w:bCs/>
                <w:sz w:val="22"/>
                <w:szCs w:val="22"/>
              </w:rPr>
            </w:pPr>
            <w:r w:rsidRPr="00532AC3">
              <w:rPr>
                <w:b/>
                <w:bCs/>
                <w:sz w:val="22"/>
                <w:szCs w:val="22"/>
              </w:rPr>
              <w:t>Ilość</w:t>
            </w:r>
          </w:p>
          <w:p w14:paraId="11B47551" w14:textId="77777777" w:rsidR="00244CCE" w:rsidRPr="00532AC3" w:rsidRDefault="00244CCE" w:rsidP="000454E8">
            <w:pPr>
              <w:jc w:val="center"/>
              <w:rPr>
                <w:b/>
                <w:bCs/>
                <w:sz w:val="22"/>
                <w:szCs w:val="22"/>
              </w:rPr>
            </w:pPr>
            <w:r w:rsidRPr="00532AC3">
              <w:rPr>
                <w:b/>
                <w:bCs/>
                <w:sz w:val="22"/>
                <w:szCs w:val="22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3056756" w14:textId="77777777" w:rsidR="00244CCE" w:rsidRPr="00532AC3" w:rsidRDefault="00244CCE" w:rsidP="000454E8">
            <w:pPr>
              <w:jc w:val="center"/>
              <w:rPr>
                <w:b/>
                <w:bCs/>
                <w:sz w:val="22"/>
                <w:szCs w:val="22"/>
              </w:rPr>
            </w:pPr>
            <w:r w:rsidRPr="00532AC3">
              <w:rPr>
                <w:b/>
                <w:bCs/>
                <w:sz w:val="22"/>
                <w:szCs w:val="22"/>
              </w:rPr>
              <w:t xml:space="preserve">Cena jednostkowa netto </w:t>
            </w:r>
            <w:r w:rsidRPr="00532AC3">
              <w:rPr>
                <w:sz w:val="22"/>
                <w:szCs w:val="22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15A2FF4" w14:textId="77777777" w:rsidR="00244CCE" w:rsidRPr="00532AC3" w:rsidRDefault="00244CCE" w:rsidP="000454E8">
            <w:pPr>
              <w:jc w:val="center"/>
              <w:rPr>
                <w:b/>
                <w:bCs/>
                <w:sz w:val="22"/>
                <w:szCs w:val="22"/>
              </w:rPr>
            </w:pPr>
            <w:r w:rsidRPr="00532AC3">
              <w:rPr>
                <w:b/>
                <w:bCs/>
                <w:sz w:val="22"/>
                <w:szCs w:val="22"/>
              </w:rPr>
              <w:t>Wartość netto</w:t>
            </w:r>
          </w:p>
          <w:p w14:paraId="4BEE51B9" w14:textId="77777777" w:rsidR="00244CCE" w:rsidRPr="00532AC3" w:rsidRDefault="00244CCE" w:rsidP="000454E8">
            <w:pPr>
              <w:jc w:val="center"/>
              <w:rPr>
                <w:b/>
                <w:bCs/>
                <w:sz w:val="22"/>
                <w:szCs w:val="22"/>
              </w:rPr>
            </w:pPr>
            <w:r w:rsidRPr="00532AC3">
              <w:rPr>
                <w:sz w:val="22"/>
                <w:szCs w:val="22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0C1F4E3" w14:textId="77777777" w:rsidR="00244CCE" w:rsidRPr="00532AC3" w:rsidRDefault="00244CCE" w:rsidP="000454E8">
            <w:pPr>
              <w:jc w:val="center"/>
              <w:rPr>
                <w:b/>
                <w:bCs/>
                <w:sz w:val="22"/>
                <w:szCs w:val="22"/>
              </w:rPr>
            </w:pPr>
            <w:r w:rsidRPr="00532AC3">
              <w:rPr>
                <w:b/>
                <w:bCs/>
                <w:sz w:val="22"/>
                <w:szCs w:val="22"/>
              </w:rPr>
              <w:t>VAT</w:t>
            </w:r>
          </w:p>
          <w:p w14:paraId="7BDC514C" w14:textId="77777777" w:rsidR="00244CCE" w:rsidRPr="00532AC3" w:rsidRDefault="00244CCE" w:rsidP="000454E8">
            <w:pPr>
              <w:jc w:val="center"/>
              <w:rPr>
                <w:sz w:val="22"/>
                <w:szCs w:val="22"/>
              </w:rPr>
            </w:pPr>
            <w:r w:rsidRPr="00532AC3">
              <w:rPr>
                <w:sz w:val="22"/>
                <w:szCs w:val="22"/>
              </w:rPr>
              <w:t>[%]</w:t>
            </w:r>
          </w:p>
          <w:p w14:paraId="4E27D096" w14:textId="77777777" w:rsidR="00244CCE" w:rsidRPr="00532AC3" w:rsidRDefault="00244CCE" w:rsidP="000454E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879ED9F" w14:textId="77777777" w:rsidR="00244CCE" w:rsidRPr="00532AC3" w:rsidRDefault="00244CCE" w:rsidP="000454E8">
            <w:pPr>
              <w:jc w:val="center"/>
              <w:rPr>
                <w:b/>
                <w:bCs/>
                <w:sz w:val="22"/>
                <w:szCs w:val="22"/>
              </w:rPr>
            </w:pPr>
            <w:r w:rsidRPr="00532AC3">
              <w:rPr>
                <w:b/>
                <w:bCs/>
                <w:sz w:val="22"/>
                <w:szCs w:val="22"/>
              </w:rPr>
              <w:t xml:space="preserve">Wartość brutto </w:t>
            </w:r>
          </w:p>
          <w:p w14:paraId="289DD284" w14:textId="77777777" w:rsidR="00244CCE" w:rsidRPr="00532AC3" w:rsidRDefault="00244CCE" w:rsidP="000454E8">
            <w:pPr>
              <w:jc w:val="center"/>
              <w:rPr>
                <w:sz w:val="22"/>
                <w:szCs w:val="22"/>
              </w:rPr>
            </w:pPr>
            <w:r w:rsidRPr="00532AC3">
              <w:rPr>
                <w:sz w:val="22"/>
                <w:szCs w:val="22"/>
              </w:rPr>
              <w:t>[PLN]</w:t>
            </w:r>
          </w:p>
          <w:p w14:paraId="49A1DF0E" w14:textId="77777777" w:rsidR="00244CCE" w:rsidRPr="00532AC3" w:rsidRDefault="00244CCE" w:rsidP="000454E8">
            <w:pPr>
              <w:jc w:val="center"/>
              <w:rPr>
                <w:b/>
                <w:bCs/>
                <w:sz w:val="22"/>
                <w:szCs w:val="22"/>
              </w:rPr>
            </w:pPr>
            <w:r w:rsidRPr="00532AC3">
              <w:rPr>
                <w:sz w:val="22"/>
                <w:szCs w:val="22"/>
              </w:rPr>
              <w:t xml:space="preserve"> (z doliczonym </w:t>
            </w:r>
            <w:r w:rsidRPr="00532AC3">
              <w:rPr>
                <w:b/>
                <w:bCs/>
                <w:sz w:val="22"/>
                <w:szCs w:val="22"/>
              </w:rPr>
              <w:t>VAT)</w:t>
            </w:r>
          </w:p>
        </w:tc>
      </w:tr>
      <w:tr w:rsidR="00244CCE" w:rsidRPr="00532AC3" w14:paraId="0EFA43DB" w14:textId="77777777" w:rsidTr="000454E8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9BE3CD9" w14:textId="77777777" w:rsidR="00244CCE" w:rsidRPr="00532AC3" w:rsidRDefault="00244CCE" w:rsidP="000454E8">
            <w:pPr>
              <w:jc w:val="center"/>
              <w:rPr>
                <w:b/>
                <w:bCs/>
                <w:sz w:val="22"/>
                <w:szCs w:val="22"/>
              </w:rPr>
            </w:pPr>
            <w:r w:rsidRPr="00532AC3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2312C18" w14:textId="77777777" w:rsidR="00244CCE" w:rsidRPr="00532AC3" w:rsidRDefault="00244CCE" w:rsidP="000454E8">
            <w:pPr>
              <w:jc w:val="center"/>
              <w:rPr>
                <w:b/>
                <w:bCs/>
                <w:sz w:val="22"/>
                <w:szCs w:val="22"/>
              </w:rPr>
            </w:pPr>
            <w:r w:rsidRPr="00532AC3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37577B2" w14:textId="77777777" w:rsidR="00244CCE" w:rsidRPr="00532AC3" w:rsidRDefault="00244CCE" w:rsidP="000454E8">
            <w:pPr>
              <w:jc w:val="center"/>
              <w:rPr>
                <w:b/>
                <w:bCs/>
                <w:sz w:val="22"/>
                <w:szCs w:val="22"/>
              </w:rPr>
            </w:pPr>
            <w:r w:rsidRPr="00532AC3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C7DE5EB" w14:textId="77777777" w:rsidR="00244CCE" w:rsidRPr="00532AC3" w:rsidRDefault="00244CCE" w:rsidP="000454E8">
            <w:pPr>
              <w:jc w:val="center"/>
              <w:rPr>
                <w:b/>
                <w:bCs/>
                <w:sz w:val="22"/>
                <w:szCs w:val="22"/>
              </w:rPr>
            </w:pPr>
            <w:r w:rsidRPr="00532AC3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4EA44AE" w14:textId="77777777" w:rsidR="00244CCE" w:rsidRPr="00532AC3" w:rsidRDefault="00244CCE" w:rsidP="000454E8">
            <w:pPr>
              <w:jc w:val="center"/>
              <w:rPr>
                <w:b/>
                <w:bCs/>
                <w:sz w:val="22"/>
                <w:szCs w:val="22"/>
              </w:rPr>
            </w:pPr>
            <w:r w:rsidRPr="00532AC3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A59BF05" w14:textId="77777777" w:rsidR="00244CCE" w:rsidRPr="00532AC3" w:rsidRDefault="00244CCE" w:rsidP="000454E8">
            <w:pPr>
              <w:jc w:val="center"/>
              <w:rPr>
                <w:b/>
                <w:bCs/>
                <w:sz w:val="22"/>
                <w:szCs w:val="22"/>
              </w:rPr>
            </w:pPr>
            <w:r w:rsidRPr="00532AC3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0020DBD" w14:textId="77777777" w:rsidR="00244CCE" w:rsidRPr="00532AC3" w:rsidRDefault="00244CCE" w:rsidP="000454E8">
            <w:pPr>
              <w:jc w:val="center"/>
              <w:rPr>
                <w:b/>
                <w:bCs/>
                <w:sz w:val="22"/>
                <w:szCs w:val="22"/>
              </w:rPr>
            </w:pPr>
            <w:r w:rsidRPr="00532AC3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9D5ED38" w14:textId="77777777" w:rsidR="00244CCE" w:rsidRPr="00532AC3" w:rsidRDefault="00244CCE" w:rsidP="000454E8">
            <w:pPr>
              <w:jc w:val="center"/>
              <w:rPr>
                <w:b/>
                <w:bCs/>
                <w:sz w:val="22"/>
                <w:szCs w:val="22"/>
              </w:rPr>
            </w:pPr>
            <w:r w:rsidRPr="00532AC3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182A61" w:rsidRPr="00532AC3" w14:paraId="050EE0A3" w14:textId="77777777" w:rsidTr="000454E8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08AB89E3" w14:textId="39A1BAA8" w:rsidR="00182A61" w:rsidRPr="00532AC3" w:rsidRDefault="00532AC3" w:rsidP="00532AC3">
            <w:pPr>
              <w:rPr>
                <w:sz w:val="22"/>
                <w:szCs w:val="22"/>
              </w:rPr>
            </w:pPr>
            <w:r w:rsidRPr="00532AC3">
              <w:rPr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7D57D9E" w14:textId="1D1E9F0B" w:rsidR="00182A61" w:rsidRPr="00532AC3" w:rsidRDefault="00170C2D" w:rsidP="003E3EB6">
            <w:pPr>
              <w:rPr>
                <w:b/>
                <w:bCs/>
                <w:sz w:val="22"/>
                <w:szCs w:val="22"/>
              </w:rPr>
            </w:pPr>
            <w:r w:rsidRPr="00532AC3">
              <w:rPr>
                <w:sz w:val="22"/>
                <w:szCs w:val="22"/>
              </w:rPr>
              <w:t>Rura 1/8’’ OD x 0.028’’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440DA10" w14:textId="77777777" w:rsidR="00182A61" w:rsidRPr="00532AC3" w:rsidRDefault="00182A61" w:rsidP="000454E8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6FA4C1E" w14:textId="0643858C" w:rsidR="00182A61" w:rsidRPr="00532AC3" w:rsidRDefault="00182A61" w:rsidP="009A73ED">
            <w:pPr>
              <w:rPr>
                <w:b/>
                <w:bCs/>
                <w:sz w:val="22"/>
                <w:szCs w:val="22"/>
              </w:rPr>
            </w:pPr>
            <w:r w:rsidRPr="00532AC3">
              <w:rPr>
                <w:b/>
                <w:bCs/>
                <w:sz w:val="22"/>
                <w:szCs w:val="22"/>
              </w:rPr>
              <w:t>12m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B46C622" w14:textId="77777777" w:rsidR="00182A61" w:rsidRPr="00532AC3" w:rsidRDefault="00182A61" w:rsidP="000454E8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52BD8C7" w14:textId="77777777" w:rsidR="00182A61" w:rsidRPr="00532AC3" w:rsidRDefault="00182A61" w:rsidP="000454E8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7E27F646" w14:textId="77777777" w:rsidR="00182A61" w:rsidRPr="00532AC3" w:rsidRDefault="00182A61" w:rsidP="000454E8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E1FCD2B" w14:textId="77777777" w:rsidR="00182A61" w:rsidRPr="00532AC3" w:rsidRDefault="00182A61" w:rsidP="000454E8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244CCE" w:rsidRPr="00532AC3" w14:paraId="1E809357" w14:textId="77777777" w:rsidTr="000454E8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209D91D" w14:textId="1D26B0C5" w:rsidR="00244CCE" w:rsidRPr="00532AC3" w:rsidRDefault="00532AC3" w:rsidP="000454E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532AC3">
              <w:rPr>
                <w:sz w:val="22"/>
                <w:szCs w:val="22"/>
              </w:rPr>
              <w:t>2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AFBFC" w14:textId="11C4D52A" w:rsidR="00244CCE" w:rsidRPr="00532AC3" w:rsidRDefault="00170C2D" w:rsidP="000454E8">
            <w:pPr>
              <w:suppressAutoHyphens/>
              <w:spacing w:after="120"/>
              <w:rPr>
                <w:b/>
                <w:bCs/>
                <w:sz w:val="22"/>
                <w:szCs w:val="22"/>
                <w:lang w:eastAsia="zh-CN"/>
              </w:rPr>
            </w:pPr>
            <w:r w:rsidRPr="00532AC3">
              <w:rPr>
                <w:sz w:val="22"/>
                <w:szCs w:val="22"/>
              </w:rPr>
              <w:t>Nakrętki z dwoma pierścieniami zaciskowymi, rozmiar 1/8’’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1D334" w14:textId="77777777" w:rsidR="00244CCE" w:rsidRPr="00532AC3" w:rsidRDefault="00244CCE" w:rsidP="000454E8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057DE" w14:textId="6E2F1E6B" w:rsidR="00244CCE" w:rsidRPr="00532AC3" w:rsidRDefault="00182A61" w:rsidP="000454E8">
            <w:pPr>
              <w:rPr>
                <w:b/>
                <w:bCs/>
                <w:sz w:val="22"/>
                <w:szCs w:val="22"/>
              </w:rPr>
            </w:pPr>
            <w:r w:rsidRPr="00532AC3">
              <w:rPr>
                <w:b/>
                <w:bCs/>
                <w:sz w:val="22"/>
                <w:szCs w:val="22"/>
              </w:rPr>
              <w:t>25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7C1BB" w14:textId="77777777" w:rsidR="00244CCE" w:rsidRPr="00532AC3" w:rsidRDefault="00244CCE" w:rsidP="000454E8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FF3DB" w14:textId="77777777" w:rsidR="00244CCE" w:rsidRPr="00532AC3" w:rsidRDefault="00244CCE" w:rsidP="000454E8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C5AF8FE" w14:textId="77777777" w:rsidR="00244CCE" w:rsidRPr="00532AC3" w:rsidRDefault="00244CCE" w:rsidP="000454E8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90EF959" w14:textId="77777777" w:rsidR="00244CCE" w:rsidRPr="00532AC3" w:rsidRDefault="00244CCE" w:rsidP="000454E8">
            <w:pPr>
              <w:ind w:right="425"/>
              <w:rPr>
                <w:sz w:val="22"/>
                <w:szCs w:val="22"/>
              </w:rPr>
            </w:pPr>
          </w:p>
        </w:tc>
      </w:tr>
      <w:tr w:rsidR="00244CCE" w:rsidRPr="00532AC3" w14:paraId="749D1D33" w14:textId="77777777" w:rsidTr="000454E8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5A13970" w14:textId="02B24B15" w:rsidR="00244CCE" w:rsidRPr="00532AC3" w:rsidRDefault="00532AC3" w:rsidP="000454E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532AC3">
              <w:rPr>
                <w:sz w:val="22"/>
                <w:szCs w:val="22"/>
              </w:rPr>
              <w:lastRenderedPageBreak/>
              <w:t>3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C4534" w14:textId="50BC9932" w:rsidR="00244CCE" w:rsidRPr="00532AC3" w:rsidRDefault="00170C2D" w:rsidP="00244CCE">
            <w:pPr>
              <w:suppressAutoHyphens/>
              <w:spacing w:after="120"/>
              <w:rPr>
                <w:b/>
                <w:bCs/>
                <w:sz w:val="22"/>
                <w:szCs w:val="22"/>
                <w:lang w:eastAsia="zh-CN"/>
              </w:rPr>
            </w:pPr>
            <w:r w:rsidRPr="00532AC3">
              <w:rPr>
                <w:sz w:val="22"/>
                <w:szCs w:val="22"/>
              </w:rPr>
              <w:t>Łącznik rurowy, nasadka 1/8’’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7A1CC" w14:textId="77777777" w:rsidR="00244CCE" w:rsidRPr="00532AC3" w:rsidRDefault="00244CCE" w:rsidP="000454E8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  <w:p w14:paraId="3496FB02" w14:textId="77777777" w:rsidR="00244CCE" w:rsidRPr="00532AC3" w:rsidRDefault="00244CCE" w:rsidP="000454E8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844C9" w14:textId="20AED4A0" w:rsidR="00244CCE" w:rsidRPr="00532AC3" w:rsidRDefault="00182A61" w:rsidP="000454E8">
            <w:pPr>
              <w:rPr>
                <w:b/>
                <w:bCs/>
                <w:sz w:val="22"/>
                <w:szCs w:val="22"/>
              </w:rPr>
            </w:pPr>
            <w:r w:rsidRPr="00532AC3">
              <w:rPr>
                <w:b/>
                <w:bCs/>
                <w:sz w:val="22"/>
                <w:szCs w:val="22"/>
              </w:rPr>
              <w:t>5</w:t>
            </w:r>
            <w:r w:rsidR="00244CCE" w:rsidRPr="00532AC3">
              <w:rPr>
                <w:b/>
                <w:bCs/>
                <w:sz w:val="22"/>
                <w:szCs w:val="22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38A51" w14:textId="77777777" w:rsidR="00244CCE" w:rsidRPr="00532AC3" w:rsidRDefault="00244CCE" w:rsidP="000454E8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E2137" w14:textId="77777777" w:rsidR="00244CCE" w:rsidRPr="00532AC3" w:rsidRDefault="00244CCE" w:rsidP="000454E8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48D0203" w14:textId="77777777" w:rsidR="00244CCE" w:rsidRPr="00532AC3" w:rsidRDefault="00244CCE" w:rsidP="000454E8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0930E6D" w14:textId="77777777" w:rsidR="00244CCE" w:rsidRPr="00532AC3" w:rsidRDefault="00244CCE" w:rsidP="000454E8">
            <w:pPr>
              <w:ind w:right="425"/>
              <w:rPr>
                <w:sz w:val="22"/>
                <w:szCs w:val="22"/>
              </w:rPr>
            </w:pPr>
          </w:p>
        </w:tc>
      </w:tr>
      <w:tr w:rsidR="00244CCE" w:rsidRPr="00532AC3" w14:paraId="2D8EBE14" w14:textId="77777777" w:rsidTr="000454E8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900B056" w14:textId="0097FC24" w:rsidR="00244CCE" w:rsidRPr="00532AC3" w:rsidRDefault="00532AC3" w:rsidP="000454E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532AC3">
              <w:rPr>
                <w:sz w:val="22"/>
                <w:szCs w:val="22"/>
              </w:rPr>
              <w:t>4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9B2DA" w14:textId="59C0AE14" w:rsidR="00244CCE" w:rsidRPr="00532AC3" w:rsidRDefault="00170C2D" w:rsidP="00244CCE">
            <w:pPr>
              <w:suppressAutoHyphens/>
              <w:spacing w:after="120"/>
              <w:rPr>
                <w:b/>
                <w:bCs/>
                <w:sz w:val="22"/>
                <w:szCs w:val="22"/>
                <w:lang w:eastAsia="zh-CN"/>
              </w:rPr>
            </w:pPr>
            <w:r w:rsidRPr="00532AC3">
              <w:rPr>
                <w:sz w:val="22"/>
                <w:szCs w:val="22"/>
              </w:rPr>
              <w:t>Regulator ciśnienia wstecznego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F2657" w14:textId="77777777" w:rsidR="00244CCE" w:rsidRPr="00532AC3" w:rsidRDefault="00244CCE" w:rsidP="000454E8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ECCF1" w14:textId="36573D7A" w:rsidR="00244CCE" w:rsidRPr="00532AC3" w:rsidRDefault="003E3EB6" w:rsidP="000454E8">
            <w:pPr>
              <w:rPr>
                <w:b/>
                <w:bCs/>
                <w:sz w:val="22"/>
                <w:szCs w:val="22"/>
              </w:rPr>
            </w:pPr>
            <w:r w:rsidRPr="00532AC3">
              <w:rPr>
                <w:b/>
                <w:bCs/>
                <w:sz w:val="22"/>
                <w:szCs w:val="22"/>
              </w:rPr>
              <w:t>1</w:t>
            </w:r>
            <w:r w:rsidR="00182A61" w:rsidRPr="00532AC3">
              <w:rPr>
                <w:b/>
                <w:bCs/>
                <w:sz w:val="22"/>
                <w:szCs w:val="22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924A0" w14:textId="77777777" w:rsidR="00244CCE" w:rsidRPr="00532AC3" w:rsidRDefault="00244CCE" w:rsidP="000454E8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ED741" w14:textId="77777777" w:rsidR="00244CCE" w:rsidRPr="00532AC3" w:rsidRDefault="00244CCE" w:rsidP="000454E8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B24BD3F" w14:textId="77777777" w:rsidR="00244CCE" w:rsidRPr="00532AC3" w:rsidRDefault="00244CCE" w:rsidP="000454E8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B7CCB43" w14:textId="77777777" w:rsidR="00244CCE" w:rsidRPr="00532AC3" w:rsidRDefault="00244CCE" w:rsidP="000454E8">
            <w:pPr>
              <w:ind w:right="425"/>
              <w:rPr>
                <w:sz w:val="22"/>
                <w:szCs w:val="22"/>
              </w:rPr>
            </w:pPr>
          </w:p>
        </w:tc>
      </w:tr>
      <w:tr w:rsidR="00244CCE" w:rsidRPr="00532AC3" w14:paraId="413B6B0B" w14:textId="77777777" w:rsidTr="000454E8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439DCBE" w14:textId="4DF6502F" w:rsidR="00244CCE" w:rsidRPr="00532AC3" w:rsidRDefault="00532AC3" w:rsidP="000454E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532AC3">
              <w:rPr>
                <w:sz w:val="22"/>
                <w:szCs w:val="22"/>
              </w:rPr>
              <w:t>5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6521F" w14:textId="527E3C4A" w:rsidR="00244CCE" w:rsidRPr="00532AC3" w:rsidRDefault="00170C2D" w:rsidP="00244CCE">
            <w:pPr>
              <w:suppressAutoHyphens/>
              <w:spacing w:after="120"/>
              <w:rPr>
                <w:b/>
                <w:bCs/>
                <w:sz w:val="22"/>
                <w:szCs w:val="22"/>
                <w:lang w:eastAsia="zh-CN"/>
              </w:rPr>
            </w:pPr>
            <w:r w:rsidRPr="00532AC3">
              <w:rPr>
                <w:sz w:val="22"/>
                <w:szCs w:val="22"/>
              </w:rPr>
              <w:t>Złącze proste, Union 1/16’’ O.D.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934B9" w14:textId="77777777" w:rsidR="00244CCE" w:rsidRPr="00532AC3" w:rsidRDefault="00244CCE" w:rsidP="000454E8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85F4C" w14:textId="4BDE4444" w:rsidR="00244CCE" w:rsidRPr="00532AC3" w:rsidRDefault="00182A61" w:rsidP="000454E8">
            <w:pPr>
              <w:rPr>
                <w:b/>
                <w:bCs/>
                <w:sz w:val="22"/>
                <w:szCs w:val="22"/>
              </w:rPr>
            </w:pPr>
            <w:r w:rsidRPr="00532AC3">
              <w:rPr>
                <w:b/>
                <w:bCs/>
                <w:sz w:val="22"/>
                <w:szCs w:val="22"/>
              </w:rPr>
              <w:t>1</w:t>
            </w:r>
            <w:r w:rsidR="003E3EB6" w:rsidRPr="00532AC3">
              <w:rPr>
                <w:b/>
                <w:bCs/>
                <w:sz w:val="22"/>
                <w:szCs w:val="22"/>
              </w:rPr>
              <w:t>2</w:t>
            </w:r>
            <w:r w:rsidRPr="00532AC3">
              <w:rPr>
                <w:b/>
                <w:bCs/>
                <w:sz w:val="22"/>
                <w:szCs w:val="22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CA207" w14:textId="77777777" w:rsidR="00244CCE" w:rsidRPr="00532AC3" w:rsidRDefault="00244CCE" w:rsidP="000454E8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0C1F4" w14:textId="77777777" w:rsidR="00244CCE" w:rsidRPr="00532AC3" w:rsidRDefault="00244CCE" w:rsidP="000454E8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1BDAA06" w14:textId="77777777" w:rsidR="00244CCE" w:rsidRPr="00532AC3" w:rsidRDefault="00244CCE" w:rsidP="000454E8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4306FBD" w14:textId="77777777" w:rsidR="00244CCE" w:rsidRPr="00532AC3" w:rsidRDefault="00244CCE" w:rsidP="000454E8">
            <w:pPr>
              <w:ind w:right="425"/>
              <w:rPr>
                <w:sz w:val="22"/>
                <w:szCs w:val="22"/>
              </w:rPr>
            </w:pPr>
          </w:p>
        </w:tc>
      </w:tr>
      <w:tr w:rsidR="00244CCE" w:rsidRPr="00532AC3" w14:paraId="54621F88" w14:textId="77777777" w:rsidTr="000454E8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C018AD7" w14:textId="25492016" w:rsidR="00244CCE" w:rsidRPr="00532AC3" w:rsidRDefault="00532AC3" w:rsidP="000454E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532AC3">
              <w:rPr>
                <w:sz w:val="22"/>
                <w:szCs w:val="22"/>
              </w:rPr>
              <w:t>6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82ACD" w14:textId="4576EB1A" w:rsidR="00244CCE" w:rsidRPr="00532AC3" w:rsidRDefault="00170C2D" w:rsidP="00244CCE">
            <w:pPr>
              <w:suppressAutoHyphens/>
              <w:spacing w:after="120"/>
              <w:rPr>
                <w:b/>
                <w:bCs/>
                <w:sz w:val="22"/>
                <w:szCs w:val="22"/>
                <w:lang w:eastAsia="zh-CN"/>
              </w:rPr>
            </w:pPr>
            <w:r w:rsidRPr="00532AC3">
              <w:rPr>
                <w:sz w:val="22"/>
                <w:szCs w:val="22"/>
              </w:rPr>
              <w:t>Złącze proste, Union 1/8’’ O.D.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EEC5D" w14:textId="77777777" w:rsidR="00244CCE" w:rsidRPr="00532AC3" w:rsidRDefault="00244CCE" w:rsidP="000454E8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E8938" w14:textId="7679E6A0" w:rsidR="00244CCE" w:rsidRPr="00532AC3" w:rsidRDefault="003E3EB6" w:rsidP="000454E8">
            <w:pPr>
              <w:rPr>
                <w:b/>
                <w:bCs/>
                <w:sz w:val="22"/>
                <w:szCs w:val="22"/>
              </w:rPr>
            </w:pPr>
            <w:r w:rsidRPr="00532AC3">
              <w:rPr>
                <w:b/>
                <w:bCs/>
                <w:sz w:val="22"/>
                <w:szCs w:val="22"/>
              </w:rPr>
              <w:t>24</w:t>
            </w:r>
            <w:r w:rsidR="00170C2D" w:rsidRPr="00532AC3">
              <w:rPr>
                <w:b/>
                <w:bCs/>
                <w:sz w:val="22"/>
                <w:szCs w:val="22"/>
              </w:rPr>
              <w:t xml:space="preserve"> </w:t>
            </w:r>
            <w:r w:rsidR="00182A61" w:rsidRPr="00532AC3">
              <w:rPr>
                <w:b/>
                <w:bCs/>
                <w:sz w:val="22"/>
                <w:szCs w:val="22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31696" w14:textId="77777777" w:rsidR="00244CCE" w:rsidRPr="00532AC3" w:rsidRDefault="00244CCE" w:rsidP="000454E8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67240" w14:textId="77777777" w:rsidR="00244CCE" w:rsidRPr="00532AC3" w:rsidRDefault="00244CCE" w:rsidP="000454E8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149E189" w14:textId="77777777" w:rsidR="00244CCE" w:rsidRPr="00532AC3" w:rsidRDefault="00244CCE" w:rsidP="000454E8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A5E07E9" w14:textId="77777777" w:rsidR="00244CCE" w:rsidRPr="00532AC3" w:rsidRDefault="00244CCE" w:rsidP="000454E8">
            <w:pPr>
              <w:ind w:right="425"/>
              <w:rPr>
                <w:sz w:val="22"/>
                <w:szCs w:val="22"/>
              </w:rPr>
            </w:pPr>
          </w:p>
        </w:tc>
      </w:tr>
      <w:tr w:rsidR="00244CCE" w:rsidRPr="00532AC3" w14:paraId="50065658" w14:textId="77777777" w:rsidTr="000454E8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EE7EC27" w14:textId="75C3AE61" w:rsidR="00244CCE" w:rsidRPr="00532AC3" w:rsidRDefault="00532AC3" w:rsidP="000454E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532AC3">
              <w:rPr>
                <w:sz w:val="22"/>
                <w:szCs w:val="22"/>
              </w:rPr>
              <w:t>7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B66AA" w14:textId="79467A65" w:rsidR="00244CCE" w:rsidRPr="00532AC3" w:rsidRDefault="00170C2D" w:rsidP="00244CCE">
            <w:pPr>
              <w:suppressAutoHyphens/>
              <w:spacing w:after="120"/>
              <w:rPr>
                <w:b/>
                <w:bCs/>
                <w:sz w:val="22"/>
                <w:szCs w:val="22"/>
                <w:lang w:eastAsia="zh-CN"/>
              </w:rPr>
            </w:pPr>
            <w:r w:rsidRPr="00532AC3">
              <w:rPr>
                <w:sz w:val="22"/>
                <w:szCs w:val="22"/>
              </w:rPr>
              <w:t>Złącze męskie średnica zewnętrzna 1/8" × 1/8 męskie NPT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E6112" w14:textId="77777777" w:rsidR="00244CCE" w:rsidRPr="00532AC3" w:rsidRDefault="00244CCE" w:rsidP="000454E8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EDD29" w14:textId="244D2192" w:rsidR="00244CCE" w:rsidRPr="00532AC3" w:rsidRDefault="00170C2D" w:rsidP="000454E8">
            <w:pPr>
              <w:rPr>
                <w:b/>
                <w:bCs/>
                <w:sz w:val="22"/>
                <w:szCs w:val="22"/>
              </w:rPr>
            </w:pPr>
            <w:r w:rsidRPr="00532AC3">
              <w:rPr>
                <w:b/>
                <w:bCs/>
                <w:sz w:val="22"/>
                <w:szCs w:val="22"/>
              </w:rPr>
              <w:t xml:space="preserve">18 </w:t>
            </w:r>
            <w:r w:rsidR="00182A61" w:rsidRPr="00532AC3">
              <w:rPr>
                <w:b/>
                <w:bCs/>
                <w:sz w:val="22"/>
                <w:szCs w:val="22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73DD8" w14:textId="77777777" w:rsidR="00244CCE" w:rsidRPr="00532AC3" w:rsidRDefault="00244CCE" w:rsidP="000454E8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C5A0A" w14:textId="77777777" w:rsidR="00244CCE" w:rsidRPr="00532AC3" w:rsidRDefault="00244CCE" w:rsidP="000454E8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F4711EB" w14:textId="77777777" w:rsidR="00244CCE" w:rsidRPr="00532AC3" w:rsidRDefault="00244CCE" w:rsidP="000454E8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4872796" w14:textId="77777777" w:rsidR="00244CCE" w:rsidRPr="00532AC3" w:rsidRDefault="00244CCE" w:rsidP="000454E8">
            <w:pPr>
              <w:ind w:right="425"/>
              <w:rPr>
                <w:sz w:val="22"/>
                <w:szCs w:val="22"/>
              </w:rPr>
            </w:pPr>
          </w:p>
        </w:tc>
      </w:tr>
      <w:tr w:rsidR="00814DAA" w:rsidRPr="00532AC3" w14:paraId="4B9F8AF1" w14:textId="77777777" w:rsidTr="000454E8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F1EA7EF" w14:textId="49A839AF" w:rsidR="00814DAA" w:rsidRPr="00532AC3" w:rsidRDefault="00532AC3" w:rsidP="000454E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532AC3">
              <w:rPr>
                <w:sz w:val="22"/>
                <w:szCs w:val="22"/>
              </w:rPr>
              <w:t>8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D604E" w14:textId="42331F75" w:rsidR="00814DAA" w:rsidRPr="00532AC3" w:rsidRDefault="00170C2D" w:rsidP="00244CCE">
            <w:pPr>
              <w:suppressAutoHyphens/>
              <w:spacing w:after="120"/>
              <w:rPr>
                <w:b/>
                <w:bCs/>
                <w:sz w:val="22"/>
                <w:szCs w:val="22"/>
                <w:lang w:eastAsia="zh-CN"/>
              </w:rPr>
            </w:pPr>
            <w:r w:rsidRPr="00532AC3">
              <w:rPr>
                <w:sz w:val="22"/>
                <w:szCs w:val="22"/>
              </w:rPr>
              <w:t>Złącze redukcyjne ¼’’ O.D. x 1/8 ‘’ O.D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45A12" w14:textId="77777777" w:rsidR="00814DAA" w:rsidRPr="00532AC3" w:rsidRDefault="00814DAA" w:rsidP="000454E8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00DD3" w14:textId="4DAAF5B0" w:rsidR="00814DAA" w:rsidRPr="00532AC3" w:rsidRDefault="00182A61" w:rsidP="000454E8">
            <w:pPr>
              <w:rPr>
                <w:b/>
                <w:bCs/>
                <w:sz w:val="22"/>
                <w:szCs w:val="22"/>
              </w:rPr>
            </w:pPr>
            <w:r w:rsidRPr="00532AC3">
              <w:rPr>
                <w:b/>
                <w:bCs/>
                <w:sz w:val="22"/>
                <w:szCs w:val="22"/>
              </w:rPr>
              <w:t>1</w:t>
            </w:r>
            <w:r w:rsidR="00170C2D" w:rsidRPr="00532AC3">
              <w:rPr>
                <w:b/>
                <w:bCs/>
                <w:sz w:val="22"/>
                <w:szCs w:val="22"/>
              </w:rPr>
              <w:t>2</w:t>
            </w:r>
            <w:r w:rsidRPr="00532AC3">
              <w:rPr>
                <w:b/>
                <w:bCs/>
                <w:sz w:val="22"/>
                <w:szCs w:val="22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F34B8" w14:textId="77777777" w:rsidR="00814DAA" w:rsidRPr="00532AC3" w:rsidRDefault="00814DAA" w:rsidP="000454E8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628C0" w14:textId="77777777" w:rsidR="00814DAA" w:rsidRPr="00532AC3" w:rsidRDefault="00814DAA" w:rsidP="000454E8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FC6002D" w14:textId="77777777" w:rsidR="00814DAA" w:rsidRPr="00532AC3" w:rsidRDefault="00814DAA" w:rsidP="000454E8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A01A18E" w14:textId="77777777" w:rsidR="00814DAA" w:rsidRPr="00532AC3" w:rsidRDefault="00814DAA" w:rsidP="000454E8">
            <w:pPr>
              <w:ind w:right="425"/>
              <w:rPr>
                <w:sz w:val="22"/>
                <w:szCs w:val="22"/>
              </w:rPr>
            </w:pPr>
          </w:p>
        </w:tc>
      </w:tr>
      <w:tr w:rsidR="00814DAA" w:rsidRPr="00532AC3" w14:paraId="49FA3865" w14:textId="77777777" w:rsidTr="000454E8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7C2B814" w14:textId="51C92D82" w:rsidR="00814DAA" w:rsidRPr="00532AC3" w:rsidRDefault="00532AC3" w:rsidP="000454E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532AC3">
              <w:rPr>
                <w:sz w:val="22"/>
                <w:szCs w:val="22"/>
              </w:rPr>
              <w:t>9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CBDFE" w14:textId="6F72D3D3" w:rsidR="00814DAA" w:rsidRPr="00532AC3" w:rsidRDefault="00170C2D" w:rsidP="00244CCE">
            <w:pPr>
              <w:suppressAutoHyphens/>
              <w:spacing w:after="120"/>
              <w:rPr>
                <w:b/>
                <w:bCs/>
                <w:sz w:val="22"/>
                <w:szCs w:val="22"/>
                <w:lang w:eastAsia="zh-CN"/>
              </w:rPr>
            </w:pPr>
            <w:r w:rsidRPr="00532AC3">
              <w:rPr>
                <w:sz w:val="22"/>
                <w:szCs w:val="22"/>
              </w:rPr>
              <w:t>Zawór kulowy, 1/8’’ łącznik rurowy,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1943C" w14:textId="77777777" w:rsidR="00814DAA" w:rsidRPr="00532AC3" w:rsidRDefault="00814DAA" w:rsidP="000454E8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0AF45" w14:textId="6FC57D4C" w:rsidR="00814DAA" w:rsidRPr="00532AC3" w:rsidRDefault="00170C2D" w:rsidP="000454E8">
            <w:pPr>
              <w:rPr>
                <w:b/>
                <w:bCs/>
                <w:sz w:val="22"/>
                <w:szCs w:val="22"/>
              </w:rPr>
            </w:pPr>
            <w:r w:rsidRPr="00532AC3">
              <w:rPr>
                <w:b/>
                <w:bCs/>
                <w:sz w:val="22"/>
                <w:szCs w:val="22"/>
              </w:rPr>
              <w:t>24</w:t>
            </w:r>
            <w:r w:rsidR="00182A61" w:rsidRPr="00532AC3">
              <w:rPr>
                <w:b/>
                <w:bCs/>
                <w:sz w:val="22"/>
                <w:szCs w:val="22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0AC01" w14:textId="77777777" w:rsidR="00814DAA" w:rsidRPr="00532AC3" w:rsidRDefault="00814DAA" w:rsidP="000454E8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37635" w14:textId="77777777" w:rsidR="00814DAA" w:rsidRPr="00532AC3" w:rsidRDefault="00814DAA" w:rsidP="000454E8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E0AB2E9" w14:textId="77777777" w:rsidR="00814DAA" w:rsidRPr="00532AC3" w:rsidRDefault="00814DAA" w:rsidP="000454E8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B7E5E73" w14:textId="77777777" w:rsidR="00814DAA" w:rsidRPr="00532AC3" w:rsidRDefault="00814DAA" w:rsidP="000454E8">
            <w:pPr>
              <w:ind w:right="425"/>
              <w:rPr>
                <w:sz w:val="22"/>
                <w:szCs w:val="22"/>
              </w:rPr>
            </w:pPr>
          </w:p>
        </w:tc>
      </w:tr>
      <w:tr w:rsidR="005E0414" w:rsidRPr="00532AC3" w14:paraId="77AF6BE1" w14:textId="77777777" w:rsidTr="000454E8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A799B27" w14:textId="16B2D7CB" w:rsidR="005E0414" w:rsidRPr="00532AC3" w:rsidRDefault="00532AC3" w:rsidP="000454E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532AC3">
              <w:rPr>
                <w:sz w:val="22"/>
                <w:szCs w:val="22"/>
              </w:rPr>
              <w:t>10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20AD4" w14:textId="2D9BF67A" w:rsidR="005E0414" w:rsidRPr="00532AC3" w:rsidRDefault="00170C2D" w:rsidP="00244CCE">
            <w:pPr>
              <w:suppressAutoHyphens/>
              <w:spacing w:after="120"/>
              <w:rPr>
                <w:b/>
                <w:bCs/>
                <w:sz w:val="22"/>
                <w:szCs w:val="22"/>
                <w:lang w:eastAsia="zh-CN"/>
              </w:rPr>
            </w:pPr>
            <w:r w:rsidRPr="00532AC3">
              <w:rPr>
                <w:sz w:val="22"/>
                <w:szCs w:val="22"/>
              </w:rPr>
              <w:t>Zawór kulowy, 1/16’’ łącznik rurowy,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60A75" w14:textId="77777777" w:rsidR="005E0414" w:rsidRPr="00532AC3" w:rsidRDefault="005E0414" w:rsidP="000454E8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C011F" w14:textId="20ED8F3A" w:rsidR="005E0414" w:rsidRPr="00532AC3" w:rsidRDefault="00170C2D" w:rsidP="000454E8">
            <w:pPr>
              <w:rPr>
                <w:b/>
                <w:bCs/>
                <w:sz w:val="22"/>
                <w:szCs w:val="22"/>
              </w:rPr>
            </w:pPr>
            <w:r w:rsidRPr="00532AC3">
              <w:rPr>
                <w:b/>
                <w:bCs/>
                <w:sz w:val="22"/>
                <w:szCs w:val="22"/>
              </w:rPr>
              <w:t xml:space="preserve">6 </w:t>
            </w:r>
            <w:r w:rsidR="00182A61" w:rsidRPr="00532AC3">
              <w:rPr>
                <w:b/>
                <w:bCs/>
                <w:sz w:val="22"/>
                <w:szCs w:val="22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3DB34" w14:textId="77777777" w:rsidR="005E0414" w:rsidRPr="00532AC3" w:rsidRDefault="005E0414" w:rsidP="000454E8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D24AC" w14:textId="77777777" w:rsidR="005E0414" w:rsidRPr="00532AC3" w:rsidRDefault="005E0414" w:rsidP="000454E8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EE49899" w14:textId="77777777" w:rsidR="005E0414" w:rsidRPr="00532AC3" w:rsidRDefault="005E0414" w:rsidP="000454E8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2BF15AE" w14:textId="77777777" w:rsidR="005E0414" w:rsidRPr="00532AC3" w:rsidRDefault="005E0414" w:rsidP="000454E8">
            <w:pPr>
              <w:ind w:right="425"/>
              <w:rPr>
                <w:sz w:val="22"/>
                <w:szCs w:val="22"/>
              </w:rPr>
            </w:pPr>
          </w:p>
        </w:tc>
      </w:tr>
      <w:tr w:rsidR="005E0414" w:rsidRPr="00532AC3" w14:paraId="662E9905" w14:textId="77777777" w:rsidTr="000454E8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4F4A7FE" w14:textId="280325E7" w:rsidR="005E0414" w:rsidRPr="00532AC3" w:rsidRDefault="009800F1" w:rsidP="000454E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532AC3">
              <w:rPr>
                <w:sz w:val="22"/>
                <w:szCs w:val="22"/>
              </w:rPr>
              <w:t>1</w:t>
            </w:r>
            <w:r w:rsidR="00532AC3" w:rsidRPr="00532AC3">
              <w:rPr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DA6B8" w14:textId="6186F03A" w:rsidR="005E0414" w:rsidRPr="00532AC3" w:rsidRDefault="00170C2D" w:rsidP="00244CCE">
            <w:pPr>
              <w:suppressAutoHyphens/>
              <w:spacing w:after="120"/>
              <w:rPr>
                <w:b/>
                <w:bCs/>
                <w:sz w:val="22"/>
                <w:szCs w:val="22"/>
                <w:lang w:eastAsia="zh-CN"/>
              </w:rPr>
            </w:pPr>
            <w:r w:rsidRPr="00532AC3">
              <w:rPr>
                <w:sz w:val="22"/>
                <w:szCs w:val="22"/>
              </w:rPr>
              <w:t>Zawór kulowy, 1/4’’ łącznik rurowy,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1CCF8" w14:textId="77777777" w:rsidR="005E0414" w:rsidRPr="00532AC3" w:rsidRDefault="005E0414" w:rsidP="000454E8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0FDB1" w14:textId="6A7E21D3" w:rsidR="005E0414" w:rsidRPr="00532AC3" w:rsidRDefault="00170C2D" w:rsidP="000454E8">
            <w:pPr>
              <w:rPr>
                <w:b/>
                <w:bCs/>
                <w:sz w:val="22"/>
                <w:szCs w:val="22"/>
              </w:rPr>
            </w:pPr>
            <w:r w:rsidRPr="00532AC3">
              <w:rPr>
                <w:b/>
                <w:bCs/>
                <w:sz w:val="22"/>
                <w:szCs w:val="22"/>
              </w:rPr>
              <w:t>4</w:t>
            </w:r>
            <w:r w:rsidR="00182A61" w:rsidRPr="00532AC3">
              <w:rPr>
                <w:b/>
                <w:bCs/>
                <w:sz w:val="22"/>
                <w:szCs w:val="22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1409A" w14:textId="77777777" w:rsidR="005E0414" w:rsidRPr="00532AC3" w:rsidRDefault="005E0414" w:rsidP="000454E8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80A7E" w14:textId="77777777" w:rsidR="005E0414" w:rsidRPr="00532AC3" w:rsidRDefault="005E0414" w:rsidP="000454E8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5D7669A" w14:textId="77777777" w:rsidR="005E0414" w:rsidRPr="00532AC3" w:rsidRDefault="005E0414" w:rsidP="000454E8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3881231" w14:textId="77777777" w:rsidR="005E0414" w:rsidRPr="00532AC3" w:rsidRDefault="005E0414" w:rsidP="000454E8">
            <w:pPr>
              <w:ind w:right="425"/>
              <w:rPr>
                <w:sz w:val="22"/>
                <w:szCs w:val="22"/>
              </w:rPr>
            </w:pPr>
          </w:p>
        </w:tc>
      </w:tr>
      <w:tr w:rsidR="005E0414" w:rsidRPr="00532AC3" w14:paraId="7ED40243" w14:textId="77777777" w:rsidTr="000454E8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1B487E9" w14:textId="5B34F62E" w:rsidR="005E0414" w:rsidRPr="00532AC3" w:rsidRDefault="009800F1" w:rsidP="000454E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532AC3">
              <w:rPr>
                <w:sz w:val="22"/>
                <w:szCs w:val="22"/>
              </w:rPr>
              <w:t>1</w:t>
            </w:r>
            <w:r w:rsidR="00532AC3" w:rsidRPr="00532AC3">
              <w:rPr>
                <w:sz w:val="22"/>
                <w:szCs w:val="22"/>
              </w:rPr>
              <w:t>2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EC31F" w14:textId="78460299" w:rsidR="005E0414" w:rsidRPr="00532AC3" w:rsidRDefault="00170C2D" w:rsidP="00244CCE">
            <w:pPr>
              <w:suppressAutoHyphens/>
              <w:spacing w:after="120"/>
              <w:rPr>
                <w:b/>
                <w:bCs/>
                <w:sz w:val="22"/>
                <w:szCs w:val="22"/>
                <w:lang w:eastAsia="zh-CN"/>
              </w:rPr>
            </w:pPr>
            <w:r w:rsidRPr="00532AC3">
              <w:rPr>
                <w:sz w:val="22"/>
                <w:szCs w:val="22"/>
              </w:rPr>
              <w:t>Złącze trójnik, rurowy, Union, 1/16’’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04F10" w14:textId="77777777" w:rsidR="005E0414" w:rsidRPr="00532AC3" w:rsidRDefault="005E0414" w:rsidP="000454E8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5C146" w14:textId="69C910E7" w:rsidR="005E0414" w:rsidRPr="00532AC3" w:rsidRDefault="00170C2D" w:rsidP="000454E8">
            <w:pPr>
              <w:rPr>
                <w:b/>
                <w:bCs/>
                <w:sz w:val="22"/>
                <w:szCs w:val="22"/>
              </w:rPr>
            </w:pPr>
            <w:r w:rsidRPr="00532AC3">
              <w:rPr>
                <w:b/>
                <w:bCs/>
                <w:sz w:val="22"/>
                <w:szCs w:val="22"/>
              </w:rPr>
              <w:t>8</w:t>
            </w:r>
            <w:r w:rsidR="00182A61" w:rsidRPr="00532AC3">
              <w:rPr>
                <w:b/>
                <w:bCs/>
                <w:sz w:val="22"/>
                <w:szCs w:val="22"/>
              </w:rPr>
              <w:t xml:space="preserve"> szt. 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47790" w14:textId="77777777" w:rsidR="005E0414" w:rsidRPr="00532AC3" w:rsidRDefault="005E0414" w:rsidP="000454E8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BC70C" w14:textId="77777777" w:rsidR="005E0414" w:rsidRPr="00532AC3" w:rsidRDefault="005E0414" w:rsidP="000454E8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68FFB3E" w14:textId="77777777" w:rsidR="005E0414" w:rsidRPr="00532AC3" w:rsidRDefault="005E0414" w:rsidP="000454E8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CA631DF" w14:textId="77777777" w:rsidR="005E0414" w:rsidRPr="00532AC3" w:rsidRDefault="005E0414" w:rsidP="000454E8">
            <w:pPr>
              <w:ind w:right="425"/>
              <w:rPr>
                <w:sz w:val="22"/>
                <w:szCs w:val="22"/>
              </w:rPr>
            </w:pPr>
          </w:p>
        </w:tc>
      </w:tr>
      <w:tr w:rsidR="005E0414" w:rsidRPr="00532AC3" w14:paraId="18BEEDB0" w14:textId="77777777" w:rsidTr="000454E8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C552263" w14:textId="1F22857E" w:rsidR="005E0414" w:rsidRPr="00532AC3" w:rsidRDefault="009800F1" w:rsidP="000454E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532AC3">
              <w:rPr>
                <w:sz w:val="22"/>
                <w:szCs w:val="22"/>
              </w:rPr>
              <w:t>1</w:t>
            </w:r>
            <w:r w:rsidR="00532AC3" w:rsidRPr="00532AC3">
              <w:rPr>
                <w:sz w:val="22"/>
                <w:szCs w:val="22"/>
              </w:rPr>
              <w:t>3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53AF4" w14:textId="7A81B198" w:rsidR="005E0414" w:rsidRPr="00532AC3" w:rsidRDefault="00170C2D" w:rsidP="00244CCE">
            <w:pPr>
              <w:suppressAutoHyphens/>
              <w:spacing w:after="120"/>
              <w:rPr>
                <w:b/>
                <w:bCs/>
                <w:sz w:val="22"/>
                <w:szCs w:val="22"/>
                <w:lang w:eastAsia="zh-CN"/>
              </w:rPr>
            </w:pPr>
            <w:r w:rsidRPr="00532AC3">
              <w:rPr>
                <w:sz w:val="22"/>
                <w:szCs w:val="22"/>
              </w:rPr>
              <w:t>Złącze trójnik, rurowy, Union, 1/8’’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3A0BE" w14:textId="77777777" w:rsidR="005E0414" w:rsidRPr="00532AC3" w:rsidRDefault="005E0414" w:rsidP="000454E8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A8DC3" w14:textId="0C2F2793" w:rsidR="005E0414" w:rsidRPr="00532AC3" w:rsidRDefault="00170C2D" w:rsidP="000454E8">
            <w:pPr>
              <w:rPr>
                <w:b/>
                <w:bCs/>
                <w:sz w:val="22"/>
                <w:szCs w:val="22"/>
              </w:rPr>
            </w:pPr>
            <w:r w:rsidRPr="00532AC3">
              <w:rPr>
                <w:b/>
                <w:bCs/>
                <w:sz w:val="22"/>
                <w:szCs w:val="22"/>
              </w:rPr>
              <w:t>24</w:t>
            </w:r>
            <w:r w:rsidR="00182A61" w:rsidRPr="00532AC3">
              <w:rPr>
                <w:b/>
                <w:bCs/>
                <w:sz w:val="22"/>
                <w:szCs w:val="22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D4BAD" w14:textId="77777777" w:rsidR="005E0414" w:rsidRPr="00532AC3" w:rsidRDefault="005E0414" w:rsidP="000454E8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D23E2" w14:textId="77777777" w:rsidR="005E0414" w:rsidRPr="00532AC3" w:rsidRDefault="005E0414" w:rsidP="000454E8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A466EA3" w14:textId="77777777" w:rsidR="005E0414" w:rsidRPr="00532AC3" w:rsidRDefault="005E0414" w:rsidP="000454E8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B0F65BD" w14:textId="77777777" w:rsidR="005E0414" w:rsidRPr="00532AC3" w:rsidRDefault="005E0414" w:rsidP="000454E8">
            <w:pPr>
              <w:ind w:right="425"/>
              <w:rPr>
                <w:sz w:val="22"/>
                <w:szCs w:val="22"/>
              </w:rPr>
            </w:pPr>
          </w:p>
        </w:tc>
      </w:tr>
      <w:tr w:rsidR="005E0414" w:rsidRPr="00532AC3" w14:paraId="600EAC75" w14:textId="77777777" w:rsidTr="000454E8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8BBA8C7" w14:textId="51A7F803" w:rsidR="005E0414" w:rsidRPr="00532AC3" w:rsidRDefault="009800F1" w:rsidP="000454E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532AC3">
              <w:rPr>
                <w:sz w:val="22"/>
                <w:szCs w:val="22"/>
              </w:rPr>
              <w:t>1</w:t>
            </w:r>
            <w:r w:rsidR="00532AC3" w:rsidRPr="00532AC3">
              <w:rPr>
                <w:sz w:val="22"/>
                <w:szCs w:val="22"/>
              </w:rPr>
              <w:t>4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69963" w14:textId="2D04CDF4" w:rsidR="005E0414" w:rsidRPr="00532AC3" w:rsidRDefault="00170C2D" w:rsidP="00244CCE">
            <w:pPr>
              <w:suppressAutoHyphens/>
              <w:spacing w:after="120"/>
              <w:rPr>
                <w:b/>
                <w:bCs/>
                <w:sz w:val="22"/>
                <w:szCs w:val="22"/>
                <w:lang w:eastAsia="zh-CN"/>
              </w:rPr>
            </w:pPr>
            <w:r w:rsidRPr="00532AC3">
              <w:rPr>
                <w:sz w:val="22"/>
                <w:szCs w:val="22"/>
              </w:rPr>
              <w:t>Złącze trójnik, rurowy, Union, 1/4’’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727B3" w14:textId="77777777" w:rsidR="005E0414" w:rsidRPr="00532AC3" w:rsidRDefault="005E0414" w:rsidP="000454E8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AA6C0" w14:textId="7585B7F5" w:rsidR="005E0414" w:rsidRPr="00532AC3" w:rsidRDefault="00170C2D" w:rsidP="000454E8">
            <w:pPr>
              <w:rPr>
                <w:b/>
                <w:bCs/>
                <w:sz w:val="22"/>
                <w:szCs w:val="22"/>
              </w:rPr>
            </w:pPr>
            <w:r w:rsidRPr="00532AC3">
              <w:rPr>
                <w:b/>
                <w:bCs/>
                <w:sz w:val="22"/>
                <w:szCs w:val="22"/>
              </w:rPr>
              <w:t xml:space="preserve">6 </w:t>
            </w:r>
            <w:r w:rsidR="00182A61" w:rsidRPr="00532AC3">
              <w:rPr>
                <w:b/>
                <w:bCs/>
                <w:sz w:val="22"/>
                <w:szCs w:val="22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BF618" w14:textId="77777777" w:rsidR="005E0414" w:rsidRPr="00532AC3" w:rsidRDefault="005E0414" w:rsidP="000454E8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CCCE3" w14:textId="77777777" w:rsidR="005E0414" w:rsidRPr="00532AC3" w:rsidRDefault="005E0414" w:rsidP="000454E8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90CF5F6" w14:textId="77777777" w:rsidR="005E0414" w:rsidRPr="00532AC3" w:rsidRDefault="005E0414" w:rsidP="000454E8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1449B83" w14:textId="77777777" w:rsidR="005E0414" w:rsidRPr="00532AC3" w:rsidRDefault="005E0414" w:rsidP="000454E8">
            <w:pPr>
              <w:ind w:right="425"/>
              <w:rPr>
                <w:sz w:val="22"/>
                <w:szCs w:val="22"/>
              </w:rPr>
            </w:pPr>
          </w:p>
        </w:tc>
      </w:tr>
      <w:tr w:rsidR="00B32844" w:rsidRPr="00532AC3" w14:paraId="7EEBE6E3" w14:textId="77777777" w:rsidTr="000454E8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4987F05" w14:textId="11159B51" w:rsidR="00B32844" w:rsidRPr="00532AC3" w:rsidRDefault="009800F1" w:rsidP="000454E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532AC3">
              <w:rPr>
                <w:sz w:val="22"/>
                <w:szCs w:val="22"/>
              </w:rPr>
              <w:t>1</w:t>
            </w:r>
            <w:r w:rsidR="00532AC3" w:rsidRPr="00532AC3">
              <w:rPr>
                <w:sz w:val="22"/>
                <w:szCs w:val="22"/>
              </w:rPr>
              <w:t>5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D8B47" w14:textId="6FE083A8" w:rsidR="00B32844" w:rsidRPr="00532AC3" w:rsidRDefault="00170C2D" w:rsidP="00244CCE">
            <w:pPr>
              <w:suppressAutoHyphens/>
              <w:spacing w:after="120"/>
              <w:rPr>
                <w:b/>
                <w:bCs/>
                <w:sz w:val="22"/>
                <w:szCs w:val="22"/>
                <w:lang w:eastAsia="zh-CN"/>
              </w:rPr>
            </w:pPr>
            <w:r w:rsidRPr="00532AC3">
              <w:rPr>
                <w:sz w:val="22"/>
                <w:szCs w:val="22"/>
              </w:rPr>
              <w:t>Złącze czwórnik, rurowy, Union, 1/8’’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4FFED" w14:textId="77777777" w:rsidR="00B32844" w:rsidRPr="00532AC3" w:rsidRDefault="00B32844" w:rsidP="000454E8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B1ED6" w14:textId="48F73E9F" w:rsidR="00B32844" w:rsidRPr="00532AC3" w:rsidRDefault="00170C2D" w:rsidP="000454E8">
            <w:pPr>
              <w:rPr>
                <w:b/>
                <w:bCs/>
                <w:sz w:val="22"/>
                <w:szCs w:val="22"/>
              </w:rPr>
            </w:pPr>
            <w:r w:rsidRPr="00532AC3">
              <w:rPr>
                <w:b/>
                <w:bCs/>
                <w:sz w:val="22"/>
                <w:szCs w:val="22"/>
              </w:rPr>
              <w:t>24</w:t>
            </w:r>
            <w:r w:rsidR="003E3EB6" w:rsidRPr="00532AC3">
              <w:rPr>
                <w:b/>
                <w:bCs/>
                <w:sz w:val="22"/>
                <w:szCs w:val="22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AB543" w14:textId="77777777" w:rsidR="00B32844" w:rsidRPr="00532AC3" w:rsidRDefault="00B32844" w:rsidP="000454E8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883AF" w14:textId="77777777" w:rsidR="00B32844" w:rsidRPr="00532AC3" w:rsidRDefault="00B32844" w:rsidP="000454E8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3D0C131" w14:textId="77777777" w:rsidR="00B32844" w:rsidRPr="00532AC3" w:rsidRDefault="00B32844" w:rsidP="000454E8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A905A7B" w14:textId="77777777" w:rsidR="00B32844" w:rsidRPr="00532AC3" w:rsidRDefault="00B32844" w:rsidP="000454E8">
            <w:pPr>
              <w:ind w:right="425"/>
              <w:rPr>
                <w:sz w:val="22"/>
                <w:szCs w:val="22"/>
              </w:rPr>
            </w:pPr>
          </w:p>
        </w:tc>
      </w:tr>
      <w:tr w:rsidR="00244CCE" w:rsidRPr="00532AC3" w14:paraId="6FC8F6CA" w14:textId="77777777" w:rsidTr="000454E8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A7610CF" w14:textId="77777777" w:rsidR="00244CCE" w:rsidRPr="00532AC3" w:rsidRDefault="00244CCE" w:rsidP="000454E8">
            <w:pPr>
              <w:ind w:right="425"/>
              <w:rPr>
                <w:sz w:val="22"/>
                <w:szCs w:val="22"/>
              </w:rPr>
            </w:pPr>
          </w:p>
          <w:p w14:paraId="2E6FA29A" w14:textId="77777777" w:rsidR="00244CCE" w:rsidRPr="00532AC3" w:rsidRDefault="00244CCE" w:rsidP="000454E8">
            <w:pPr>
              <w:ind w:right="425"/>
              <w:jc w:val="right"/>
              <w:rPr>
                <w:b/>
                <w:bCs/>
                <w:sz w:val="22"/>
                <w:szCs w:val="22"/>
              </w:rPr>
            </w:pPr>
            <w:r w:rsidRPr="00532AC3">
              <w:rPr>
                <w:b/>
                <w:bCs/>
                <w:sz w:val="22"/>
                <w:szCs w:val="22"/>
              </w:rPr>
              <w:t>RAZEM:</w:t>
            </w:r>
          </w:p>
          <w:p w14:paraId="0BBDB9C7" w14:textId="77777777" w:rsidR="00244CCE" w:rsidRPr="00532AC3" w:rsidRDefault="00244CCE" w:rsidP="000454E8">
            <w:pPr>
              <w:ind w:right="425"/>
              <w:jc w:val="right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CB3E1" w14:textId="77777777" w:rsidR="00244CCE" w:rsidRPr="00532AC3" w:rsidRDefault="00244CCE" w:rsidP="000454E8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8DD7524" w14:textId="77777777" w:rsidR="00244CCE" w:rsidRPr="00532AC3" w:rsidRDefault="00244CCE" w:rsidP="000454E8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2E3949D" w14:textId="77777777" w:rsidR="00244CCE" w:rsidRPr="00532AC3" w:rsidRDefault="00244CCE" w:rsidP="000454E8">
            <w:pPr>
              <w:ind w:right="425"/>
              <w:rPr>
                <w:sz w:val="22"/>
                <w:szCs w:val="22"/>
              </w:rPr>
            </w:pPr>
          </w:p>
        </w:tc>
      </w:tr>
      <w:tr w:rsidR="00244CCE" w:rsidRPr="00532AC3" w14:paraId="70D64969" w14:textId="77777777" w:rsidTr="000454E8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BB0A697" w14:textId="77777777" w:rsidR="00244CCE" w:rsidRPr="00532AC3" w:rsidRDefault="00244CCE" w:rsidP="000454E8">
            <w:pPr>
              <w:rPr>
                <w:sz w:val="22"/>
                <w:szCs w:val="22"/>
              </w:rPr>
            </w:pPr>
            <w:r w:rsidRPr="00532AC3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12F394FF" w14:textId="77777777" w:rsidR="00244CCE" w:rsidRPr="00532AC3" w:rsidRDefault="00244CCE" w:rsidP="000454E8">
            <w:pPr>
              <w:rPr>
                <w:sz w:val="22"/>
                <w:szCs w:val="22"/>
              </w:rPr>
            </w:pPr>
            <w:r w:rsidRPr="00532AC3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7BF93" w14:textId="77777777" w:rsidR="00244CCE" w:rsidRPr="00532AC3" w:rsidRDefault="00244CCE" w:rsidP="000454E8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F6D2213" w14:textId="77777777" w:rsidR="00244CCE" w:rsidRPr="00532AC3" w:rsidRDefault="00244CCE" w:rsidP="000454E8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8C10B2C" w14:textId="77777777" w:rsidR="00244CCE" w:rsidRPr="00532AC3" w:rsidRDefault="00244CCE" w:rsidP="000454E8">
            <w:pPr>
              <w:ind w:right="425"/>
              <w:rPr>
                <w:sz w:val="22"/>
                <w:szCs w:val="22"/>
              </w:rPr>
            </w:pPr>
          </w:p>
        </w:tc>
      </w:tr>
    </w:tbl>
    <w:p w14:paraId="3E24D37F" w14:textId="77777777" w:rsidR="00BD0BFE" w:rsidRPr="00532AC3" w:rsidRDefault="00BD0BFE" w:rsidP="00BD0BFE">
      <w:pPr>
        <w:tabs>
          <w:tab w:val="right" w:pos="9000"/>
        </w:tabs>
        <w:rPr>
          <w:sz w:val="22"/>
          <w:szCs w:val="22"/>
        </w:rPr>
      </w:pPr>
    </w:p>
    <w:p w14:paraId="6B29C4F6" w14:textId="77777777" w:rsidR="00BD0BFE" w:rsidRPr="00532AC3" w:rsidRDefault="00BD0BFE" w:rsidP="00BD0BFE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532AC3">
        <w:rPr>
          <w:b/>
          <w:sz w:val="22"/>
          <w:szCs w:val="22"/>
        </w:rPr>
        <w:t xml:space="preserve">Termin realizacji umowy: do ………….…. dni od daty podpisania umowy </w:t>
      </w:r>
      <w:r w:rsidRPr="00532AC3">
        <w:rPr>
          <w:i/>
          <w:sz w:val="22"/>
          <w:szCs w:val="22"/>
          <w:highlight w:val="yellow"/>
        </w:rPr>
        <w:t>(kryterium oceny ofert)</w:t>
      </w:r>
    </w:p>
    <w:p w14:paraId="3C7605F5" w14:textId="77777777" w:rsidR="00BD0BFE" w:rsidRPr="00532AC3" w:rsidRDefault="00BD0BFE" w:rsidP="00BD0BFE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D07D7C">
        <w:rPr>
          <w:b/>
          <w:sz w:val="22"/>
          <w:szCs w:val="22"/>
        </w:rPr>
        <w:t>Okres udzielonej gwarancji wynosi:</w:t>
      </w:r>
      <w:r w:rsidRPr="00D07D7C">
        <w:rPr>
          <w:sz w:val="22"/>
          <w:szCs w:val="22"/>
        </w:rPr>
        <w:t xml:space="preserve"> </w:t>
      </w:r>
      <w:r w:rsidRPr="00D07D7C">
        <w:rPr>
          <w:b/>
          <w:bCs/>
          <w:sz w:val="22"/>
          <w:szCs w:val="22"/>
        </w:rPr>
        <w:t>……………………………… miesięcy</w:t>
      </w:r>
      <w:r w:rsidRPr="00D07D7C">
        <w:rPr>
          <w:sz w:val="22"/>
          <w:szCs w:val="22"/>
        </w:rPr>
        <w:t xml:space="preserve"> </w:t>
      </w:r>
      <w:r w:rsidRPr="00D07D7C">
        <w:rPr>
          <w:sz w:val="22"/>
          <w:szCs w:val="22"/>
          <w:highlight w:val="yellow"/>
        </w:rPr>
        <w:t>(</w:t>
      </w:r>
      <w:r w:rsidRPr="00D07D7C">
        <w:rPr>
          <w:i/>
          <w:sz w:val="22"/>
          <w:szCs w:val="22"/>
          <w:highlight w:val="yellow"/>
        </w:rPr>
        <w:t>kryterium oceny ofert)</w:t>
      </w:r>
    </w:p>
    <w:p w14:paraId="16CF53C2" w14:textId="77777777" w:rsidR="00BD0BFE" w:rsidRPr="00532AC3" w:rsidRDefault="00BD0BFE" w:rsidP="00BD0BFE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532AC3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532AC3">
        <w:rPr>
          <w:b/>
          <w:sz w:val="22"/>
          <w:szCs w:val="22"/>
        </w:rPr>
        <w:t xml:space="preserve"> TAK/NIE</w:t>
      </w:r>
    </w:p>
    <w:p w14:paraId="38E2EEAC" w14:textId="6A137E06" w:rsidR="00BD0BFE" w:rsidRPr="00532AC3" w:rsidRDefault="00BD0BFE" w:rsidP="00BD0BFE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532AC3">
        <w:rPr>
          <w:b/>
          <w:sz w:val="22"/>
          <w:szCs w:val="22"/>
        </w:rPr>
        <w:t xml:space="preserve">Termin płatności: </w:t>
      </w:r>
      <w:r w:rsidRPr="00532AC3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778DF94C" w14:textId="77777777" w:rsidR="00BD0BFE" w:rsidRPr="00532AC3" w:rsidRDefault="00BD0BFE" w:rsidP="00BD0BFE">
      <w:pPr>
        <w:tabs>
          <w:tab w:val="left" w:pos="5040"/>
        </w:tabs>
        <w:rPr>
          <w:b/>
          <w:sz w:val="22"/>
          <w:szCs w:val="22"/>
          <w:u w:val="single"/>
        </w:rPr>
      </w:pPr>
      <w:r w:rsidRPr="00532AC3">
        <w:rPr>
          <w:sz w:val="22"/>
          <w:szCs w:val="22"/>
        </w:rPr>
        <w:br w:type="page"/>
      </w:r>
      <w:r w:rsidRPr="00532AC3">
        <w:rPr>
          <w:b/>
          <w:sz w:val="22"/>
          <w:szCs w:val="22"/>
          <w:u w:val="single"/>
        </w:rPr>
        <w:lastRenderedPageBreak/>
        <w:t>Jednocześnie oświadczamy, że:</w:t>
      </w:r>
    </w:p>
    <w:p w14:paraId="1CA1DEA9" w14:textId="77777777" w:rsidR="00BD0BFE" w:rsidRPr="00532AC3" w:rsidRDefault="00BD0BFE" w:rsidP="00BD0BFE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532AC3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08E7AB3A" w14:textId="77777777" w:rsidR="00BD0BFE" w:rsidRPr="00532AC3" w:rsidRDefault="00BD0BFE" w:rsidP="00BD0BFE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532AC3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532AC3">
        <w:rPr>
          <w:color w:val="000000"/>
          <w:sz w:val="22"/>
          <w:szCs w:val="22"/>
        </w:rPr>
        <w:t xml:space="preserve"> i nie wnosimy do nich żadnych zastrzeżeń.</w:t>
      </w:r>
    </w:p>
    <w:p w14:paraId="28FFEF7F" w14:textId="77777777" w:rsidR="00BD0BFE" w:rsidRPr="00532AC3" w:rsidRDefault="00BD0BFE" w:rsidP="00BD0BFE">
      <w:pPr>
        <w:numPr>
          <w:ilvl w:val="0"/>
          <w:numId w:val="1"/>
        </w:numPr>
        <w:jc w:val="both"/>
        <w:rPr>
          <w:sz w:val="22"/>
          <w:szCs w:val="22"/>
        </w:rPr>
      </w:pPr>
      <w:r w:rsidRPr="00532AC3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D93A7A3" w14:textId="77777777" w:rsidR="00BD0BFE" w:rsidRPr="00532AC3" w:rsidRDefault="00BD0BFE" w:rsidP="00BD0BFE">
      <w:pPr>
        <w:ind w:left="360"/>
        <w:jc w:val="both"/>
        <w:rPr>
          <w:i/>
          <w:sz w:val="22"/>
          <w:szCs w:val="22"/>
        </w:rPr>
      </w:pPr>
      <w:r w:rsidRPr="00532AC3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4930384" w14:textId="77777777" w:rsidR="00BD0BFE" w:rsidRPr="00532AC3" w:rsidRDefault="00BD0BFE" w:rsidP="00BD0BFE">
      <w:pPr>
        <w:ind w:left="360"/>
        <w:jc w:val="both"/>
        <w:rPr>
          <w:i/>
          <w:sz w:val="22"/>
          <w:szCs w:val="22"/>
        </w:rPr>
      </w:pPr>
      <w:r w:rsidRPr="00532AC3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6FA96A0" w14:textId="77777777" w:rsidR="00BD0BFE" w:rsidRPr="00532AC3" w:rsidRDefault="00BD0BFE" w:rsidP="00BD0BFE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532AC3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BD0BFE" w:rsidRPr="00532AC3" w14:paraId="1200EF9B" w14:textId="77777777" w:rsidTr="000454E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715064" w14:textId="77777777" w:rsidR="00BD0BFE" w:rsidRPr="00532AC3" w:rsidRDefault="00BD0BFE" w:rsidP="000454E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532AC3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25E51F" w14:textId="77777777" w:rsidR="00BD0BFE" w:rsidRPr="00532AC3" w:rsidRDefault="00BD0BFE" w:rsidP="000454E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532AC3">
              <w:rPr>
                <w:sz w:val="22"/>
                <w:szCs w:val="22"/>
              </w:rPr>
              <w:t xml:space="preserve">Opis części zamówienia, którą wykonawca </w:t>
            </w:r>
          </w:p>
          <w:p w14:paraId="3CD3931B" w14:textId="77777777" w:rsidR="00BD0BFE" w:rsidRPr="00532AC3" w:rsidRDefault="00BD0BFE" w:rsidP="000454E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532AC3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BF392B" w14:textId="77777777" w:rsidR="00BD0BFE" w:rsidRPr="00532AC3" w:rsidRDefault="00BD0BFE" w:rsidP="000454E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532AC3">
              <w:rPr>
                <w:sz w:val="22"/>
                <w:szCs w:val="22"/>
              </w:rPr>
              <w:t>Nazwa podwykonawcy</w:t>
            </w:r>
            <w:r w:rsidRPr="00532AC3">
              <w:rPr>
                <w:sz w:val="22"/>
                <w:szCs w:val="22"/>
              </w:rPr>
              <w:br/>
              <w:t>(o ile jest znana)</w:t>
            </w:r>
          </w:p>
        </w:tc>
      </w:tr>
      <w:tr w:rsidR="00BD0BFE" w:rsidRPr="00532AC3" w14:paraId="40B7DF16" w14:textId="77777777" w:rsidTr="000454E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F4BDA3" w14:textId="77777777" w:rsidR="00BD0BFE" w:rsidRPr="00532AC3" w:rsidRDefault="00BD0BFE" w:rsidP="000454E8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1BF61F" w14:textId="77777777" w:rsidR="00BD0BFE" w:rsidRPr="00532AC3" w:rsidRDefault="00BD0BFE" w:rsidP="000454E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BDF047" w14:textId="77777777" w:rsidR="00BD0BFE" w:rsidRPr="00532AC3" w:rsidRDefault="00BD0BFE" w:rsidP="000454E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D0BFE" w:rsidRPr="00532AC3" w14:paraId="2C5CCDB2" w14:textId="77777777" w:rsidTr="000454E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F61C3E" w14:textId="77777777" w:rsidR="00BD0BFE" w:rsidRPr="00532AC3" w:rsidRDefault="00BD0BFE" w:rsidP="000454E8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A65AC7" w14:textId="77777777" w:rsidR="00BD0BFE" w:rsidRPr="00532AC3" w:rsidRDefault="00BD0BFE" w:rsidP="000454E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F55F7B" w14:textId="77777777" w:rsidR="00BD0BFE" w:rsidRPr="00532AC3" w:rsidRDefault="00BD0BFE" w:rsidP="000454E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7F4C0199" w14:textId="77777777" w:rsidR="00BD0BFE" w:rsidRPr="00532AC3" w:rsidRDefault="00BD0BFE" w:rsidP="00BD0BFE">
      <w:pPr>
        <w:numPr>
          <w:ilvl w:val="0"/>
          <w:numId w:val="1"/>
        </w:numPr>
        <w:jc w:val="both"/>
        <w:rPr>
          <w:sz w:val="22"/>
          <w:szCs w:val="22"/>
        </w:rPr>
      </w:pPr>
      <w:r w:rsidRPr="00532AC3">
        <w:rPr>
          <w:sz w:val="22"/>
          <w:szCs w:val="22"/>
        </w:rPr>
        <w:t>Upoważnionymi do reprezentowania naszej firmy są następujące osoby:</w:t>
      </w:r>
    </w:p>
    <w:p w14:paraId="21E645EB" w14:textId="77777777" w:rsidR="00BD0BFE" w:rsidRPr="00532AC3" w:rsidRDefault="00BD0BFE" w:rsidP="00BD0BFE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532AC3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532AC3">
        <w:rPr>
          <w:rFonts w:ascii="Times New Roman" w:hAnsi="Times New Roman" w:cs="Times New Roman"/>
          <w:sz w:val="22"/>
          <w:szCs w:val="22"/>
        </w:rPr>
        <w:tab/>
      </w:r>
      <w:r w:rsidRPr="00532AC3">
        <w:rPr>
          <w:rFonts w:ascii="Times New Roman" w:hAnsi="Times New Roman" w:cs="Times New Roman"/>
          <w:sz w:val="22"/>
          <w:szCs w:val="22"/>
        </w:rPr>
        <w:tab/>
      </w:r>
      <w:r w:rsidRPr="00532AC3">
        <w:rPr>
          <w:rFonts w:ascii="Times New Roman" w:hAnsi="Times New Roman" w:cs="Times New Roman"/>
          <w:sz w:val="22"/>
          <w:szCs w:val="22"/>
        </w:rPr>
        <w:tab/>
      </w:r>
      <w:r w:rsidRPr="00532AC3">
        <w:rPr>
          <w:rFonts w:ascii="Times New Roman" w:hAnsi="Times New Roman" w:cs="Times New Roman"/>
          <w:sz w:val="22"/>
          <w:szCs w:val="22"/>
        </w:rPr>
        <w:tab/>
      </w:r>
      <w:r w:rsidRPr="00532AC3">
        <w:rPr>
          <w:rFonts w:ascii="Times New Roman" w:hAnsi="Times New Roman" w:cs="Times New Roman"/>
          <w:sz w:val="22"/>
          <w:szCs w:val="22"/>
        </w:rPr>
        <w:tab/>
      </w:r>
      <w:r w:rsidRPr="00532AC3">
        <w:rPr>
          <w:rFonts w:ascii="Times New Roman" w:hAnsi="Times New Roman" w:cs="Times New Roman"/>
          <w:sz w:val="22"/>
          <w:szCs w:val="22"/>
        </w:rPr>
        <w:tab/>
      </w:r>
      <w:r w:rsidRPr="00532AC3">
        <w:rPr>
          <w:rFonts w:ascii="Times New Roman" w:hAnsi="Times New Roman" w:cs="Times New Roman"/>
          <w:sz w:val="22"/>
          <w:szCs w:val="22"/>
        </w:rPr>
        <w:tab/>
      </w:r>
    </w:p>
    <w:p w14:paraId="1A14FB40" w14:textId="77777777" w:rsidR="00BD0BFE" w:rsidRPr="00532AC3" w:rsidRDefault="00BD0BFE" w:rsidP="00BD0BFE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532AC3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532AC3">
        <w:rPr>
          <w:sz w:val="22"/>
          <w:szCs w:val="22"/>
        </w:rPr>
        <w:tab/>
      </w:r>
      <w:r w:rsidRPr="00532AC3">
        <w:rPr>
          <w:sz w:val="22"/>
          <w:szCs w:val="22"/>
        </w:rPr>
        <w:tab/>
        <w:t xml:space="preserve"> </w:t>
      </w:r>
    </w:p>
    <w:p w14:paraId="31F7868A" w14:textId="77777777" w:rsidR="00BD0BFE" w:rsidRPr="00532AC3" w:rsidRDefault="00BD0BFE" w:rsidP="00BD0BFE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7FF13020" w14:textId="77777777" w:rsidR="00BD0BFE" w:rsidRPr="00532AC3" w:rsidRDefault="00BD0BFE" w:rsidP="00BD0BFE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532AC3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532AC3">
        <w:rPr>
          <w:sz w:val="22"/>
          <w:szCs w:val="22"/>
        </w:rPr>
        <w:tab/>
      </w:r>
      <w:r w:rsidRPr="00532AC3">
        <w:rPr>
          <w:sz w:val="22"/>
          <w:szCs w:val="22"/>
        </w:rPr>
        <w:tab/>
        <w:t xml:space="preserve"> </w:t>
      </w:r>
    </w:p>
    <w:p w14:paraId="62D02D37" w14:textId="77777777" w:rsidR="00BD0BFE" w:rsidRPr="00532AC3" w:rsidRDefault="00BD0BFE" w:rsidP="00BD0BFE">
      <w:pPr>
        <w:numPr>
          <w:ilvl w:val="0"/>
          <w:numId w:val="1"/>
        </w:numPr>
        <w:jc w:val="both"/>
        <w:rPr>
          <w:sz w:val="22"/>
          <w:szCs w:val="22"/>
        </w:rPr>
      </w:pPr>
      <w:r w:rsidRPr="00532AC3">
        <w:rPr>
          <w:sz w:val="22"/>
          <w:szCs w:val="22"/>
        </w:rPr>
        <w:t>upoważnienie dla powyżej wskazanych osób wynika z następującego (ych) dokumentu(ów)</w:t>
      </w:r>
    </w:p>
    <w:p w14:paraId="67637EE7" w14:textId="77777777" w:rsidR="00BD0BFE" w:rsidRPr="00532AC3" w:rsidRDefault="00BD0BFE" w:rsidP="00BD0BFE">
      <w:pPr>
        <w:jc w:val="both"/>
        <w:rPr>
          <w:sz w:val="22"/>
          <w:szCs w:val="22"/>
        </w:rPr>
      </w:pPr>
      <w:r w:rsidRPr="00532AC3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F0861A5" w14:textId="77777777" w:rsidR="00BD0BFE" w:rsidRPr="00532AC3" w:rsidRDefault="00BD0BFE" w:rsidP="00BD0BFE">
      <w:pPr>
        <w:numPr>
          <w:ilvl w:val="0"/>
          <w:numId w:val="1"/>
        </w:numPr>
        <w:jc w:val="both"/>
        <w:rPr>
          <w:sz w:val="22"/>
          <w:szCs w:val="22"/>
        </w:rPr>
      </w:pPr>
      <w:r w:rsidRPr="00532AC3">
        <w:rPr>
          <w:sz w:val="22"/>
          <w:szCs w:val="22"/>
        </w:rPr>
        <w:t>załącznikami do niniejszej oferty są:</w:t>
      </w:r>
    </w:p>
    <w:p w14:paraId="2F96EF34" w14:textId="77777777" w:rsidR="00BD0BFE" w:rsidRPr="00532AC3" w:rsidRDefault="00BD0BFE" w:rsidP="00BD0BF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532AC3">
        <w:rPr>
          <w:sz w:val="22"/>
          <w:szCs w:val="22"/>
        </w:rPr>
        <w:t>………………………………………………………………………………………….</w:t>
      </w:r>
    </w:p>
    <w:p w14:paraId="4C6365E5" w14:textId="77777777" w:rsidR="00BD0BFE" w:rsidRPr="00532AC3" w:rsidRDefault="00BD0BFE" w:rsidP="00BD0BF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532AC3">
        <w:rPr>
          <w:sz w:val="22"/>
          <w:szCs w:val="22"/>
        </w:rPr>
        <w:t>……………………………………………..……………………………………………</w:t>
      </w:r>
    </w:p>
    <w:p w14:paraId="1C48F163" w14:textId="77777777" w:rsidR="00BD0BFE" w:rsidRPr="00532AC3" w:rsidRDefault="00BD0BFE" w:rsidP="00BD0BF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532AC3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35612BB9" w14:textId="77777777" w:rsidR="00BD0BFE" w:rsidRPr="00532AC3" w:rsidRDefault="00BD0BFE" w:rsidP="00BD0BF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532AC3">
        <w:rPr>
          <w:sz w:val="22"/>
          <w:szCs w:val="22"/>
        </w:rPr>
        <w:t>………………………………………………………………………………………….</w:t>
      </w:r>
    </w:p>
    <w:p w14:paraId="6BD719FE" w14:textId="7DF7EEFC" w:rsidR="00BD0BFE" w:rsidRDefault="00BD0BFE" w:rsidP="00BD0BF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532AC3">
        <w:rPr>
          <w:sz w:val="22"/>
          <w:szCs w:val="22"/>
        </w:rPr>
        <w:t>……………………………………………..……………………………………………</w:t>
      </w:r>
    </w:p>
    <w:p w14:paraId="728A7601" w14:textId="77777777" w:rsidR="00F350A8" w:rsidRPr="00532AC3" w:rsidRDefault="00F350A8" w:rsidP="00F350A8">
      <w:pPr>
        <w:spacing w:line="360" w:lineRule="auto"/>
        <w:ind w:left="1440"/>
        <w:jc w:val="both"/>
        <w:rPr>
          <w:sz w:val="22"/>
          <w:szCs w:val="22"/>
        </w:rPr>
      </w:pPr>
    </w:p>
    <w:p w14:paraId="036B0103" w14:textId="5F458B2A" w:rsidR="00FE545C" w:rsidRPr="00532AC3" w:rsidRDefault="00BD0BFE" w:rsidP="00BD0BFE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2"/>
          <w:szCs w:val="22"/>
          <w:lang w:eastAsia="zh-CN"/>
        </w:rPr>
      </w:pPr>
      <w:r w:rsidRPr="00532AC3">
        <w:rPr>
          <w:rFonts w:eastAsia="Calibri"/>
          <w:b/>
          <w:sz w:val="22"/>
          <w:szCs w:val="22"/>
          <w:highlight w:val="yellow"/>
          <w:lang w:eastAsia="zh-CN"/>
        </w:rPr>
        <w:t>Oferta</w:t>
      </w:r>
      <w:r w:rsidRPr="00532AC3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532AC3">
        <w:rPr>
          <w:rFonts w:eastAsia="Calibri"/>
          <w:b/>
          <w:sz w:val="22"/>
          <w:szCs w:val="22"/>
          <w:highlight w:val="yellow"/>
          <w:lang w:eastAsia="zh-CN"/>
        </w:rPr>
        <w:t>powinna</w:t>
      </w:r>
      <w:r w:rsidRPr="00532AC3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532AC3">
        <w:rPr>
          <w:rFonts w:eastAsia="Calibri"/>
          <w:b/>
          <w:sz w:val="22"/>
          <w:szCs w:val="22"/>
          <w:highlight w:val="yellow"/>
          <w:lang w:eastAsia="zh-CN"/>
        </w:rPr>
        <w:t>być sporządzona</w:t>
      </w:r>
      <w:r w:rsidRPr="00532AC3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532AC3">
        <w:rPr>
          <w:rFonts w:eastAsia="Calibri"/>
          <w:b/>
          <w:sz w:val="22"/>
          <w:szCs w:val="22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532AC3">
        <w:rPr>
          <w:rFonts w:eastAsia="Calibri"/>
          <w:sz w:val="22"/>
          <w:szCs w:val="22"/>
          <w:highlight w:val="yellow"/>
          <w:lang w:eastAsia="zh-CN"/>
        </w:rPr>
        <w:t>.</w:t>
      </w:r>
    </w:p>
    <w:sectPr w:rsidR="00FE545C" w:rsidRPr="00532AC3">
      <w:headerReference w:type="default" r:id="rId12"/>
      <w:footerReference w:type="defaul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32B4E5" w14:textId="77777777" w:rsidR="006F56F2" w:rsidRDefault="006F56F2">
      <w:r>
        <w:separator/>
      </w:r>
    </w:p>
  </w:endnote>
  <w:endnote w:type="continuationSeparator" w:id="0">
    <w:p w14:paraId="7B32DD8A" w14:textId="77777777" w:rsidR="006F56F2" w:rsidRDefault="006F56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33CE63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ECD159" w14:textId="77777777" w:rsidR="006F56F2" w:rsidRDefault="006F56F2">
      <w:r>
        <w:separator/>
      </w:r>
    </w:p>
  </w:footnote>
  <w:footnote w:type="continuationSeparator" w:id="0">
    <w:p w14:paraId="6D785837" w14:textId="77777777" w:rsidR="006F56F2" w:rsidRDefault="006F56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28DB07" w14:textId="25699AB1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  <w:p w14:paraId="5F603B0F" w14:textId="64BD35A4" w:rsidR="00667D45" w:rsidRDefault="00667D45">
    <w:pPr>
      <w:pStyle w:val="Nagwek"/>
      <w:rPr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F5B206C"/>
    <w:multiLevelType w:val="hybridMultilevel"/>
    <w:tmpl w:val="6ACEDF6C"/>
    <w:lvl w:ilvl="0" w:tplc="7F149570">
      <w:start w:val="1"/>
      <w:numFmt w:val="decimal"/>
      <w:lvlText w:val="%1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4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F56F2"/>
    <w:rsid w:val="00012286"/>
    <w:rsid w:val="00071CCC"/>
    <w:rsid w:val="000B731D"/>
    <w:rsid w:val="000D6134"/>
    <w:rsid w:val="000E09C7"/>
    <w:rsid w:val="000F6589"/>
    <w:rsid w:val="00106636"/>
    <w:rsid w:val="00116EC6"/>
    <w:rsid w:val="00170C2D"/>
    <w:rsid w:val="00176C2E"/>
    <w:rsid w:val="001801DD"/>
    <w:rsid w:val="00182A61"/>
    <w:rsid w:val="001D4612"/>
    <w:rsid w:val="00207E98"/>
    <w:rsid w:val="00244CCE"/>
    <w:rsid w:val="002723B0"/>
    <w:rsid w:val="00315A4A"/>
    <w:rsid w:val="003E3EB6"/>
    <w:rsid w:val="004B7300"/>
    <w:rsid w:val="004C6753"/>
    <w:rsid w:val="00532AC3"/>
    <w:rsid w:val="00595C87"/>
    <w:rsid w:val="005D2C65"/>
    <w:rsid w:val="005E0414"/>
    <w:rsid w:val="005E6D94"/>
    <w:rsid w:val="0063384F"/>
    <w:rsid w:val="00643C6F"/>
    <w:rsid w:val="00646202"/>
    <w:rsid w:val="0065290F"/>
    <w:rsid w:val="00667D45"/>
    <w:rsid w:val="006815F6"/>
    <w:rsid w:val="006F56F2"/>
    <w:rsid w:val="007748F0"/>
    <w:rsid w:val="007A4321"/>
    <w:rsid w:val="00814DAA"/>
    <w:rsid w:val="00833933"/>
    <w:rsid w:val="00853083"/>
    <w:rsid w:val="008B2F0C"/>
    <w:rsid w:val="008B4928"/>
    <w:rsid w:val="008D2AB8"/>
    <w:rsid w:val="008F1C66"/>
    <w:rsid w:val="00970FE4"/>
    <w:rsid w:val="009800F1"/>
    <w:rsid w:val="009A73ED"/>
    <w:rsid w:val="00A0022B"/>
    <w:rsid w:val="00A346FE"/>
    <w:rsid w:val="00A47B4D"/>
    <w:rsid w:val="00A83018"/>
    <w:rsid w:val="00B32844"/>
    <w:rsid w:val="00B774DC"/>
    <w:rsid w:val="00BD0BFE"/>
    <w:rsid w:val="00C87613"/>
    <w:rsid w:val="00C969A6"/>
    <w:rsid w:val="00CA7D36"/>
    <w:rsid w:val="00D07D7C"/>
    <w:rsid w:val="00D24208"/>
    <w:rsid w:val="00D60C38"/>
    <w:rsid w:val="00D66893"/>
    <w:rsid w:val="00D7627C"/>
    <w:rsid w:val="00D90ACB"/>
    <w:rsid w:val="00DC1500"/>
    <w:rsid w:val="00E44371"/>
    <w:rsid w:val="00E949B0"/>
    <w:rsid w:val="00F00591"/>
    <w:rsid w:val="00F350A8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4"/>
    <o:shapelayout v:ext="edit">
      <o:idmap v:ext="edit" data="1"/>
    </o:shapelayout>
  </w:shapeDefaults>
  <w:decimalSymbol w:val=","/>
  <w:listSeparator w:val=";"/>
  <w14:docId w14:val="42D5094F"/>
  <w15:chartTrackingRefBased/>
  <w15:docId w15:val="{59D9F95A-024F-48A8-A6A7-B4391958A5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170C2D"/>
    <w:pPr>
      <w:suppressAutoHyphens/>
      <w:overflowPunct w:val="0"/>
      <w:autoSpaceDE w:val="0"/>
      <w:ind w:left="720"/>
      <w:contextualSpacing/>
    </w:pPr>
    <w:rPr>
      <w:rFonts w:ascii="Arial" w:hAnsi="Arial" w:cs="Arial"/>
      <w:szCs w:val="20"/>
      <w:lang w:eastAsia="zh-CN"/>
    </w:rPr>
  </w:style>
  <w:style w:type="table" w:styleId="Tabela-Siatka">
    <w:name w:val="Table Grid"/>
    <w:basedOn w:val="Standardowy"/>
    <w:uiPriority w:val="59"/>
    <w:rsid w:val="00170C2D"/>
    <w:rPr>
      <w:rFonts w:ascii="Calibri" w:eastAsia="Calibri" w:hAnsi="Calibri"/>
      <w:sz w:val="22"/>
      <w:szCs w:val="22"/>
      <w:lang w:val="en-US" w:eastAsia="en-US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645</Words>
  <Characters>4911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3</cp:revision>
  <cp:lastPrinted>1899-12-31T23:00:00Z</cp:lastPrinted>
  <dcterms:created xsi:type="dcterms:W3CDTF">2022-03-10T06:53:00Z</dcterms:created>
  <dcterms:modified xsi:type="dcterms:W3CDTF">2022-03-10T07:05:00Z</dcterms:modified>
</cp:coreProperties>
</file>