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E8EF1" w14:textId="77777777" w:rsidR="00D34AC3" w:rsidRDefault="00D34AC3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74FDEF25" w14:textId="2DA16DE7" w:rsidR="00D34AC3" w:rsidRDefault="0083700A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noProof/>
          <w:sz w:val="24"/>
          <w:szCs w:val="20"/>
          <w:lang w:eastAsia="pl-PL"/>
        </w:rPr>
        <w:pict w14:anchorId="17FB6738">
          <v:group id="Grupa 1" o:spid="_x0000_s1026" style="position:absolute;left:0;text-align:left;margin-left:0;margin-top:-42pt;width:470.5pt;height:82.35pt;z-index:251658240" coordsize="59753,10458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JPAAAAAFJnaHRsb25nAAABM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2" o:spid="_x0000_s1027" type="#_x0000_t75" style="position:absolute;left:17621;top:2857;width:6477;height: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">
              <v:imagedata r:id="rId8" o:title=""/>
            </v:shape>
            <v:shape id="Obraz 3" o:spid="_x0000_s1028" type="#_x0000_t75" style="position:absolute;top:285;width:8997;height:1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">
              <v:imagedata r:id="rId9" o:title=""/>
            </v:shape>
            <v:shape id="Obraz 4" o:spid="_x0000_s1029" type="#_x0000_t75" alt="agh-logotyp" style="position:absolute;left:35718;width:4680;height:8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">
              <v:imagedata r:id="rId10" o:title="agh-logotyp"/>
            </v:shape>
            <v:shape id="Obraz 5" o:spid="_x0000_s1030" type="#_x0000_t75" style="position:absolute;left:52197;top:1714;width:7556;height:7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">
              <v:imagedata r:id="rId11" o:title="" croptop="2125f" cropbottom="9479f" cropleft="9638f" cropright="10877f"/>
            </v:shape>
          </v:group>
        </w:pict>
      </w:r>
    </w:p>
    <w:p w14:paraId="55F061EE" w14:textId="77777777" w:rsidR="00D34AC3" w:rsidRDefault="00D34AC3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7202BCEC" w14:textId="4CCC554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299537ED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6714D" w:rsidRPr="00B6714D">
        <w:rPr>
          <w:rFonts w:ascii="Arial" w:hAnsi="Arial" w:cs="Arial"/>
          <w:b/>
          <w:sz w:val="20"/>
          <w:szCs w:val="20"/>
        </w:rPr>
        <w:t xml:space="preserve">Dostawa armatury wysokociśnieniowej dla </w:t>
      </w:r>
      <w:proofErr w:type="spellStart"/>
      <w:r w:rsidR="00B6714D" w:rsidRPr="00B6714D">
        <w:rPr>
          <w:rFonts w:ascii="Arial" w:hAnsi="Arial" w:cs="Arial"/>
          <w:b/>
          <w:sz w:val="20"/>
          <w:szCs w:val="20"/>
        </w:rPr>
        <w:t>WWNiG</w:t>
      </w:r>
      <w:proofErr w:type="spellEnd"/>
      <w:r w:rsidR="00B6714D" w:rsidRPr="00B6714D">
        <w:rPr>
          <w:rFonts w:ascii="Arial" w:hAnsi="Arial" w:cs="Arial"/>
          <w:b/>
          <w:sz w:val="20"/>
          <w:szCs w:val="20"/>
        </w:rPr>
        <w:t xml:space="preserve"> - KC-zp.272-133/22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14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4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2022-03-10T06:53:00Z</dcterms:created>
  <dcterms:modified xsi:type="dcterms:W3CDTF">2022-03-10T07:06:00Z</dcterms:modified>
</cp:coreProperties>
</file>