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 xml:space="preserve">FORMA PROWADZONEJ DZIAŁALNOŚCI: </w:t>
      </w:r>
      <w:r>
        <w:rPr>
          <w:sz w:val="20"/>
          <w:szCs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>
        <w:rPr>
          <w:sz w:val="22"/>
        </w:rPr>
        <w:t>.........................................................................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TEL.……………………………………………………………………………………………..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NIP…………………………………. REGON:………………………………………………...</w:t>
      </w:r>
    </w:p>
    <w:p w:rsidR="00150119" w:rsidRDefault="00150119" w:rsidP="0015011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BANK/ NR KONTA ……………………………………………………………………………</w:t>
      </w:r>
    </w:p>
    <w:p w:rsidR="00150119" w:rsidRDefault="00150119" w:rsidP="0015011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150119" w:rsidRDefault="00150119" w:rsidP="0015011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150119" w:rsidRDefault="00150119" w:rsidP="0015011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150119" w:rsidRDefault="00150119" w:rsidP="0015011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150119" w:rsidRDefault="00150119" w:rsidP="0015011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150119" w:rsidRDefault="00150119" w:rsidP="0015011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66971">
        <w:rPr>
          <w:b/>
        </w:rPr>
        <w:t>d</w:t>
      </w:r>
      <w:bookmarkStart w:id="0" w:name="_GoBack"/>
      <w:bookmarkEnd w:id="0"/>
      <w:r w:rsidR="001A0A19" w:rsidRPr="001A0A19">
        <w:rPr>
          <w:b/>
        </w:rPr>
        <w:t xml:space="preserve">ostawa notebooków dla </w:t>
      </w:r>
      <w:proofErr w:type="spellStart"/>
      <w:r w:rsidR="001A0A19" w:rsidRPr="001A0A19">
        <w:rPr>
          <w:b/>
        </w:rPr>
        <w:t>WEiP</w:t>
      </w:r>
      <w:proofErr w:type="spellEnd"/>
      <w:r w:rsidR="001A0A19" w:rsidRPr="001A0A19">
        <w:rPr>
          <w:b/>
        </w:rPr>
        <w:t xml:space="preserve"> - KC-zp.272-98/22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52943">
        <w:rPr>
          <w:b/>
          <w:sz w:val="22"/>
          <w:szCs w:val="22"/>
          <w:highlight w:val="darkGray"/>
        </w:rPr>
        <w:t>Zadanie nr 1</w:t>
      </w: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052943" w:rsidRDefault="00052943" w:rsidP="00052943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052943" w:rsidRDefault="00052943" w:rsidP="0005294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52943" w:rsidRDefault="00052943" w:rsidP="0005294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052943" w:rsidRDefault="00052943" w:rsidP="0005294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notebooka: </w:t>
      </w:r>
      <w:r>
        <w:rPr>
          <w:bCs/>
        </w:rPr>
        <w:t>……………………………………..</w:t>
      </w:r>
    </w:p>
    <w:p w:rsidR="00052943" w:rsidRDefault="00052943" w:rsidP="00052943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Termin realizacji umowy: </w:t>
      </w:r>
      <w:r>
        <w:t xml:space="preserve">…… dni od daty podpisania umowy </w:t>
      </w:r>
      <w:bookmarkStart w:id="1" w:name="_Hlk96943451"/>
      <w:r>
        <w:t>(</w:t>
      </w:r>
      <w:r>
        <w:rPr>
          <w:i/>
          <w:highlight w:val="yellow"/>
        </w:rPr>
        <w:t>kryterium oceny ofert)</w:t>
      </w:r>
      <w:bookmarkEnd w:id="1"/>
    </w:p>
    <w:p w:rsidR="00052943" w:rsidRDefault="00052943" w:rsidP="00052943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>
        <w:t xml:space="preserve"> ………… miesięcy (</w:t>
      </w:r>
      <w:r>
        <w:rPr>
          <w:i/>
          <w:highlight w:val="yellow"/>
        </w:rPr>
        <w:t>kryterium oceny ofert)</w:t>
      </w: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52943">
        <w:rPr>
          <w:b/>
          <w:sz w:val="22"/>
          <w:szCs w:val="22"/>
          <w:highlight w:val="darkGray"/>
        </w:rPr>
        <w:t>Zadanie nr 2</w:t>
      </w: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52943" w:rsidRDefault="00052943" w:rsidP="0005294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052943" w:rsidRDefault="00052943" w:rsidP="00052943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052943" w:rsidRDefault="00052943" w:rsidP="0005294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Słownie brutto :.......................................................................................................................</w:t>
      </w:r>
    </w:p>
    <w:p w:rsidR="00052943" w:rsidRDefault="00052943" w:rsidP="0005294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052943" w:rsidRDefault="00052943" w:rsidP="0005294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notebooka: </w:t>
      </w:r>
      <w:r>
        <w:rPr>
          <w:bCs/>
        </w:rPr>
        <w:t>……………………………………..</w:t>
      </w:r>
    </w:p>
    <w:p w:rsidR="00052943" w:rsidRDefault="00052943" w:rsidP="00052943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Termin realizacji umowy: </w:t>
      </w:r>
      <w:r>
        <w:t>…… dni od daty podpisania umowy (</w:t>
      </w:r>
      <w:r>
        <w:rPr>
          <w:i/>
          <w:highlight w:val="yellow"/>
        </w:rPr>
        <w:t>kryterium oceny ofert)</w:t>
      </w:r>
    </w:p>
    <w:p w:rsidR="00052943" w:rsidRDefault="00052943" w:rsidP="00052943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>
        <w:t xml:space="preserve"> ………… miesięcy (</w:t>
      </w:r>
      <w:r>
        <w:rPr>
          <w:i/>
          <w:highlight w:val="yellow"/>
        </w:rPr>
        <w:t>kryterium oceny ofert)</w:t>
      </w:r>
    </w:p>
    <w:p w:rsidR="00052943" w:rsidRDefault="00052943" w:rsidP="00052943">
      <w:pPr>
        <w:tabs>
          <w:tab w:val="left" w:pos="426"/>
        </w:tabs>
        <w:jc w:val="both"/>
        <w:rPr>
          <w:b/>
        </w:rPr>
      </w:pPr>
    </w:p>
    <w:p w:rsidR="00052943" w:rsidRDefault="00052943" w:rsidP="00052943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052943" w:rsidRDefault="00052943" w:rsidP="00052943">
      <w:pPr>
        <w:tabs>
          <w:tab w:val="left" w:pos="426"/>
        </w:tabs>
        <w:jc w:val="both"/>
      </w:pPr>
    </w:p>
    <w:p w:rsidR="00052943" w:rsidRDefault="00052943" w:rsidP="0005294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52943" w:rsidRDefault="00052943" w:rsidP="000529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052943" w:rsidRDefault="00052943" w:rsidP="000529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052943" w:rsidRDefault="00052943" w:rsidP="00052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52943" w:rsidRDefault="00052943" w:rsidP="000529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52943" w:rsidRDefault="00052943" w:rsidP="000529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52943" w:rsidRDefault="00052943" w:rsidP="000529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52943" w:rsidTr="000529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943" w:rsidRDefault="000529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943" w:rsidRDefault="000529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052943" w:rsidRDefault="000529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2943" w:rsidRDefault="000529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52943" w:rsidTr="000529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943" w:rsidRDefault="0005294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943" w:rsidRDefault="000529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943" w:rsidRDefault="000529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52943" w:rsidRDefault="00052943" w:rsidP="00052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52943" w:rsidRDefault="00052943" w:rsidP="0005294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52943" w:rsidRDefault="00052943" w:rsidP="0005294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52943" w:rsidRDefault="00052943" w:rsidP="0005294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052943" w:rsidRDefault="00052943" w:rsidP="00052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52943" w:rsidRDefault="00052943" w:rsidP="000529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52943" w:rsidRDefault="00052943" w:rsidP="00052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52943" w:rsidRDefault="00052943" w:rsidP="000529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52943" w:rsidRDefault="00052943" w:rsidP="000529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52943" w:rsidRDefault="00052943" w:rsidP="00052943">
      <w:pPr>
        <w:jc w:val="both"/>
        <w:rPr>
          <w:sz w:val="18"/>
          <w:szCs w:val="18"/>
        </w:rPr>
      </w:pPr>
    </w:p>
    <w:p w:rsidR="00052943" w:rsidRDefault="00052943" w:rsidP="000529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Default="00FE545C" w:rsidP="00052943">
      <w:pPr>
        <w:ind w:left="360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1E2" w:rsidRDefault="00EA11E2">
      <w:r>
        <w:separator/>
      </w:r>
    </w:p>
  </w:endnote>
  <w:endnote w:type="continuationSeparator" w:id="0">
    <w:p w:rsidR="00EA11E2" w:rsidRDefault="00EA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A19" w:rsidRDefault="001A0A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A19" w:rsidRDefault="001A0A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1E2" w:rsidRDefault="00EA11E2">
      <w:r>
        <w:separator/>
      </w:r>
    </w:p>
  </w:footnote>
  <w:footnote w:type="continuationSeparator" w:id="0">
    <w:p w:rsidR="00EA11E2" w:rsidRDefault="00EA1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A19" w:rsidRDefault="001A0A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A19" w:rsidRDefault="001A0A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1E2"/>
    <w:rsid w:val="00012286"/>
    <w:rsid w:val="00052943"/>
    <w:rsid w:val="00071CCC"/>
    <w:rsid w:val="000B731D"/>
    <w:rsid w:val="000D6134"/>
    <w:rsid w:val="000E09C7"/>
    <w:rsid w:val="000F6589"/>
    <w:rsid w:val="00106636"/>
    <w:rsid w:val="00116EC6"/>
    <w:rsid w:val="00150119"/>
    <w:rsid w:val="001801DD"/>
    <w:rsid w:val="001A0A19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6971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11E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2698F"/>
  <w15:chartTrackingRefBased/>
  <w15:docId w15:val="{C1802D32-A230-4666-A0DC-01253FA4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7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9F0D-AA14-4EBA-9122-7BACB6D96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504</Words>
  <Characters>4348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2022-02-28T10:54:00Z</dcterms:created>
  <dcterms:modified xsi:type="dcterms:W3CDTF">2022-02-28T11:26:00Z</dcterms:modified>
</cp:coreProperties>
</file>