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7B7C50EA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5E45BB" w:rsidRPr="005E45BB">
        <w:rPr>
          <w:b/>
        </w:rPr>
        <w:t>przeprowadzenie szkolenia dla pracownika AGH w zakresie tworzenia stron internetowych - KC-zp.272-73/22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5CCB1D20" w:rsidR="002F6C4A" w:rsidRDefault="00E241CD" w:rsidP="002F6C4A">
            <w:pPr>
              <w:tabs>
                <w:tab w:val="left" w:pos="0"/>
              </w:tabs>
              <w:jc w:val="both"/>
            </w:pPr>
            <w:r w:rsidRPr="00E241CD">
              <w:t>w okresie ostatnich 3 lat przed upływem terminu składania ofert  przeprowadziła  co najmniej 3 szkolenia z zakresu tworzenia stron internetowych.</w:t>
            </w:r>
            <w:r w:rsidR="00BF7F00" w:rsidRPr="00BF7F00">
              <w:t>.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E0788" w14:textId="77777777" w:rsidR="00C40E66" w:rsidRDefault="00C40E66">
      <w:r>
        <w:separator/>
      </w:r>
    </w:p>
  </w:endnote>
  <w:endnote w:type="continuationSeparator" w:id="0">
    <w:p w14:paraId="44412248" w14:textId="77777777" w:rsidR="00C40E66" w:rsidRDefault="00C4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5103B" w14:textId="77777777" w:rsidR="00C40E66" w:rsidRDefault="00C40E66">
      <w:r>
        <w:separator/>
      </w:r>
    </w:p>
  </w:footnote>
  <w:footnote w:type="continuationSeparator" w:id="0">
    <w:p w14:paraId="7625EFDE" w14:textId="77777777" w:rsidR="00C40E66" w:rsidRDefault="00C40E6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D0F1F"/>
    <w:rsid w:val="002328A0"/>
    <w:rsid w:val="00263CEB"/>
    <w:rsid w:val="0028660D"/>
    <w:rsid w:val="002939C4"/>
    <w:rsid w:val="002A7F51"/>
    <w:rsid w:val="002F6C4A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40E66"/>
    <w:rsid w:val="00C50D77"/>
    <w:rsid w:val="00CF6409"/>
    <w:rsid w:val="00D67C47"/>
    <w:rsid w:val="00D93916"/>
    <w:rsid w:val="00E241CD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3</cp:revision>
  <cp:lastPrinted>2021-09-20T07:52:00Z</cp:lastPrinted>
  <dcterms:created xsi:type="dcterms:W3CDTF">2022-02-24T11:39:00Z</dcterms:created>
  <dcterms:modified xsi:type="dcterms:W3CDTF">2022-02-28T18:04:00Z</dcterms:modified>
</cp:coreProperties>
</file>