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F03FC28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743326">
        <w:rPr>
          <w:rFonts w:ascii="Times New Roman" w:eastAsia="Times New Roman" w:hAnsi="Times New Roman"/>
          <w:b/>
          <w:lang w:eastAsia="pl-PL"/>
        </w:rPr>
        <w:t>107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C36626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BB608FD" w14:textId="042E8C36" w:rsidR="001078FB" w:rsidRPr="001078FB" w:rsidRDefault="00C36626" w:rsidP="001078FB">
      <w:pPr>
        <w:pStyle w:val="Tekstpodstawowy"/>
        <w:jc w:val="both"/>
        <w:rPr>
          <w:rFonts w:ascii="Times New Roman" w:hAnsi="Times New Roman"/>
          <w:b/>
          <w:sz w:val="22"/>
          <w:szCs w:val="22"/>
        </w:rPr>
      </w:pPr>
      <w:r w:rsidRPr="001078FB">
        <w:rPr>
          <w:rFonts w:ascii="Times New Roman" w:hAnsi="Times New Roman"/>
          <w:b/>
          <w:sz w:val="22"/>
          <w:szCs w:val="22"/>
        </w:rPr>
        <w:t>usługa szkolenia w zakresie „</w:t>
      </w:r>
      <w:r w:rsidR="001078FB" w:rsidRPr="001078FB">
        <w:rPr>
          <w:rFonts w:ascii="Times New Roman" w:hAnsi="Times New Roman"/>
          <w:b/>
          <w:sz w:val="22"/>
          <w:szCs w:val="22"/>
        </w:rPr>
        <w:t xml:space="preserve">usługa przeprowadzenia szkolenia w zakresie zamówień publicznych w oparciu o ustawę z dnia 11 września 2019 r. Prawo zamówień publicznych (Dz.U. z 2019 r. poz. 2019 ze zm.) oraz obowiązujące akty wykonawcze do ustawy </w:t>
      </w:r>
      <w:proofErr w:type="spellStart"/>
      <w:r w:rsidR="001078FB" w:rsidRPr="001078FB">
        <w:rPr>
          <w:rFonts w:ascii="Times New Roman" w:hAnsi="Times New Roman"/>
          <w:b/>
          <w:sz w:val="22"/>
          <w:szCs w:val="22"/>
        </w:rPr>
        <w:t>pzp</w:t>
      </w:r>
      <w:proofErr w:type="spellEnd"/>
      <w:r w:rsidR="001078FB" w:rsidRPr="001078FB">
        <w:rPr>
          <w:rFonts w:ascii="Times New Roman" w:hAnsi="Times New Roman"/>
          <w:b/>
          <w:sz w:val="22"/>
          <w:szCs w:val="22"/>
        </w:rPr>
        <w:t>, w ramach Projektu POWR.03.05.00-00-00-Z309/18 –  KC-zp.272-107/22</w:t>
      </w:r>
    </w:p>
    <w:p w14:paraId="1F94EBA1" w14:textId="6A191054" w:rsidR="00DC652A" w:rsidRDefault="00CB29AC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C88634F" w14:textId="0ABDCB51" w:rsidR="004374F2" w:rsidRPr="001078FB" w:rsidRDefault="004374F2" w:rsidP="001078FB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287CF" w14:textId="77777777" w:rsidR="00323BE5" w:rsidRDefault="00323BE5" w:rsidP="00025386">
      <w:pPr>
        <w:spacing w:after="0" w:line="240" w:lineRule="auto"/>
      </w:pPr>
      <w:r>
        <w:separator/>
      </w:r>
    </w:p>
  </w:endnote>
  <w:endnote w:type="continuationSeparator" w:id="0">
    <w:p w14:paraId="1C8C331F" w14:textId="77777777" w:rsidR="00323BE5" w:rsidRDefault="00323B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B81A8" w14:textId="77777777" w:rsidR="00323BE5" w:rsidRDefault="00323BE5" w:rsidP="00025386">
      <w:pPr>
        <w:spacing w:after="0" w:line="240" w:lineRule="auto"/>
      </w:pPr>
      <w:r>
        <w:separator/>
      </w:r>
    </w:p>
  </w:footnote>
  <w:footnote w:type="continuationSeparator" w:id="0">
    <w:p w14:paraId="391F1879" w14:textId="77777777" w:rsidR="00323BE5" w:rsidRDefault="00323B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CBF9E" w14:textId="6352A478" w:rsidR="00CD15DD" w:rsidRDefault="00CD15DD">
    <w:pPr>
      <w:pStyle w:val="Nagwek"/>
    </w:pPr>
    <w:r w:rsidRPr="00447DB7">
      <w:rPr>
        <w:noProof/>
      </w:rPr>
      <w:drawing>
        <wp:inline distT="0" distB="0" distL="0" distR="0" wp14:anchorId="52F0E196" wp14:editId="36653297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078FB"/>
    <w:rsid w:val="0016158F"/>
    <w:rsid w:val="001A06E9"/>
    <w:rsid w:val="001A5CEF"/>
    <w:rsid w:val="001C2314"/>
    <w:rsid w:val="002128E4"/>
    <w:rsid w:val="00213980"/>
    <w:rsid w:val="00237158"/>
    <w:rsid w:val="00290D69"/>
    <w:rsid w:val="002C6D0F"/>
    <w:rsid w:val="002F0A95"/>
    <w:rsid w:val="00323BE5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3326"/>
    <w:rsid w:val="00745A44"/>
    <w:rsid w:val="007504F9"/>
    <w:rsid w:val="007666D6"/>
    <w:rsid w:val="007A25B2"/>
    <w:rsid w:val="007D7B3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6A6F"/>
    <w:rsid w:val="00A87380"/>
    <w:rsid w:val="00AF7375"/>
    <w:rsid w:val="00B77707"/>
    <w:rsid w:val="00BE3BCE"/>
    <w:rsid w:val="00C36626"/>
    <w:rsid w:val="00CB29AC"/>
    <w:rsid w:val="00CD15DD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TekstpodstawowyZnak">
    <w:name w:val="Tekst podstawowy Znak"/>
    <w:link w:val="Tekstpodstawowy"/>
    <w:qFormat/>
    <w:rsid w:val="001078FB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078FB"/>
    <w:pPr>
      <w:spacing w:after="120" w:line="240" w:lineRule="auto"/>
    </w:pPr>
    <w:rPr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uiPriority w:val="99"/>
    <w:semiHidden/>
    <w:rsid w:val="001078F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Patrycja Droździel-Włodarska</cp:lastModifiedBy>
  <cp:revision>10</cp:revision>
  <cp:lastPrinted>2022-03-08T09:59:00Z</cp:lastPrinted>
  <dcterms:created xsi:type="dcterms:W3CDTF">2021-09-02T06:46:00Z</dcterms:created>
  <dcterms:modified xsi:type="dcterms:W3CDTF">2022-03-08T09:59:00Z</dcterms:modified>
</cp:coreProperties>
</file>