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4907" w14:textId="59B88866" w:rsidR="005324F8" w:rsidRPr="00BA0142" w:rsidRDefault="005324F8" w:rsidP="005324F8">
      <w:pPr>
        <w:jc w:val="right"/>
        <w:rPr>
          <w:b/>
        </w:rPr>
      </w:pPr>
      <w:r w:rsidRPr="00BA0142">
        <w:rPr>
          <w:b/>
        </w:rPr>
        <w:t xml:space="preserve">Załącznik nr </w:t>
      </w:r>
      <w:r w:rsidR="003F208A">
        <w:rPr>
          <w:b/>
        </w:rPr>
        <w:t>7</w:t>
      </w:r>
    </w:p>
    <w:p w14:paraId="7A188DB2" w14:textId="77777777" w:rsidR="005324F8" w:rsidRPr="00BA0142" w:rsidRDefault="005324F8" w:rsidP="005324F8"/>
    <w:p w14:paraId="1B00E51F" w14:textId="77777777" w:rsidR="005324F8" w:rsidRPr="00BA0142" w:rsidRDefault="005324F8" w:rsidP="005324F8"/>
    <w:p w14:paraId="0C6288B1" w14:textId="77777777" w:rsidR="005324F8" w:rsidRPr="005C1AB1" w:rsidRDefault="005324F8" w:rsidP="005324F8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r w:rsidRPr="00BA0142">
        <w:rPr>
          <w:b/>
          <w:color w:val="000000"/>
        </w:rPr>
        <w:t>WYKAZ ZREALIZOWANYCH USŁUG</w:t>
      </w:r>
      <w:r w:rsidRPr="005C1AB1">
        <w:rPr>
          <w:b/>
          <w:color w:val="000000"/>
        </w:rPr>
        <w:t xml:space="preserve"> </w:t>
      </w:r>
    </w:p>
    <w:p w14:paraId="3B22AB25" w14:textId="77777777" w:rsidR="005324F8" w:rsidRPr="005C1AB1" w:rsidRDefault="005324F8" w:rsidP="005324F8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C0C70CD" w14:textId="77777777" w:rsidR="005324F8" w:rsidRPr="005C1AB1" w:rsidRDefault="005324F8" w:rsidP="005324F8">
      <w:pPr>
        <w:tabs>
          <w:tab w:val="right" w:pos="9000"/>
        </w:tabs>
        <w:spacing w:line="360" w:lineRule="auto"/>
      </w:pPr>
      <w:r w:rsidRPr="005C1AB1">
        <w:t>NAZWA WYKONAWCY: …………………………………………………….</w:t>
      </w:r>
    </w:p>
    <w:p w14:paraId="44503174" w14:textId="77777777" w:rsidR="005324F8" w:rsidRPr="005C1AB1" w:rsidRDefault="005324F8" w:rsidP="005324F8">
      <w:pPr>
        <w:tabs>
          <w:tab w:val="right" w:pos="9000"/>
        </w:tabs>
        <w:spacing w:line="360" w:lineRule="auto"/>
      </w:pPr>
      <w:r w:rsidRPr="005C1AB1">
        <w:t xml:space="preserve">ADRES:…………………………………………………………………………. </w:t>
      </w:r>
    </w:p>
    <w:p w14:paraId="538605D5" w14:textId="4F2EADD3" w:rsidR="005324F8" w:rsidRPr="009653B8" w:rsidRDefault="005324F8" w:rsidP="009653B8">
      <w:pPr>
        <w:pStyle w:val="Tekstpodstawowy"/>
        <w:jc w:val="both"/>
        <w:rPr>
          <w:b/>
        </w:rPr>
      </w:pPr>
      <w:r w:rsidRPr="009653B8">
        <w:rPr>
          <w:color w:val="000000"/>
        </w:rPr>
        <w:t xml:space="preserve">Składając ofertę w postępowaniu o udzielenie zamówienia publicznego w trybie </w:t>
      </w:r>
      <w:r w:rsidR="009653B8" w:rsidRPr="009653B8">
        <w:t>podstawowym bez negocjacji</w:t>
      </w:r>
      <w:r w:rsidRPr="009653B8">
        <w:t xml:space="preserve"> </w:t>
      </w:r>
      <w:r w:rsidRPr="009653B8">
        <w:rPr>
          <w:color w:val="000000"/>
        </w:rPr>
        <w:t xml:space="preserve">na: </w:t>
      </w:r>
      <w:r w:rsidR="009653B8" w:rsidRPr="009653B8">
        <w:rPr>
          <w:b/>
        </w:rPr>
        <w:t>usług</w:t>
      </w:r>
      <w:r w:rsidR="009653B8" w:rsidRPr="009653B8">
        <w:rPr>
          <w:b/>
        </w:rPr>
        <w:t>ę</w:t>
      </w:r>
      <w:r w:rsidR="009653B8" w:rsidRPr="009653B8">
        <w:rPr>
          <w:b/>
        </w:rPr>
        <w:t xml:space="preserve">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="009653B8" w:rsidRPr="009653B8">
        <w:rPr>
          <w:b/>
        </w:rPr>
        <w:t>pzp</w:t>
      </w:r>
      <w:proofErr w:type="spellEnd"/>
      <w:r w:rsidR="009653B8" w:rsidRPr="009653B8">
        <w:rPr>
          <w:b/>
        </w:rPr>
        <w:t>, w ramach Projektu POWR.03.05.00-00-00-Z309/18 – KC-zp.272-107/22</w:t>
      </w:r>
      <w:r w:rsidRPr="009653B8">
        <w:rPr>
          <w:b/>
        </w:rPr>
        <w:t xml:space="preserve">, </w:t>
      </w:r>
      <w:r w:rsidRPr="009653B8">
        <w:t>oświadczamy, że w ciągu ostatnich 3 lat przed upływem terminu składania ofert zrealizowaliśmy następujące zamówienia:</w:t>
      </w:r>
    </w:p>
    <w:p w14:paraId="579A9C49" w14:textId="77777777" w:rsidR="005324F8" w:rsidRDefault="005324F8" w:rsidP="005324F8">
      <w:pPr>
        <w:tabs>
          <w:tab w:val="left" w:pos="0"/>
        </w:tabs>
        <w:jc w:val="center"/>
        <w:rPr>
          <w:b/>
        </w:rPr>
      </w:pPr>
    </w:p>
    <w:p w14:paraId="616A898A" w14:textId="77777777" w:rsidR="005324F8" w:rsidRDefault="005324F8" w:rsidP="005324F8">
      <w:pPr>
        <w:tabs>
          <w:tab w:val="left" w:pos="0"/>
        </w:tabs>
        <w:jc w:val="center"/>
        <w:rPr>
          <w:b/>
        </w:rPr>
      </w:pPr>
    </w:p>
    <w:tbl>
      <w:tblPr>
        <w:tblW w:w="9738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742"/>
        <w:gridCol w:w="3386"/>
        <w:gridCol w:w="2977"/>
      </w:tblGrid>
      <w:tr w:rsidR="009653B8" w:rsidRPr="005C1AB1" w14:paraId="2BDF3358" w14:textId="77777777" w:rsidTr="009653B8">
        <w:trPr>
          <w:cantSplit/>
          <w:trHeight w:val="782"/>
        </w:trPr>
        <w:tc>
          <w:tcPr>
            <w:tcW w:w="633" w:type="dxa"/>
            <w:vAlign w:val="center"/>
          </w:tcPr>
          <w:p w14:paraId="4F2B57FC" w14:textId="77777777" w:rsidR="009653B8" w:rsidRPr="005C1AB1" w:rsidRDefault="009653B8" w:rsidP="0087092C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C1AB1">
              <w:rPr>
                <w:b/>
              </w:rPr>
              <w:t>L.p</w:t>
            </w:r>
            <w:proofErr w:type="spellEnd"/>
          </w:p>
        </w:tc>
        <w:tc>
          <w:tcPr>
            <w:tcW w:w="2742" w:type="dxa"/>
            <w:vAlign w:val="center"/>
          </w:tcPr>
          <w:p w14:paraId="4CDB4B1E" w14:textId="77777777" w:rsidR="009653B8" w:rsidRPr="005C1AB1" w:rsidRDefault="009653B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Przedmiot usługi</w:t>
            </w:r>
            <w:r w:rsidRPr="005C1AB1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3386" w:type="dxa"/>
            <w:vAlign w:val="center"/>
          </w:tcPr>
          <w:p w14:paraId="13DD9F4F" w14:textId="77777777" w:rsidR="009653B8" w:rsidRPr="005C1AB1" w:rsidRDefault="009653B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Data wykonania</w:t>
            </w:r>
          </w:p>
        </w:tc>
        <w:tc>
          <w:tcPr>
            <w:tcW w:w="2977" w:type="dxa"/>
          </w:tcPr>
          <w:p w14:paraId="70A20039" w14:textId="77777777" w:rsidR="009653B8" w:rsidRPr="005C1AB1" w:rsidRDefault="009653B8" w:rsidP="0087092C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11EF7EC6" w14:textId="77777777" w:rsidR="009653B8" w:rsidRPr="005C1AB1" w:rsidRDefault="009653B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Odbiorca usługi (nazwa, adres)</w:t>
            </w:r>
          </w:p>
        </w:tc>
      </w:tr>
      <w:tr w:rsidR="009653B8" w:rsidRPr="005C1AB1" w14:paraId="7F1DCC21" w14:textId="77777777" w:rsidTr="009653B8">
        <w:trPr>
          <w:cantSplit/>
          <w:trHeight w:hRule="exact" w:val="281"/>
        </w:trPr>
        <w:tc>
          <w:tcPr>
            <w:tcW w:w="633" w:type="dxa"/>
            <w:vAlign w:val="center"/>
          </w:tcPr>
          <w:p w14:paraId="2CC18066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1</w:t>
            </w:r>
          </w:p>
        </w:tc>
        <w:tc>
          <w:tcPr>
            <w:tcW w:w="2742" w:type="dxa"/>
            <w:vAlign w:val="center"/>
          </w:tcPr>
          <w:p w14:paraId="1667A332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2</w:t>
            </w:r>
          </w:p>
        </w:tc>
        <w:tc>
          <w:tcPr>
            <w:tcW w:w="3386" w:type="dxa"/>
            <w:vAlign w:val="center"/>
          </w:tcPr>
          <w:p w14:paraId="20EC7C59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3</w:t>
            </w:r>
          </w:p>
        </w:tc>
        <w:tc>
          <w:tcPr>
            <w:tcW w:w="2977" w:type="dxa"/>
          </w:tcPr>
          <w:p w14:paraId="496692E2" w14:textId="729DCD8E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653B8" w:rsidRPr="005C1AB1" w14:paraId="01FDFA03" w14:textId="77777777" w:rsidTr="009653B8">
        <w:trPr>
          <w:cantSplit/>
          <w:trHeight w:val="921"/>
        </w:trPr>
        <w:tc>
          <w:tcPr>
            <w:tcW w:w="633" w:type="dxa"/>
          </w:tcPr>
          <w:p w14:paraId="352CFAA3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42" w:type="dxa"/>
          </w:tcPr>
          <w:p w14:paraId="19980161" w14:textId="77777777" w:rsidR="009653B8" w:rsidRPr="005C1AB1" w:rsidRDefault="009653B8" w:rsidP="009653B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3386" w:type="dxa"/>
          </w:tcPr>
          <w:p w14:paraId="7779A89F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6721426B" w14:textId="77777777" w:rsidR="009653B8" w:rsidRPr="005C1AB1" w:rsidRDefault="009653B8" w:rsidP="0087092C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9653B8" w:rsidRPr="005C1AB1" w14:paraId="2D1A25F0" w14:textId="77777777" w:rsidTr="009653B8">
        <w:trPr>
          <w:cantSplit/>
          <w:trHeight w:val="906"/>
        </w:trPr>
        <w:tc>
          <w:tcPr>
            <w:tcW w:w="633" w:type="dxa"/>
          </w:tcPr>
          <w:p w14:paraId="076D083B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42" w:type="dxa"/>
          </w:tcPr>
          <w:p w14:paraId="7CE16951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386" w:type="dxa"/>
          </w:tcPr>
          <w:p w14:paraId="6E924DDC" w14:textId="77777777" w:rsidR="009653B8" w:rsidRPr="005C1AB1" w:rsidRDefault="009653B8" w:rsidP="0087092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0BDCB50B" w14:textId="77777777" w:rsidR="009653B8" w:rsidRPr="005C1AB1" w:rsidRDefault="009653B8" w:rsidP="0087092C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5F2E31D7" w14:textId="77777777" w:rsidR="005324F8" w:rsidRDefault="005324F8" w:rsidP="005324F8">
      <w:pPr>
        <w:spacing w:line="360" w:lineRule="auto"/>
        <w:jc w:val="both"/>
        <w:rPr>
          <w:b/>
        </w:rPr>
      </w:pPr>
    </w:p>
    <w:p w14:paraId="0A3AF427" w14:textId="77777777" w:rsidR="005324F8" w:rsidRPr="00BB5634" w:rsidRDefault="005324F8" w:rsidP="005324F8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12B536FD" w14:textId="77777777" w:rsidR="005324F8" w:rsidRDefault="005324F8" w:rsidP="005324F8">
      <w:pPr>
        <w:spacing w:line="360" w:lineRule="auto"/>
        <w:jc w:val="both"/>
      </w:pPr>
    </w:p>
    <w:p w14:paraId="4D0B51F0" w14:textId="77777777" w:rsidR="005324F8" w:rsidRDefault="005324F8" w:rsidP="005324F8">
      <w:pPr>
        <w:spacing w:line="360" w:lineRule="auto"/>
        <w:jc w:val="both"/>
      </w:pPr>
    </w:p>
    <w:p w14:paraId="46534FB6" w14:textId="2A0A287B" w:rsidR="005324F8" w:rsidRPr="005324F8" w:rsidRDefault="005324F8" w:rsidP="005324F8">
      <w:pPr>
        <w:jc w:val="both"/>
        <w:rPr>
          <w:b/>
          <w:color w:val="FF0000"/>
        </w:rPr>
        <w:sectPr w:rsidR="005324F8" w:rsidRPr="005324F8" w:rsidSect="005C1A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27" w:right="1417" w:bottom="1417" w:left="1417" w:header="284" w:footer="708" w:gutter="0"/>
          <w:cols w:space="708"/>
          <w:docGrid w:linePitch="360"/>
        </w:sectPr>
      </w:pPr>
      <w:r>
        <w:rPr>
          <w:b/>
          <w:color w:val="FF0000"/>
        </w:rPr>
        <w:t>Dokument należy sporządzić w postaci elektronicznej i podpisać kwalifikowanym podpisem elektroniczny</w:t>
      </w:r>
      <w:r w:rsidR="006276B1">
        <w:rPr>
          <w:b/>
          <w:color w:val="FF0000"/>
        </w:rPr>
        <w:t>m lub podpisem zaufanym lub podpisem osobistym</w:t>
      </w:r>
    </w:p>
    <w:p w14:paraId="3FB25696" w14:textId="27547A3D" w:rsidR="00F213FB" w:rsidRPr="005324F8" w:rsidRDefault="00F213FB" w:rsidP="005324F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sectPr w:rsidR="00F213FB" w:rsidRPr="005324F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30226" w14:textId="77777777" w:rsidR="004B4FE4" w:rsidRDefault="004B4FE4">
      <w:r>
        <w:separator/>
      </w:r>
    </w:p>
  </w:endnote>
  <w:endnote w:type="continuationSeparator" w:id="0">
    <w:p w14:paraId="27B17639" w14:textId="77777777" w:rsidR="004B4FE4" w:rsidRDefault="004B4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8960" w14:textId="77777777" w:rsidR="009653B8" w:rsidRDefault="009653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4D64" w14:textId="77777777" w:rsidR="009653B8" w:rsidRDefault="009653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965E3" w14:textId="77777777" w:rsidR="009653B8" w:rsidRDefault="009653B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E346" w14:textId="77777777" w:rsidR="00EA0362" w:rsidRDefault="00EA0362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A6A1" w14:textId="77777777" w:rsidR="00EA0362" w:rsidRDefault="00EA0362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F5CB" w14:textId="77777777" w:rsidR="00EA0362" w:rsidRDefault="00EA0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9A4CB" w14:textId="77777777" w:rsidR="004B4FE4" w:rsidRDefault="004B4FE4">
      <w:r>
        <w:separator/>
      </w:r>
    </w:p>
  </w:footnote>
  <w:footnote w:type="continuationSeparator" w:id="0">
    <w:p w14:paraId="20A1A5C4" w14:textId="77777777" w:rsidR="004B4FE4" w:rsidRDefault="004B4FE4">
      <w:r>
        <w:continuationSeparator/>
      </w:r>
    </w:p>
  </w:footnote>
  <w:footnote w:id="1">
    <w:p w14:paraId="0525C5B3" w14:textId="77777777" w:rsidR="009653B8" w:rsidRDefault="009653B8" w:rsidP="005324F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V.1.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914F8" w14:textId="77777777" w:rsidR="009653B8" w:rsidRDefault="009653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AD72B" w14:textId="45C44117" w:rsidR="009653B8" w:rsidRPr="009653B8" w:rsidRDefault="009653B8" w:rsidP="009653B8">
    <w:pPr>
      <w:pStyle w:val="Nagwek"/>
      <w:jc w:val="center"/>
    </w:pPr>
    <w:r w:rsidRPr="00FE5458">
      <w:rPr>
        <w:noProof/>
      </w:rPr>
      <w:drawing>
        <wp:inline distT="0" distB="0" distL="0" distR="0" wp14:anchorId="4FD294F4" wp14:editId="0A99B513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EF74" w14:textId="77777777" w:rsidR="009653B8" w:rsidRDefault="009653B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07AB" w14:textId="77777777" w:rsidR="00EA0362" w:rsidRDefault="00EA0362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FDFDD" w14:textId="192E84FB" w:rsidR="00082E0F" w:rsidRDefault="00082E0F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EE74" w14:textId="77777777" w:rsidR="00EA0362" w:rsidRDefault="00EA03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43FF4"/>
    <w:multiLevelType w:val="hybridMultilevel"/>
    <w:tmpl w:val="67FE0BA2"/>
    <w:lvl w:ilvl="0" w:tplc="ADA4E1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62"/>
    <w:rsid w:val="00066BF7"/>
    <w:rsid w:val="00082E0F"/>
    <w:rsid w:val="00210E8E"/>
    <w:rsid w:val="00276C10"/>
    <w:rsid w:val="003F208A"/>
    <w:rsid w:val="004B4FE4"/>
    <w:rsid w:val="005324F8"/>
    <w:rsid w:val="00561097"/>
    <w:rsid w:val="005C1AB1"/>
    <w:rsid w:val="006276B1"/>
    <w:rsid w:val="00647A8E"/>
    <w:rsid w:val="006C357F"/>
    <w:rsid w:val="00702A72"/>
    <w:rsid w:val="00707683"/>
    <w:rsid w:val="007F7B24"/>
    <w:rsid w:val="0080568B"/>
    <w:rsid w:val="009653B8"/>
    <w:rsid w:val="009B7E62"/>
    <w:rsid w:val="00A40AE7"/>
    <w:rsid w:val="00A91C25"/>
    <w:rsid w:val="00BA0142"/>
    <w:rsid w:val="00C049BA"/>
    <w:rsid w:val="00C254C7"/>
    <w:rsid w:val="00C34B2E"/>
    <w:rsid w:val="00D11BC3"/>
    <w:rsid w:val="00D25F45"/>
    <w:rsid w:val="00D76928"/>
    <w:rsid w:val="00DD5BF2"/>
    <w:rsid w:val="00E40A3C"/>
    <w:rsid w:val="00E966E9"/>
    <w:rsid w:val="00EA0362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TekstpodstawowyZnak">
    <w:name w:val="Tekst podstawowy Znak"/>
    <w:link w:val="Tekstpodstawowy"/>
    <w:qFormat/>
    <w:rsid w:val="009653B8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9653B8"/>
    <w:pPr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9653B8"/>
  </w:style>
  <w:style w:type="character" w:customStyle="1" w:styleId="AkapitzlistZnak">
    <w:name w:val="Akapit z listą Znak"/>
    <w:link w:val="Akapitzlist"/>
    <w:uiPriority w:val="34"/>
    <w:qFormat/>
    <w:locked/>
    <w:rsid w:val="009653B8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9653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Droździel-Włodarska</cp:lastModifiedBy>
  <cp:revision>10</cp:revision>
  <cp:lastPrinted>2021-04-14T12:48:00Z</cp:lastPrinted>
  <dcterms:created xsi:type="dcterms:W3CDTF">2021-03-29T11:06:00Z</dcterms:created>
  <dcterms:modified xsi:type="dcterms:W3CDTF">2022-03-04T10:12:00Z</dcterms:modified>
</cp:coreProperties>
</file>