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428" w:rsidRDefault="00A41428" w:rsidP="00A41428">
      <w:r>
        <w:t xml:space="preserve">                                </w:t>
      </w:r>
    </w:p>
    <w:p w:rsidR="00A41428" w:rsidRDefault="00A41428" w:rsidP="00A4142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A41428" w:rsidRPr="00E70538" w:rsidRDefault="00A41428" w:rsidP="00A41428"/>
    <w:p w:rsidR="00A41428" w:rsidRPr="00E70538" w:rsidRDefault="00A41428" w:rsidP="00A41428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:rsidR="00A41428" w:rsidRPr="00E70538" w:rsidRDefault="00A41428" w:rsidP="00A41428">
      <w:pPr>
        <w:tabs>
          <w:tab w:val="left" w:pos="694"/>
          <w:tab w:val="right" w:pos="9000"/>
        </w:tabs>
        <w:jc w:val="center"/>
        <w:rPr>
          <w:b/>
        </w:rPr>
      </w:pPr>
    </w:p>
    <w:p w:rsidR="00A41428" w:rsidRPr="00E70538" w:rsidRDefault="00A41428" w:rsidP="00A41428">
      <w:pPr>
        <w:tabs>
          <w:tab w:val="left" w:pos="694"/>
          <w:tab w:val="right" w:pos="9000"/>
        </w:tabs>
        <w:jc w:val="center"/>
        <w:rPr>
          <w:b/>
        </w:rPr>
      </w:pPr>
    </w:p>
    <w:p w:rsidR="00A41428" w:rsidRPr="00E70538" w:rsidRDefault="00A41428" w:rsidP="00A41428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 WYKONAWCY</w:t>
      </w:r>
      <w:r w:rsidRPr="00E70538">
        <w:t>:……………………………………………………………………..</w:t>
      </w:r>
    </w:p>
    <w:p w:rsidR="00A41428" w:rsidRPr="00646098" w:rsidRDefault="00A41428" w:rsidP="00A41428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46098">
        <w:rPr>
          <w:b/>
          <w:bCs/>
          <w:sz w:val="22"/>
          <w:szCs w:val="22"/>
        </w:rPr>
        <w:t>RODZAJ WYKONAWCY</w:t>
      </w:r>
      <w:r w:rsidRPr="00646098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:rsidR="00A41428" w:rsidRPr="00646098" w:rsidRDefault="00A41428" w:rsidP="00A4142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ADRES:…………………………………………………………………………………………</w:t>
      </w:r>
    </w:p>
    <w:p w:rsidR="00A41428" w:rsidRPr="00646098" w:rsidRDefault="00A41428" w:rsidP="00A4142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WOJEWÓDZTWO …………………………….....</w:t>
      </w:r>
    </w:p>
    <w:p w:rsidR="00A41428" w:rsidRPr="00646098" w:rsidRDefault="00A41428" w:rsidP="00A4142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TEL.</w:t>
      </w:r>
      <w:r w:rsidRPr="00646098">
        <w:rPr>
          <w:sz w:val="22"/>
          <w:szCs w:val="22"/>
        </w:rPr>
        <w:t>……………………………………………………………………………………………..</w:t>
      </w:r>
    </w:p>
    <w:p w:rsidR="00A41428" w:rsidRPr="00646098" w:rsidRDefault="00A41428" w:rsidP="00A4142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 xml:space="preserve">FAX </w:t>
      </w:r>
      <w:r w:rsidRPr="00646098">
        <w:rPr>
          <w:sz w:val="22"/>
          <w:szCs w:val="22"/>
        </w:rPr>
        <w:t>…………………………………………………………………………………………….</w:t>
      </w:r>
    </w:p>
    <w:p w:rsidR="00A41428" w:rsidRPr="00646098" w:rsidRDefault="00A41428" w:rsidP="00A4142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41428" w:rsidRPr="00646098" w:rsidRDefault="00A41428" w:rsidP="00A4142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  <w:lang w:val="de-DE"/>
        </w:rPr>
        <w:t xml:space="preserve">NIP…………………………………. </w:t>
      </w:r>
      <w:r w:rsidRPr="00646098">
        <w:rPr>
          <w:sz w:val="22"/>
          <w:szCs w:val="22"/>
        </w:rPr>
        <w:t>REGON:………………………………………………...</w:t>
      </w:r>
    </w:p>
    <w:p w:rsidR="00A41428" w:rsidRPr="00646098" w:rsidRDefault="00A41428" w:rsidP="00A41428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46098">
        <w:rPr>
          <w:sz w:val="22"/>
          <w:szCs w:val="22"/>
        </w:rPr>
        <w:t>BANK/ NR KONTA ……………………………………………………………………………</w:t>
      </w:r>
    </w:p>
    <w:p w:rsidR="00A41428" w:rsidRPr="00646098" w:rsidRDefault="00A41428" w:rsidP="00A414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41428" w:rsidRPr="00646098" w:rsidRDefault="00A41428" w:rsidP="00A41428">
      <w:pPr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Do: Nazwa i siedziba Zamawiającego:</w:t>
      </w:r>
    </w:p>
    <w:p w:rsidR="00A41428" w:rsidRPr="00646098" w:rsidRDefault="00A41428" w:rsidP="00A41428">
      <w:pPr>
        <w:ind w:right="-110"/>
        <w:jc w:val="both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A41428" w:rsidRPr="00E70538" w:rsidRDefault="00A41428" w:rsidP="00A41428">
      <w:pPr>
        <w:ind w:firstLine="3969"/>
        <w:rPr>
          <w:b/>
        </w:rPr>
      </w:pPr>
    </w:p>
    <w:p w:rsidR="00A41428" w:rsidRPr="00646098" w:rsidRDefault="00A41428" w:rsidP="00A41428">
      <w:pPr>
        <w:jc w:val="both"/>
        <w:rPr>
          <w:b/>
          <w:bCs/>
          <w:sz w:val="22"/>
          <w:szCs w:val="22"/>
        </w:rPr>
      </w:pPr>
      <w:r w:rsidRPr="0064609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46098">
        <w:rPr>
          <w:sz w:val="22"/>
          <w:szCs w:val="22"/>
        </w:rPr>
        <w:t>:</w:t>
      </w:r>
      <w:r w:rsidRPr="00646098">
        <w:rPr>
          <w:b/>
          <w:bCs/>
          <w:sz w:val="22"/>
          <w:szCs w:val="22"/>
        </w:rPr>
        <w:t xml:space="preserve"> </w:t>
      </w:r>
      <w:bookmarkEnd w:id="0"/>
      <w:r w:rsidRPr="00C216BA">
        <w:rPr>
          <w:b/>
          <w:bCs/>
          <w:kern w:val="2"/>
          <w:sz w:val="22"/>
          <w:szCs w:val="22"/>
        </w:rPr>
        <w:t xml:space="preserve">Wydanie monografii naukowej - </w:t>
      </w:r>
      <w:proofErr w:type="spellStart"/>
      <w:r w:rsidRPr="00C216BA">
        <w:rPr>
          <w:b/>
          <w:bCs/>
          <w:kern w:val="2"/>
          <w:sz w:val="22"/>
          <w:szCs w:val="22"/>
        </w:rPr>
        <w:t>WIMiC</w:t>
      </w:r>
      <w:proofErr w:type="spellEnd"/>
      <w:r w:rsidRPr="00C216BA">
        <w:rPr>
          <w:b/>
          <w:bCs/>
          <w:kern w:val="2"/>
          <w:sz w:val="22"/>
          <w:szCs w:val="22"/>
        </w:rPr>
        <w:t xml:space="preserve"> - KC-zp.272-122/22</w:t>
      </w:r>
      <w:r w:rsidRPr="00646098">
        <w:rPr>
          <w:sz w:val="22"/>
          <w:szCs w:val="22"/>
        </w:rPr>
        <w:t>,</w:t>
      </w:r>
      <w:r w:rsidRPr="00646098">
        <w:rPr>
          <w:b/>
          <w:sz w:val="22"/>
          <w:szCs w:val="22"/>
        </w:rPr>
        <w:t xml:space="preserve"> </w:t>
      </w:r>
      <w:r w:rsidRPr="00646098">
        <w:rPr>
          <w:sz w:val="22"/>
          <w:szCs w:val="22"/>
        </w:rPr>
        <w:t>oferuję realizację przedmiotu zamówienia, zgodnie z zasadami określonymi w specyfikacji warunków zamówienia.</w:t>
      </w:r>
    </w:p>
    <w:p w:rsidR="00A41428" w:rsidRPr="00646098" w:rsidRDefault="00A41428" w:rsidP="00A41428">
      <w:pPr>
        <w:widowControl w:val="0"/>
        <w:ind w:right="1"/>
        <w:jc w:val="both"/>
        <w:rPr>
          <w:sz w:val="22"/>
          <w:szCs w:val="22"/>
        </w:rPr>
      </w:pPr>
    </w:p>
    <w:p w:rsidR="00A41428" w:rsidRPr="00646098" w:rsidRDefault="00A41428" w:rsidP="00A41428">
      <w:pPr>
        <w:widowControl w:val="0"/>
        <w:spacing w:line="264" w:lineRule="auto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Cena brutto za całość: .........................................................................PLN</w:t>
      </w:r>
      <w:bookmarkStart w:id="1" w:name="_GoBack"/>
      <w:bookmarkEnd w:id="1"/>
    </w:p>
    <w:p w:rsidR="00A41428" w:rsidRPr="00646098" w:rsidRDefault="00A41428" w:rsidP="00A41428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A41428" w:rsidRPr="00646098" w:rsidRDefault="00A41428" w:rsidP="00A41428">
      <w:pPr>
        <w:widowControl w:val="0"/>
        <w:spacing w:line="264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41428" w:rsidRPr="00646098" w:rsidRDefault="00A41428" w:rsidP="00A41428">
      <w:pPr>
        <w:pStyle w:val="Tekstpodstawowy"/>
        <w:rPr>
          <w:sz w:val="22"/>
          <w:szCs w:val="22"/>
        </w:rPr>
      </w:pPr>
      <w:r w:rsidRPr="00646098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</w:t>
      </w:r>
    </w:p>
    <w:p w:rsidR="00A41428" w:rsidRDefault="00A41428" w:rsidP="00A41428">
      <w:pPr>
        <w:pStyle w:val="Tekstpodstawowy"/>
        <w:spacing w:line="24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M</w:t>
      </w:r>
      <w:r w:rsidRPr="00CC17E7">
        <w:rPr>
          <w:bCs/>
          <w:sz w:val="22"/>
          <w:szCs w:val="22"/>
        </w:rPr>
        <w:t xml:space="preserve">onografie zostaną </w:t>
      </w:r>
      <w:r w:rsidRPr="003F0C98">
        <w:rPr>
          <w:bCs/>
          <w:sz w:val="22"/>
          <w:szCs w:val="22"/>
        </w:rPr>
        <w:t xml:space="preserve">opublikowane przez Wydawnictwo </w:t>
      </w:r>
      <w:r w:rsidR="003F0C98" w:rsidRPr="003F0C98">
        <w:rPr>
          <w:bCs/>
          <w:sz w:val="22"/>
          <w:szCs w:val="22"/>
        </w:rPr>
        <w:t>wyszczególnione w komunikacie Ministra Edukacji i Nauki z dnia 22 lipca 2021 r. w sprawie wykazu wydawnictw publikujących recenzowane monografie naukowe</w:t>
      </w:r>
      <w:r w:rsidRPr="003F0C98">
        <w:rPr>
          <w:b w:val="0"/>
          <w:sz w:val="22"/>
          <w:szCs w:val="22"/>
        </w:rPr>
        <w:t>), tj.</w:t>
      </w:r>
      <w:r w:rsidRPr="003F0C98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…………………………. </w:t>
      </w:r>
      <w:r w:rsidRPr="008E0F5D">
        <w:rPr>
          <w:bCs/>
          <w:sz w:val="22"/>
          <w:szCs w:val="22"/>
          <w:highlight w:val="yellow"/>
        </w:rPr>
        <w:t>/wskazać Wydawnictwo/</w:t>
      </w:r>
    </w:p>
    <w:p w:rsidR="00A41428" w:rsidRPr="00646098" w:rsidRDefault="00A41428" w:rsidP="00A41428">
      <w:pPr>
        <w:pStyle w:val="Tekstpodstawowy"/>
        <w:spacing w:line="240" w:lineRule="auto"/>
        <w:rPr>
          <w:b w:val="0"/>
          <w:sz w:val="22"/>
          <w:szCs w:val="22"/>
        </w:rPr>
      </w:pPr>
    </w:p>
    <w:p w:rsidR="00A41428" w:rsidRPr="00646098" w:rsidRDefault="00A41428" w:rsidP="00A41428">
      <w:pPr>
        <w:widowControl w:val="0"/>
        <w:ind w:right="1"/>
        <w:jc w:val="both"/>
        <w:rPr>
          <w:b/>
          <w:color w:val="FF0000"/>
          <w:sz w:val="22"/>
          <w:szCs w:val="22"/>
          <w:lang w:eastAsia="zh-CN"/>
        </w:rPr>
      </w:pPr>
      <w:r w:rsidRPr="00646098">
        <w:rPr>
          <w:b/>
          <w:sz w:val="22"/>
          <w:szCs w:val="22"/>
        </w:rPr>
        <w:t xml:space="preserve">Termin realizacji umowy: </w:t>
      </w:r>
      <w:r w:rsidRPr="00646098">
        <w:rPr>
          <w:sz w:val="22"/>
          <w:szCs w:val="22"/>
          <w:lang w:eastAsia="zh-CN"/>
        </w:rPr>
        <w:t xml:space="preserve">do …………….. dni od daty </w:t>
      </w:r>
      <w:bookmarkStart w:id="2" w:name="_Hlk96589797"/>
      <w:r w:rsidRPr="008E6BA4">
        <w:rPr>
          <w:sz w:val="22"/>
          <w:szCs w:val="22"/>
          <w:lang w:eastAsia="zh-CN"/>
        </w:rPr>
        <w:t>podpisania umowy</w:t>
      </w:r>
      <w:bookmarkEnd w:id="2"/>
      <w:r>
        <w:rPr>
          <w:sz w:val="22"/>
          <w:szCs w:val="22"/>
          <w:lang w:eastAsia="zh-CN"/>
        </w:rPr>
        <w:t xml:space="preserve"> /kryterium oceny ofert/</w:t>
      </w:r>
    </w:p>
    <w:p w:rsidR="00A41428" w:rsidRPr="00646098" w:rsidRDefault="00A41428" w:rsidP="00A41428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A41428" w:rsidRPr="00646098" w:rsidRDefault="00A41428" w:rsidP="00A41428">
      <w:pPr>
        <w:tabs>
          <w:tab w:val="left" w:pos="426"/>
        </w:tabs>
        <w:jc w:val="both"/>
        <w:rPr>
          <w:sz w:val="22"/>
          <w:szCs w:val="22"/>
        </w:rPr>
      </w:pPr>
      <w:r w:rsidRPr="00646098">
        <w:rPr>
          <w:b/>
          <w:sz w:val="22"/>
          <w:szCs w:val="22"/>
        </w:rPr>
        <w:t xml:space="preserve">Termin płatności: </w:t>
      </w:r>
      <w:r w:rsidRPr="0064609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41428" w:rsidRPr="00646098" w:rsidRDefault="00A41428" w:rsidP="00A41428">
      <w:pPr>
        <w:tabs>
          <w:tab w:val="left" w:pos="426"/>
        </w:tabs>
        <w:jc w:val="both"/>
        <w:rPr>
          <w:sz w:val="22"/>
          <w:szCs w:val="22"/>
        </w:rPr>
      </w:pPr>
    </w:p>
    <w:p w:rsidR="00A41428" w:rsidRPr="00646098" w:rsidRDefault="00A41428" w:rsidP="00A41428">
      <w:pPr>
        <w:rPr>
          <w:b/>
          <w:sz w:val="22"/>
          <w:szCs w:val="22"/>
          <w:u w:val="single"/>
        </w:rPr>
      </w:pPr>
      <w:r w:rsidRPr="00646098">
        <w:rPr>
          <w:b/>
          <w:sz w:val="22"/>
          <w:szCs w:val="22"/>
          <w:u w:val="single"/>
        </w:rPr>
        <w:t>Jednocześnie oświadczamy, że:</w:t>
      </w:r>
    </w:p>
    <w:p w:rsidR="00A41428" w:rsidRPr="00646098" w:rsidRDefault="00A41428" w:rsidP="00A4142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A41428" w:rsidRPr="00646098" w:rsidRDefault="00A41428" w:rsidP="00A414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646098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646098">
        <w:rPr>
          <w:color w:val="000000"/>
          <w:sz w:val="22"/>
          <w:szCs w:val="22"/>
        </w:rPr>
        <w:t xml:space="preserve"> i nie wnosimy do nich żadnych zastrzeżeń.</w:t>
      </w:r>
    </w:p>
    <w:p w:rsidR="00A41428" w:rsidRPr="00646098" w:rsidRDefault="00A41428" w:rsidP="00A41428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Oświadczam, że wypełniłem obowiązki informacyjne przewidziane w art. 13 lub art. 14 RODO</w:t>
      </w:r>
      <w:r w:rsidRPr="00646098">
        <w:rPr>
          <w:sz w:val="22"/>
          <w:szCs w:val="22"/>
          <w:vertAlign w:val="superscript"/>
        </w:rPr>
        <w:t>1</w:t>
      </w:r>
      <w:r w:rsidRPr="0064609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6098">
        <w:rPr>
          <w:sz w:val="22"/>
          <w:szCs w:val="22"/>
          <w:vertAlign w:val="superscript"/>
        </w:rPr>
        <w:t>2</w:t>
      </w:r>
      <w:r w:rsidRPr="00646098">
        <w:rPr>
          <w:sz w:val="22"/>
          <w:szCs w:val="22"/>
        </w:rPr>
        <w:t xml:space="preserve"> </w:t>
      </w:r>
    </w:p>
    <w:p w:rsidR="00A41428" w:rsidRPr="00646098" w:rsidRDefault="00A41428" w:rsidP="00A41428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1</w:t>
      </w:r>
      <w:r w:rsidRPr="0064609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41428" w:rsidRPr="00646098" w:rsidRDefault="00A41428" w:rsidP="00A41428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2</w:t>
      </w:r>
      <w:r w:rsidRPr="0064609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41428" w:rsidRPr="00646098" w:rsidRDefault="00A41428" w:rsidP="00A4142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41428" w:rsidRPr="00646098" w:rsidTr="00B77AF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 xml:space="preserve">Opis części zamówienia, którą wykonawca </w:t>
            </w:r>
          </w:p>
          <w:p w:rsidR="00A41428" w:rsidRPr="00646098" w:rsidRDefault="00A41428" w:rsidP="00B77A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Nazwa podwykonawcy</w:t>
            </w:r>
            <w:r w:rsidRPr="00646098">
              <w:rPr>
                <w:sz w:val="22"/>
                <w:szCs w:val="22"/>
              </w:rPr>
              <w:br/>
              <w:t>(o ile jest znana)</w:t>
            </w:r>
          </w:p>
        </w:tc>
      </w:tr>
      <w:tr w:rsidR="00A41428" w:rsidRPr="00646098" w:rsidTr="00B77A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41428" w:rsidRPr="00646098" w:rsidTr="00B77A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1428" w:rsidRPr="00646098" w:rsidRDefault="00A41428" w:rsidP="00B77A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41428" w:rsidRPr="00646098" w:rsidRDefault="00A41428" w:rsidP="00A41428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Upoważnionymi do reprezentowania naszej firmy są następujące osoby:</w:t>
      </w:r>
    </w:p>
    <w:p w:rsidR="00A41428" w:rsidRPr="00646098" w:rsidRDefault="00A41428" w:rsidP="00A4142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4609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</w:p>
    <w:p w:rsidR="00A41428" w:rsidRPr="00646098" w:rsidRDefault="00A41428" w:rsidP="00A4142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A41428" w:rsidRPr="00646098" w:rsidRDefault="00A41428" w:rsidP="00A4142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41428" w:rsidRPr="00646098" w:rsidRDefault="00A41428" w:rsidP="00A4142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A41428" w:rsidRPr="00646098" w:rsidRDefault="00A41428" w:rsidP="00A41428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upoważnienie dla powyżej wskazanych osób wynika z następującego (</w:t>
      </w:r>
      <w:proofErr w:type="spellStart"/>
      <w:r w:rsidRPr="00646098">
        <w:rPr>
          <w:sz w:val="22"/>
          <w:szCs w:val="22"/>
        </w:rPr>
        <w:t>ych</w:t>
      </w:r>
      <w:proofErr w:type="spellEnd"/>
      <w:r w:rsidRPr="00646098">
        <w:rPr>
          <w:sz w:val="22"/>
          <w:szCs w:val="22"/>
        </w:rPr>
        <w:t>) dokumentu(ów)</w:t>
      </w:r>
    </w:p>
    <w:p w:rsidR="00A41428" w:rsidRPr="00646098" w:rsidRDefault="00A41428" w:rsidP="00A41428">
      <w:p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41428" w:rsidRPr="00646098" w:rsidRDefault="00A41428" w:rsidP="00A41428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załącznikami do niniejszej oferty są:</w:t>
      </w:r>
    </w:p>
    <w:p w:rsidR="00A41428" w:rsidRPr="00646098" w:rsidRDefault="00A41428" w:rsidP="00A414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A41428" w:rsidRPr="00646098" w:rsidRDefault="00A41428" w:rsidP="00A414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A41428" w:rsidRPr="00646098" w:rsidRDefault="00A41428" w:rsidP="00A414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41428" w:rsidRPr="00646098" w:rsidRDefault="00A41428" w:rsidP="00A414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A41428" w:rsidRPr="00646098" w:rsidRDefault="00A41428" w:rsidP="00A414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A41428" w:rsidRPr="00646098" w:rsidRDefault="00A41428" w:rsidP="00A41428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oferta zawiera ………………… kolejno ponumerowanych stron.</w:t>
      </w:r>
    </w:p>
    <w:p w:rsidR="00A41428" w:rsidRPr="00646098" w:rsidRDefault="00A41428" w:rsidP="00A41428">
      <w:pPr>
        <w:jc w:val="both"/>
        <w:rPr>
          <w:sz w:val="22"/>
          <w:szCs w:val="22"/>
        </w:rPr>
      </w:pPr>
    </w:p>
    <w:p w:rsidR="00A41428" w:rsidRPr="00646098" w:rsidRDefault="00A41428" w:rsidP="00A41428">
      <w:pPr>
        <w:jc w:val="right"/>
        <w:rPr>
          <w:sz w:val="22"/>
          <w:szCs w:val="22"/>
        </w:rPr>
      </w:pPr>
    </w:p>
    <w:p w:rsidR="00A41428" w:rsidRPr="00A41428" w:rsidRDefault="00A41428" w:rsidP="00A414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8"/>
          <w:szCs w:val="18"/>
          <w:lang w:eastAsia="zh-CN"/>
        </w:rPr>
      </w:pPr>
      <w:r w:rsidRPr="00A41428">
        <w:rPr>
          <w:rFonts w:eastAsia="Calibri"/>
          <w:i/>
          <w:color w:val="FF0000"/>
          <w:sz w:val="18"/>
          <w:szCs w:val="18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:rsidR="00A41428" w:rsidRPr="00646098" w:rsidRDefault="00A41428" w:rsidP="00A41428">
      <w:pPr>
        <w:jc w:val="right"/>
        <w:rPr>
          <w:sz w:val="22"/>
          <w:szCs w:val="22"/>
        </w:rPr>
      </w:pPr>
    </w:p>
    <w:p w:rsidR="00A41428" w:rsidRPr="00646098" w:rsidRDefault="00A41428" w:rsidP="00A41428">
      <w:pPr>
        <w:rPr>
          <w:sz w:val="22"/>
          <w:szCs w:val="22"/>
        </w:rPr>
      </w:pPr>
    </w:p>
    <w:p w:rsidR="00A41428" w:rsidRPr="00646098" w:rsidRDefault="00A41428" w:rsidP="00A41428">
      <w:pPr>
        <w:rPr>
          <w:sz w:val="22"/>
          <w:szCs w:val="22"/>
        </w:rPr>
      </w:pPr>
      <w:r w:rsidRPr="00646098">
        <w:rPr>
          <w:sz w:val="22"/>
          <w:szCs w:val="22"/>
        </w:rPr>
        <w:t>*niepotrzebne skreślić</w:t>
      </w:r>
    </w:p>
    <w:p w:rsidR="00A41428" w:rsidRPr="00646098" w:rsidRDefault="00A41428" w:rsidP="00A41428">
      <w:pPr>
        <w:rPr>
          <w:sz w:val="22"/>
          <w:szCs w:val="22"/>
        </w:rPr>
      </w:pPr>
      <w:r w:rsidRPr="00646098">
        <w:rPr>
          <w:sz w:val="22"/>
          <w:szCs w:val="22"/>
        </w:rPr>
        <w:t>**jeżeli dotyczy</w:t>
      </w:r>
    </w:p>
    <w:p w:rsidR="00A41428" w:rsidRPr="00302ABA" w:rsidRDefault="00A41428" w:rsidP="00A41428"/>
    <w:p w:rsidR="00FE545C" w:rsidRPr="00A41428" w:rsidRDefault="00FE545C" w:rsidP="00A41428"/>
    <w:sectPr w:rsidR="00FE545C" w:rsidRPr="00A414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233" w:rsidRDefault="00543233">
      <w:r>
        <w:separator/>
      </w:r>
    </w:p>
  </w:endnote>
  <w:endnote w:type="continuationSeparator" w:id="0">
    <w:p w:rsidR="00543233" w:rsidRDefault="0054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3AD" w:rsidRDefault="00BA33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3AD" w:rsidRDefault="00BA3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233" w:rsidRDefault="00543233">
      <w:r>
        <w:separator/>
      </w:r>
    </w:p>
  </w:footnote>
  <w:footnote w:type="continuationSeparator" w:id="0">
    <w:p w:rsidR="00543233" w:rsidRDefault="00543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3AD" w:rsidRDefault="00BA33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3AD" w:rsidRDefault="00BA33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23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F0C98"/>
    <w:rsid w:val="004B7300"/>
    <w:rsid w:val="004C6753"/>
    <w:rsid w:val="0054323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1428"/>
    <w:rsid w:val="00A47B4D"/>
    <w:rsid w:val="00A83018"/>
    <w:rsid w:val="00B774DC"/>
    <w:rsid w:val="00BA33A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ED1912"/>
  <w15:chartTrackingRefBased/>
  <w15:docId w15:val="{DA49FCD6-D77C-4385-BB71-5B0F426C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142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DEC81-FF51-4259-980C-5DE2BA808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487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2022-03-07T10:31:00Z</dcterms:created>
  <dcterms:modified xsi:type="dcterms:W3CDTF">2022-03-08T05:17:00Z</dcterms:modified>
</cp:coreProperties>
</file>