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90BAD62" w:rsidR="005A4CE4" w:rsidRPr="006351B9" w:rsidRDefault="005A4CE4" w:rsidP="00D341E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1B9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6351B9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bookmarkStart w:id="0" w:name="_Hlk96680038"/>
      <w:r w:rsidR="006351B9" w:rsidRPr="006351B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usługa szkolenia pracowników administracyjnych  AGH z zakresu: „</w:t>
      </w:r>
      <w:r w:rsidR="006351B9" w:rsidRPr="006351B9">
        <w:rPr>
          <w:rFonts w:ascii="Arial" w:eastAsia="Times New Roman" w:hAnsi="Arial" w:cs="Arial"/>
          <w:b/>
          <w:bCs/>
          <w:kern w:val="2"/>
          <w:sz w:val="20"/>
          <w:szCs w:val="20"/>
          <w:lang w:eastAsia="pl-PL"/>
        </w:rPr>
        <w:t xml:space="preserve">Budowanie efektywności zespołu w oparciu o wybrane praktyki Management 3.0 i skuteczną komunikację </w:t>
      </w:r>
      <w:r w:rsidR="006351B9" w:rsidRPr="006351B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" w ramach projektu POWR.03.05.00-00-Z307/17 -  KC-zp.272-84/22</w:t>
      </w:r>
      <w:bookmarkEnd w:id="0"/>
      <w:r w:rsidRPr="006351B9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6351B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6351B9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6351B9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7F9E0A5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5C64C7">
        <w:rPr>
          <w:rFonts w:ascii="Arial" w:hAnsi="Arial" w:cs="Arial"/>
          <w:sz w:val="20"/>
          <w:szCs w:val="20"/>
        </w:rPr>
        <w:t>pkt 1,</w:t>
      </w:r>
      <w:r w:rsidRPr="00635952">
        <w:rPr>
          <w:rFonts w:ascii="Arial" w:hAnsi="Arial" w:cs="Arial"/>
          <w:sz w:val="20"/>
          <w:szCs w:val="20"/>
        </w:rPr>
        <w:t>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4C4D4" w14:textId="77777777" w:rsidR="00FD535D" w:rsidRDefault="00FD535D" w:rsidP="0038231F">
      <w:pPr>
        <w:spacing w:after="0" w:line="240" w:lineRule="auto"/>
      </w:pPr>
      <w:r>
        <w:separator/>
      </w:r>
    </w:p>
  </w:endnote>
  <w:endnote w:type="continuationSeparator" w:id="0">
    <w:p w14:paraId="5A5550AA" w14:textId="77777777" w:rsidR="00FD535D" w:rsidRDefault="00FD53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58A5F" w14:textId="77777777" w:rsidR="00FD535D" w:rsidRDefault="00FD535D" w:rsidP="0038231F">
      <w:pPr>
        <w:spacing w:after="0" w:line="240" w:lineRule="auto"/>
      </w:pPr>
      <w:r>
        <w:separator/>
      </w:r>
    </w:p>
  </w:footnote>
  <w:footnote w:type="continuationSeparator" w:id="0">
    <w:p w14:paraId="5E00A05D" w14:textId="77777777" w:rsidR="00FD535D" w:rsidRDefault="00FD53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36FEB"/>
    <w:rsid w:val="005641F0"/>
    <w:rsid w:val="00571EA2"/>
    <w:rsid w:val="00586F1F"/>
    <w:rsid w:val="005A4CE4"/>
    <w:rsid w:val="005C39CA"/>
    <w:rsid w:val="005C64C7"/>
    <w:rsid w:val="005E176A"/>
    <w:rsid w:val="00634311"/>
    <w:rsid w:val="006351B9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5EC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CF1931"/>
    <w:rsid w:val="00D23F3D"/>
    <w:rsid w:val="00D341E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1439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D535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4C515-2B53-427A-9ED5-0F7A6AF77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Patrycja Droździel-Włodarska</cp:lastModifiedBy>
  <cp:revision>7</cp:revision>
  <cp:lastPrinted>2021-10-27T12:06:00Z</cp:lastPrinted>
  <dcterms:created xsi:type="dcterms:W3CDTF">2022-01-26T14:10:00Z</dcterms:created>
  <dcterms:modified xsi:type="dcterms:W3CDTF">2022-03-03T10:13:00Z</dcterms:modified>
</cp:coreProperties>
</file>