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5151BF10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4B72FD">
        <w:rPr>
          <w:rFonts w:ascii="Times New Roman" w:hAnsi="Times New Roman"/>
          <w:b w:val="0"/>
          <w:i/>
          <w:iCs/>
          <w:sz w:val="22"/>
          <w:szCs w:val="22"/>
        </w:rPr>
        <w:t>4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3F2AB209" w14:textId="77777777" w:rsidR="004B72FD" w:rsidRDefault="004B72FD" w:rsidP="00272917"/>
    <w:p w14:paraId="76D24BCE" w14:textId="77777777" w:rsidR="004B72FD" w:rsidRDefault="004B72FD" w:rsidP="00272917"/>
    <w:p w14:paraId="2A2A2D45" w14:textId="63FCDDB5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="004B72FD">
        <w:rPr>
          <w:b/>
        </w:rPr>
        <w:t>PCUW.261.2.3.2022</w:t>
      </w:r>
    </w:p>
    <w:p w14:paraId="7A908B31" w14:textId="0AA2A682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1CDA77E9" w14:textId="7CB322FB" w:rsidR="004B72FD" w:rsidRDefault="004B72FD" w:rsidP="004B72FD"/>
    <w:p w14:paraId="7F51EED7" w14:textId="0544B175" w:rsidR="004B72FD" w:rsidRDefault="004B72FD" w:rsidP="004B72FD"/>
    <w:p w14:paraId="37589904" w14:textId="77777777" w:rsidR="004B72FD" w:rsidRDefault="004B72FD" w:rsidP="004B72FD"/>
    <w:p w14:paraId="4822E133" w14:textId="77777777" w:rsidR="004B72FD" w:rsidRPr="004B72FD" w:rsidRDefault="004B72FD" w:rsidP="004B72F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6E7B2042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</w:t>
      </w:r>
      <w:r w:rsidRPr="004B72FD">
        <w:rPr>
          <w:b/>
          <w:bCs/>
          <w:sz w:val="22"/>
          <w:szCs w:val="22"/>
        </w:rPr>
        <w:t xml:space="preserve">trybie </w:t>
      </w:r>
      <w:r w:rsidR="00B62A71" w:rsidRPr="004B72FD">
        <w:rPr>
          <w:b/>
          <w:bCs/>
          <w:sz w:val="22"/>
          <w:szCs w:val="22"/>
        </w:rPr>
        <w:t>podstawowy</w:t>
      </w:r>
      <w:r w:rsidR="002606B2" w:rsidRPr="004B72FD">
        <w:rPr>
          <w:b/>
          <w:bCs/>
          <w:sz w:val="22"/>
          <w:szCs w:val="22"/>
        </w:rPr>
        <w:t>m</w:t>
      </w:r>
      <w:r w:rsidRPr="004B72FD">
        <w:rPr>
          <w:b/>
          <w:bCs/>
          <w:sz w:val="22"/>
          <w:szCs w:val="22"/>
        </w:rPr>
        <w:t xml:space="preserve"> </w:t>
      </w:r>
      <w:r w:rsidR="00272917" w:rsidRPr="004B72FD">
        <w:rPr>
          <w:b/>
          <w:bCs/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8454C1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709AED8C" w14:textId="77777777" w:rsidR="004B72FD" w:rsidRDefault="004B72FD" w:rsidP="00F31EAC">
      <w:pPr>
        <w:spacing w:after="240" w:line="276" w:lineRule="auto"/>
        <w:jc w:val="both"/>
        <w:rPr>
          <w:sz w:val="22"/>
          <w:szCs w:val="22"/>
        </w:rPr>
      </w:pPr>
    </w:p>
    <w:p w14:paraId="6CB473B5" w14:textId="49D4FAB4" w:rsidR="004B72FD" w:rsidRDefault="004B72FD" w:rsidP="004B72FD">
      <w:pPr>
        <w:spacing w:after="120" w:line="276" w:lineRule="auto"/>
        <w:jc w:val="center"/>
        <w:rPr>
          <w:b/>
        </w:rPr>
      </w:pPr>
      <w:r>
        <w:rPr>
          <w:b/>
        </w:rPr>
        <w:t xml:space="preserve">Przebudowa drogi powiatowej nr 5486P Miejska Górka – Wydawy </w:t>
      </w:r>
      <w:r>
        <w:rPr>
          <w:b/>
        </w:rPr>
        <w:br/>
        <w:t>w miejscowości Niemarzyn.</w:t>
      </w:r>
    </w:p>
    <w:p w14:paraId="1E0D29BC" w14:textId="77777777" w:rsidR="004B72FD" w:rsidRDefault="004B72FD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02980BE6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B72FD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DEA7644" w14:textId="46C7C0E8" w:rsidR="004B72FD" w:rsidRDefault="00E6330F" w:rsidP="004B72FD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</w:t>
            </w:r>
            <w:r w:rsidRPr="004B72FD">
              <w:rPr>
                <w:b/>
                <w:bCs/>
                <w:sz w:val="22"/>
                <w:szCs w:val="22"/>
              </w:rPr>
              <w:t>(C)</w:t>
            </w:r>
            <w:r w:rsidRPr="00BD0342">
              <w:rPr>
                <w:sz w:val="22"/>
                <w:szCs w:val="22"/>
              </w:rPr>
              <w:t xml:space="preserve"> za wykonanie z</w:t>
            </w:r>
            <w:r w:rsidR="004B72FD">
              <w:rPr>
                <w:sz w:val="22"/>
                <w:szCs w:val="22"/>
              </w:rPr>
              <w:t>a</w:t>
            </w:r>
            <w:r w:rsidRPr="00BD0342">
              <w:rPr>
                <w:sz w:val="22"/>
                <w:szCs w:val="22"/>
              </w:rPr>
              <w:t xml:space="preserve">dania </w:t>
            </w:r>
          </w:p>
          <w:p w14:paraId="4D32771E" w14:textId="301E853E" w:rsidR="00E6330F" w:rsidRPr="00BD0342" w:rsidRDefault="00E6330F" w:rsidP="004B72FD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wynosi </w:t>
            </w:r>
            <w:r w:rsidRPr="004B72FD">
              <w:rPr>
                <w:b/>
                <w:bCs/>
                <w:sz w:val="22"/>
                <w:szCs w:val="22"/>
              </w:rPr>
              <w:t>kwotę netto</w:t>
            </w:r>
            <w:r w:rsidRPr="00BD0342">
              <w:rPr>
                <w:sz w:val="22"/>
                <w:szCs w:val="22"/>
              </w:rPr>
              <w:t xml:space="preserve"> ……......................... zł </w:t>
            </w:r>
          </w:p>
          <w:p w14:paraId="57BDA399" w14:textId="3D0FCCDD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</w:t>
            </w:r>
            <w:r w:rsidR="004B72FD">
              <w:rPr>
                <w:sz w:val="22"/>
                <w:szCs w:val="22"/>
              </w:rPr>
              <w:t>..................................................</w:t>
            </w:r>
            <w:r w:rsidR="00E6330F" w:rsidRPr="007F3E87">
              <w:rPr>
                <w:sz w:val="22"/>
                <w:szCs w:val="22"/>
              </w:rPr>
              <w:t>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 xml:space="preserve">natomiast wraz z należnym podatkiem </w:t>
            </w:r>
            <w:r w:rsidRPr="004B72FD">
              <w:rPr>
                <w:b/>
                <w:bCs/>
                <w:sz w:val="22"/>
                <w:szCs w:val="22"/>
              </w:rPr>
              <w:t>VAT w wysokości</w:t>
            </w:r>
            <w:r w:rsidRPr="007F3E87">
              <w:rPr>
                <w:sz w:val="22"/>
                <w:szCs w:val="22"/>
              </w:rPr>
              <w:t xml:space="preserve">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</w:t>
            </w:r>
            <w:r w:rsidR="00E6330F" w:rsidRPr="004B72FD">
              <w:rPr>
                <w:b/>
                <w:bCs/>
                <w:sz w:val="22"/>
                <w:szCs w:val="22"/>
              </w:rPr>
              <w:t>kwotę brutto</w:t>
            </w:r>
            <w:r w:rsidR="00E6330F" w:rsidRPr="007F3E87">
              <w:rPr>
                <w:sz w:val="22"/>
                <w:szCs w:val="22"/>
              </w:rPr>
              <w:t xml:space="preserve"> ……….......... zł </w:t>
            </w:r>
          </w:p>
          <w:p w14:paraId="615D5FA0" w14:textId="6FF167AF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</w:t>
            </w:r>
            <w:r w:rsidR="004B72FD">
              <w:rPr>
                <w:sz w:val="22"/>
                <w:szCs w:val="22"/>
              </w:rPr>
              <w:t>....................................................................................</w:t>
            </w:r>
            <w:r w:rsidR="00E6330F" w:rsidRPr="007F3E87">
              <w:rPr>
                <w:sz w:val="22"/>
                <w:szCs w:val="22"/>
              </w:rPr>
              <w:t>... zł)</w:t>
            </w:r>
          </w:p>
          <w:p w14:paraId="6583F7CE" w14:textId="7770801F" w:rsidR="004B72FD" w:rsidRDefault="004B72FD" w:rsidP="004B72FD">
            <w:pPr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</w:t>
            </w:r>
            <w:r w:rsidR="008454C1">
              <w:rPr>
                <w:sz w:val="22"/>
                <w:szCs w:val="22"/>
              </w:rPr>
              <w:t>rękojmi i gwarancji</w:t>
            </w:r>
            <w:r>
              <w:rPr>
                <w:sz w:val="22"/>
                <w:szCs w:val="22"/>
              </w:rPr>
              <w:t xml:space="preserve"> </w:t>
            </w:r>
            <w:r w:rsidRPr="004B72FD">
              <w:rPr>
                <w:b/>
                <w:bCs/>
                <w:sz w:val="22"/>
                <w:szCs w:val="22"/>
              </w:rPr>
              <w:t>(Gof):</w:t>
            </w:r>
          </w:p>
          <w:p w14:paraId="12C67720" w14:textId="61D16538" w:rsidR="004B72FD" w:rsidRDefault="004B72FD" w:rsidP="004B72FD">
            <w:pPr>
              <w:spacing w:after="60" w:line="360" w:lineRule="auto"/>
              <w:ind w:left="720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6A9495" wp14:editId="35EA8D69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8890</wp:posOffset>
                      </wp:positionV>
                      <wp:extent cx="171450" cy="152400"/>
                      <wp:effectExtent l="0" t="0" r="19050" b="1905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A2A34F" id="Prostokąt 4" o:spid="_x0000_s1026" style="position:absolute;margin-left:20.5pt;margin-top:.7pt;width:13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0 – 24 miesiące</w:t>
            </w:r>
            <w:r w:rsidR="00824838">
              <w:rPr>
                <w:sz w:val="22"/>
                <w:szCs w:val="22"/>
              </w:rPr>
              <w:t>,</w:t>
            </w:r>
          </w:p>
          <w:p w14:paraId="62D4BF92" w14:textId="3924EEE2" w:rsidR="004B72FD" w:rsidRDefault="004B72FD" w:rsidP="004B72FD">
            <w:pPr>
              <w:spacing w:after="60" w:line="360" w:lineRule="auto"/>
              <w:ind w:left="720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D30454" wp14:editId="03077E4F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8890</wp:posOffset>
                      </wp:positionV>
                      <wp:extent cx="171450" cy="152400"/>
                      <wp:effectExtent l="0" t="0" r="19050" b="1905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CC17D" id="Prostokąt 2" o:spid="_x0000_s1026" style="position:absolute;margin-left:20.5pt;margin-top:.7pt;width:13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24 – 36 miesięcy</w:t>
            </w:r>
            <w:r w:rsidR="00824838">
              <w:rPr>
                <w:sz w:val="22"/>
                <w:szCs w:val="22"/>
              </w:rPr>
              <w:t>,</w:t>
            </w:r>
          </w:p>
          <w:p w14:paraId="16C61FAE" w14:textId="58ED3043" w:rsidR="004B72FD" w:rsidRDefault="004B72FD" w:rsidP="004B72FD">
            <w:pPr>
              <w:spacing w:after="60" w:line="360" w:lineRule="auto"/>
              <w:ind w:left="720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59C915" wp14:editId="0F086144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8890</wp:posOffset>
                      </wp:positionV>
                      <wp:extent cx="171450" cy="152400"/>
                      <wp:effectExtent l="0" t="0" r="19050" b="19050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B34C00" id="Prostokąt 3" o:spid="_x0000_s1026" style="position:absolute;margin-left:20.5pt;margin-top:.7pt;width:13.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36 – 48 miesięcy</w:t>
            </w:r>
            <w:r w:rsidR="00824838">
              <w:rPr>
                <w:sz w:val="22"/>
                <w:szCs w:val="22"/>
              </w:rPr>
              <w:t>.</w:t>
            </w:r>
          </w:p>
          <w:p w14:paraId="4BF023BB" w14:textId="49BA0F4E" w:rsidR="00BD0342" w:rsidRPr="004B72FD" w:rsidRDefault="004B72FD" w:rsidP="004B72FD">
            <w:pPr>
              <w:spacing w:after="60" w:line="360" w:lineRule="auto"/>
              <w:jc w:val="center"/>
              <w:rPr>
                <w:sz w:val="22"/>
                <w:szCs w:val="22"/>
              </w:rPr>
            </w:pPr>
            <w:r w:rsidRPr="004B72FD">
              <w:rPr>
                <w:b/>
                <w:bCs/>
                <w:i/>
                <w:iCs/>
                <w:sz w:val="18"/>
                <w:szCs w:val="18"/>
              </w:rPr>
              <w:t xml:space="preserve">Należy wskazać jeden z powyższych trzech wariantów poprzez postawienie znaku X w odpowiedniej kratce ( </w:t>
            </w:r>
            <w:r>
              <w:sym w:font="Webdings" w:char="F063"/>
            </w:r>
            <w:r w:rsidRPr="004B72FD">
              <w:rPr>
                <w:b/>
                <w:bCs/>
                <w:i/>
                <w:iCs/>
                <w:sz w:val="18"/>
                <w:szCs w:val="18"/>
              </w:rPr>
              <w:t xml:space="preserve"> ).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483D62C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AA4F9D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37C9FE0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 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B0159C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4B72FD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7E5B5ADA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</w:t>
      </w:r>
      <w:r w:rsidR="003A7B97">
        <w:rPr>
          <w:sz w:val="22"/>
        </w:rPr>
        <w:t>m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7B3A7337" w:rsidR="00FF57EE" w:rsidRDefault="004B72FD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wszystkie osoby wykonujące prace związane z przebudową drogi powiatowej nr 5486P Miejska Górka – Wydawy w miejscowości Niemarzyn, w trakcie realizacji zamówienia będą zatrudnione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3A7B97">
      <w:pPr>
        <w:pStyle w:val="Akapitzlist"/>
        <w:numPr>
          <w:ilvl w:val="0"/>
          <w:numId w:val="3"/>
        </w:numPr>
        <w:spacing w:before="120" w:after="120" w:line="360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3F5C39DD" w:rsidR="006F7D33" w:rsidRPr="005B28EF" w:rsidRDefault="002134F2" w:rsidP="005B28EF">
      <w:pPr>
        <w:pStyle w:val="Akapitzlist"/>
        <w:spacing w:before="120" w:after="120" w:line="360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</w:t>
      </w:r>
      <w:r w:rsidRPr="005B28EF">
        <w:rPr>
          <w:i/>
          <w:iCs/>
          <w:sz w:val="16"/>
          <w:szCs w:val="16"/>
        </w:rPr>
        <w:t>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3A7B97">
      <w:pPr>
        <w:tabs>
          <w:tab w:val="left" w:pos="885"/>
        </w:tabs>
        <w:suppressAutoHyphens/>
        <w:spacing w:line="360" w:lineRule="auto"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61DA4051" w14:textId="5024A482" w:rsidR="00E6330F" w:rsidRPr="005B28EF" w:rsidRDefault="00A066DF" w:rsidP="005B28EF">
      <w:pPr>
        <w:tabs>
          <w:tab w:val="left" w:pos="885"/>
        </w:tabs>
        <w:suppressAutoHyphens/>
        <w:spacing w:line="360" w:lineRule="auto"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199B9483" w:rsidR="0061011E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009D2129" w14:textId="5AD202C7" w:rsidR="003A7B97" w:rsidRDefault="005B28E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……………………………………………………………………………………………………………..……………………………………………………………………………………………………………..</w:t>
      </w:r>
    </w:p>
    <w:p w14:paraId="17AF8993" w14:textId="443D95E8" w:rsidR="005B28EF" w:rsidRDefault="005B28E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09ACC664" w14:textId="77777777" w:rsidR="005B28EF" w:rsidRPr="006F7D33" w:rsidRDefault="005B28E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CFC73FE" w14:textId="77777777" w:rsidR="003A7B97" w:rsidRPr="003A7B97" w:rsidRDefault="003A7B97" w:rsidP="003A7B97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14:paraId="4002538C" w14:textId="65035C65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foot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1A4C2" w14:textId="77777777" w:rsidR="00AE5816" w:rsidRDefault="00AE5816" w:rsidP="00FF57EE">
      <w:r>
        <w:separator/>
      </w:r>
    </w:p>
  </w:endnote>
  <w:endnote w:type="continuationSeparator" w:id="0">
    <w:p w14:paraId="11E2DBCF" w14:textId="77777777" w:rsidR="00AE5816" w:rsidRDefault="00AE58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386618"/>
      <w:docPartObj>
        <w:docPartGallery w:val="Page Numbers (Bottom of Page)"/>
        <w:docPartUnique/>
      </w:docPartObj>
    </w:sdtPr>
    <w:sdtEndPr/>
    <w:sdtContent>
      <w:p w14:paraId="3C0FF891" w14:textId="10F43087" w:rsidR="003A7B97" w:rsidRDefault="003A7B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F2212" w14:textId="77777777" w:rsidR="003A7B97" w:rsidRDefault="003A7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4976" w14:textId="77777777" w:rsidR="00AE5816" w:rsidRDefault="00AE5816" w:rsidP="00FF57EE">
      <w:r>
        <w:separator/>
      </w:r>
    </w:p>
  </w:footnote>
  <w:footnote w:type="continuationSeparator" w:id="0">
    <w:p w14:paraId="65051403" w14:textId="77777777" w:rsidR="00AE5816" w:rsidRDefault="00AE5816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172DB"/>
    <w:multiLevelType w:val="hybridMultilevel"/>
    <w:tmpl w:val="8892C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A7B97"/>
    <w:rsid w:val="003B769C"/>
    <w:rsid w:val="00416884"/>
    <w:rsid w:val="00493A1E"/>
    <w:rsid w:val="004B0785"/>
    <w:rsid w:val="004B72FD"/>
    <w:rsid w:val="004D47E1"/>
    <w:rsid w:val="004D5A42"/>
    <w:rsid w:val="004F2145"/>
    <w:rsid w:val="00525EFF"/>
    <w:rsid w:val="00580D5F"/>
    <w:rsid w:val="005844F6"/>
    <w:rsid w:val="00584709"/>
    <w:rsid w:val="005B28EF"/>
    <w:rsid w:val="005F6F5F"/>
    <w:rsid w:val="0061011E"/>
    <w:rsid w:val="006B63D6"/>
    <w:rsid w:val="006C641D"/>
    <w:rsid w:val="006D09E0"/>
    <w:rsid w:val="006D120B"/>
    <w:rsid w:val="006F7D33"/>
    <w:rsid w:val="007B0987"/>
    <w:rsid w:val="007D475B"/>
    <w:rsid w:val="007E1D2E"/>
    <w:rsid w:val="007E331F"/>
    <w:rsid w:val="007F201A"/>
    <w:rsid w:val="007F3E87"/>
    <w:rsid w:val="00804B6D"/>
    <w:rsid w:val="00824838"/>
    <w:rsid w:val="008454C1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A4F9D"/>
    <w:rsid w:val="00AB3B12"/>
    <w:rsid w:val="00AE2ACB"/>
    <w:rsid w:val="00AE5816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886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2021-07-21T09:38:00Z</cp:lastPrinted>
  <dcterms:created xsi:type="dcterms:W3CDTF">2021-09-20T12:00:00Z</dcterms:created>
  <dcterms:modified xsi:type="dcterms:W3CDTF">2022-03-08T08:09:00Z</dcterms:modified>
</cp:coreProperties>
</file>