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54098BBA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41421C">
        <w:rPr>
          <w:bCs/>
          <w:iCs/>
          <w:sz w:val="22"/>
          <w:szCs w:val="22"/>
        </w:rPr>
        <w:t>2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6428D99B" w14:textId="77777777" w:rsidTr="00AF7375">
        <w:tc>
          <w:tcPr>
            <w:tcW w:w="9104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13EE3F7B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1421C">
        <w:rPr>
          <w:rFonts w:ascii="Times New Roman" w:hAnsi="Times New Roman"/>
          <w:b/>
        </w:rPr>
        <w:t>PCUW.261.2.3.2022</w:t>
      </w:r>
    </w:p>
    <w:p w14:paraId="0A27520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152A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2152A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2C035D02" w14:textId="51832B54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62369E">
        <w:rPr>
          <w:rFonts w:ascii="Times New Roman" w:hAnsi="Times New Roman"/>
        </w:rPr>
        <w:t xml:space="preserve">tj.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 xml:space="preserve">z 2021 r. </w:t>
      </w:r>
      <w:r w:rsidR="00C05A4A" w:rsidRPr="00C05A4A">
        <w:rPr>
          <w:rFonts w:ascii="Times New Roman" w:hAnsi="Times New Roman"/>
        </w:rPr>
        <w:t xml:space="preserve">poz. </w:t>
      </w:r>
      <w:r w:rsidR="004B1E5E">
        <w:rPr>
          <w:rFonts w:ascii="Times New Roman" w:hAnsi="Times New Roman"/>
        </w:rPr>
        <w:t>1129</w:t>
      </w:r>
      <w:r w:rsidR="00C05A4A" w:rsidRPr="00C05A4A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152A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2152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4147AE80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65F5829" w14:textId="1FA62513" w:rsidR="0041421C" w:rsidRDefault="0041421C" w:rsidP="0041421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Times New Roman" w:hAnsi="Times New Roman"/>
          <w:b/>
        </w:rPr>
        <w:t xml:space="preserve">Przebudowa drogi powiatowej nr 5486P Miejska Górka – Wydawy </w:t>
      </w:r>
      <w:r>
        <w:rPr>
          <w:rFonts w:ascii="Times New Roman" w:hAnsi="Times New Roman"/>
          <w:b/>
        </w:rPr>
        <w:br/>
      </w:r>
      <w:r>
        <w:rPr>
          <w:rFonts w:ascii="Times New Roman" w:hAnsi="Times New Roman"/>
          <w:b/>
        </w:rPr>
        <w:t>w miejscowości Niemarzyn</w:t>
      </w:r>
      <w:r>
        <w:rPr>
          <w:rFonts w:ascii="Times New Roman" w:hAnsi="Times New Roman"/>
          <w:b/>
        </w:rPr>
        <w:t>.</w:t>
      </w:r>
    </w:p>
    <w:p w14:paraId="3673983A" w14:textId="33198DBD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DD16C2A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5D566F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F089722" w14:textId="50F49A23" w:rsidR="00E27ABB" w:rsidRPr="00E27ABB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379AD5B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4A0247D1" w14:textId="4A45A077" w:rsidR="00135DF9" w:rsidRDefault="004374F2" w:rsidP="00135DF9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06994C62" w14:textId="77777777" w:rsidR="00135DF9" w:rsidRPr="001D125F" w:rsidRDefault="00135DF9" w:rsidP="00135DF9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lastRenderedPageBreak/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6C29BFA2" w14:textId="77777777" w:rsidR="00135DF9" w:rsidRDefault="00135DF9" w:rsidP="00135DF9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79A987A" w14:textId="50D847F3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144D27FF" w14:textId="6F0418A2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B31E522" w14:textId="142FFA95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FACE692" w14:textId="77162A9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86D65A9" w14:textId="07E1C6DC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969DD1" w14:textId="5C314818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69A7B395" w14:textId="61A1466D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317A1A3" w14:textId="3CA09C1E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89203B0" w14:textId="5A0B674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2866ED5" w14:textId="7A5698E6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6734A03F" w14:textId="68F488FF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8387F00" w14:textId="7A6CC6BD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A113327" w14:textId="40E427A0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BD0F168" w14:textId="69C9D2CF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EA93998" w14:textId="3D1379B9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F3191A3" w14:textId="1BACF57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5522C4D" w14:textId="4C7A5DC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D6CE3BB" w14:textId="25692C24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ECF2530" w14:textId="7BD2808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59A5A18" w14:textId="1D7F1F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0E6DC6B" w14:textId="23A2B39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3D05C9B" w14:textId="5B7D7B5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7F20BC0" w14:textId="1BB9BFB6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FFC5F71" w14:textId="4FE63FF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F313010" w14:textId="2D0DB24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17D06D1" w14:textId="347B3C2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6C018F5" w14:textId="428A6474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23C9885" w14:textId="79B4131C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C4E0F7D" w14:textId="29B4DAB2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1A369F8E" w14:textId="3C93C99A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CA9E992" w14:textId="6D724A99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4A4B123" w14:textId="4D2C78BC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E20A927" w14:textId="06060361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FBC5B48" w14:textId="6806B81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64D12983" w14:textId="47327AA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698405E" w14:textId="49EA3EF9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A7EB4CB" w14:textId="29EA9D86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28A9E5FD" w14:textId="18E8D941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37E34AE3" w14:textId="25BCA9C1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1C908EF" w14:textId="28689F0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0A9A017" w14:textId="166F7650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D1A9A60" w14:textId="10A14160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5FE11FA9" w14:textId="5A888DFB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3C11DB" w14:textId="77777777" w:rsidR="00CD740F" w:rsidRDefault="00CD740F" w:rsidP="00025386">
      <w:pPr>
        <w:spacing w:after="0" w:line="240" w:lineRule="auto"/>
      </w:pPr>
      <w:r>
        <w:separator/>
      </w:r>
    </w:p>
  </w:endnote>
  <w:endnote w:type="continuationSeparator" w:id="0">
    <w:p w14:paraId="3BA40294" w14:textId="77777777" w:rsidR="00CD740F" w:rsidRDefault="00CD740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7000774"/>
      <w:docPartObj>
        <w:docPartGallery w:val="Page Numbers (Bottom of Page)"/>
        <w:docPartUnique/>
      </w:docPartObj>
    </w:sdtPr>
    <w:sdtContent>
      <w:p w14:paraId="36826280" w14:textId="63BF941D" w:rsidR="0041421C" w:rsidRDefault="004142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592EA6" w14:textId="77777777" w:rsidR="0041421C" w:rsidRDefault="004142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47AD47" w14:textId="77777777" w:rsidR="00CD740F" w:rsidRDefault="00CD740F" w:rsidP="00025386">
      <w:pPr>
        <w:spacing w:after="0" w:line="240" w:lineRule="auto"/>
      </w:pPr>
      <w:r>
        <w:separator/>
      </w:r>
    </w:p>
  </w:footnote>
  <w:footnote w:type="continuationSeparator" w:id="0">
    <w:p w14:paraId="77D9F1F0" w14:textId="77777777" w:rsidR="00CD740F" w:rsidRDefault="00CD740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BB86F" w14:textId="07AA5BEE" w:rsidR="004B1E5E" w:rsidRDefault="004B1E5E">
    <w:pPr>
      <w:pStyle w:val="Nagwek"/>
    </w:pPr>
  </w:p>
  <w:p w14:paraId="47F3865D" w14:textId="77777777" w:rsidR="00C05A4A" w:rsidRDefault="00C05A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84786"/>
    <w:rsid w:val="00135DF9"/>
    <w:rsid w:val="0016158F"/>
    <w:rsid w:val="001C2314"/>
    <w:rsid w:val="001D125F"/>
    <w:rsid w:val="00213980"/>
    <w:rsid w:val="002152AA"/>
    <w:rsid w:val="002E59B1"/>
    <w:rsid w:val="0041421C"/>
    <w:rsid w:val="004374F2"/>
    <w:rsid w:val="00457FF8"/>
    <w:rsid w:val="00460705"/>
    <w:rsid w:val="00485239"/>
    <w:rsid w:val="004B1E5E"/>
    <w:rsid w:val="004E27D7"/>
    <w:rsid w:val="0055145C"/>
    <w:rsid w:val="005624D8"/>
    <w:rsid w:val="00620476"/>
    <w:rsid w:val="0062369E"/>
    <w:rsid w:val="00657A47"/>
    <w:rsid w:val="00745A44"/>
    <w:rsid w:val="007666D6"/>
    <w:rsid w:val="00824D73"/>
    <w:rsid w:val="00830970"/>
    <w:rsid w:val="00844ADE"/>
    <w:rsid w:val="008B797E"/>
    <w:rsid w:val="008F2498"/>
    <w:rsid w:val="0093388F"/>
    <w:rsid w:val="00A56A6F"/>
    <w:rsid w:val="00A87380"/>
    <w:rsid w:val="00AD4FB9"/>
    <w:rsid w:val="00AF7375"/>
    <w:rsid w:val="00B643E6"/>
    <w:rsid w:val="00B77707"/>
    <w:rsid w:val="00B84A8D"/>
    <w:rsid w:val="00BE3BCE"/>
    <w:rsid w:val="00C05A4A"/>
    <w:rsid w:val="00CB29AC"/>
    <w:rsid w:val="00CD740F"/>
    <w:rsid w:val="00D55FC4"/>
    <w:rsid w:val="00D76E47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40708"/>
    <w:rsid w:val="00F861C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310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3</cp:revision>
  <cp:lastPrinted>2021-08-23T10:20:00Z</cp:lastPrinted>
  <dcterms:created xsi:type="dcterms:W3CDTF">2021-08-23T10:20:00Z</dcterms:created>
  <dcterms:modified xsi:type="dcterms:W3CDTF">2022-03-04T12:05:00Z</dcterms:modified>
</cp:coreProperties>
</file>