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DCF0F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D4D4FF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015E3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18859B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6E5C2DA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47710015" w14:textId="77777777" w:rsidR="00BC1B59" w:rsidRDefault="00BC1B59" w:rsidP="00BC1B5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51D0C21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56673A69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138A19D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049CEB37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12F85508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E2C249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25445512" w14:textId="77777777" w:rsidR="00BC1B59" w:rsidRDefault="00BC1B59" w:rsidP="00BC1B59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49805241" w14:textId="77777777" w:rsidR="00BC1B59" w:rsidRDefault="00BC1B59" w:rsidP="00BC1B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5AE062BA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6D384E9D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242CBD18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35F1676" w14:textId="77777777" w:rsidR="00BC1B59" w:rsidRDefault="00BC1B59" w:rsidP="00BC1B5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51ED976A" w14:textId="77777777" w:rsidR="00BC1B59" w:rsidRDefault="00BC1B59" w:rsidP="00BC1B59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22D6A297" w14:textId="77777777" w:rsidR="008D2AB8" w:rsidRDefault="008D2AB8" w:rsidP="008D2AB8">
      <w:pPr>
        <w:ind w:firstLine="3969"/>
        <w:rPr>
          <w:b/>
        </w:rPr>
      </w:pPr>
    </w:p>
    <w:p w14:paraId="1F282F9B" w14:textId="4C09A07A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C4614" w:rsidRPr="00BC4614">
        <w:rPr>
          <w:b/>
        </w:rPr>
        <w:t>dostawa notebooka o wysokiej wydajności do projektowania graficznego.- KC-zp.272-</w:t>
      </w:r>
      <w:r w:rsidR="001A142A">
        <w:rPr>
          <w:b/>
        </w:rPr>
        <w:t>111</w:t>
      </w:r>
      <w:r w:rsidR="00BC4614" w:rsidRPr="00BC4614">
        <w:rPr>
          <w:b/>
        </w:rPr>
        <w:t>/2</w:t>
      </w:r>
      <w:r w:rsidR="00BF0744"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63B7225A" w14:textId="77777777" w:rsidR="008D2AB8" w:rsidRDefault="008D2AB8" w:rsidP="008D2AB8">
      <w:pPr>
        <w:tabs>
          <w:tab w:val="right" w:pos="9000"/>
        </w:tabs>
      </w:pPr>
    </w:p>
    <w:p w14:paraId="03ADB6C2" w14:textId="77777777" w:rsidR="004C5A4B" w:rsidRDefault="004C5A4B" w:rsidP="00BC1B59">
      <w:pPr>
        <w:widowControl w:val="0"/>
        <w:spacing w:line="264" w:lineRule="auto"/>
        <w:ind w:right="1"/>
        <w:rPr>
          <w:b/>
        </w:rPr>
      </w:pPr>
      <w:bookmarkStart w:id="0" w:name="_Hlk84852744"/>
    </w:p>
    <w:p w14:paraId="3A48DEB5" w14:textId="77777777" w:rsidR="00BC1B59" w:rsidRDefault="00BC1B59" w:rsidP="00BC1B5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894A25E" w14:textId="77777777" w:rsidR="00BC1B59" w:rsidRDefault="00BC1B59" w:rsidP="00BC1B59">
      <w:pPr>
        <w:widowControl w:val="0"/>
        <w:spacing w:line="264" w:lineRule="auto"/>
        <w:ind w:right="1"/>
        <w:rPr>
          <w:b/>
        </w:rPr>
      </w:pPr>
    </w:p>
    <w:p w14:paraId="1925B71C" w14:textId="77777777" w:rsidR="00BC1B59" w:rsidRDefault="00BC1B59" w:rsidP="00BC1B59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56EE612C" w14:textId="77777777" w:rsidR="00BC1B59" w:rsidRDefault="00BC1B59" w:rsidP="00BC1B59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212B113" w14:textId="77777777" w:rsidR="00BC1B59" w:rsidRDefault="00BC1B59" w:rsidP="00BC1B59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721FE271" w14:textId="77777777" w:rsidR="00BC1B59" w:rsidRDefault="00BC1B59" w:rsidP="00BC1B5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C3F0043" w14:textId="77777777" w:rsidR="00BC1B59" w:rsidRDefault="00BC1B59" w:rsidP="00BC1B59">
      <w:pPr>
        <w:pStyle w:val="Tekstpodstawowy"/>
      </w:pPr>
      <w:r>
        <w:t>Powyższa cena zawiera podatek VAT w wysokości .......... % tj.…………………….PLN</w:t>
      </w:r>
    </w:p>
    <w:p w14:paraId="27F9E3E2" w14:textId="143AED79" w:rsidR="00BC1B59" w:rsidRDefault="00BC1B59" w:rsidP="00BC1B59">
      <w:pPr>
        <w:pStyle w:val="Tekstpodstawowy"/>
        <w:rPr>
          <w:b w:val="0"/>
        </w:rPr>
      </w:pPr>
      <w:r>
        <w:t>Producent/</w:t>
      </w:r>
      <w:r w:rsidR="003E0BF4">
        <w:t>typ/</w:t>
      </w:r>
      <w:r>
        <w:t xml:space="preserve">model zaoferowanego </w:t>
      </w:r>
      <w:r w:rsidR="004C5A4B">
        <w:t>notebooka</w:t>
      </w:r>
      <w:r>
        <w:t xml:space="preserve"> </w:t>
      </w:r>
      <w:r>
        <w:rPr>
          <w:b w:val="0"/>
        </w:rPr>
        <w:t>……………………………..</w:t>
      </w:r>
    </w:p>
    <w:p w14:paraId="38A80AE7" w14:textId="77777777" w:rsidR="00BC1B59" w:rsidRDefault="00BC1B59" w:rsidP="00BC1B5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…… dni od daty podpisania umowy </w:t>
      </w:r>
      <w:r w:rsidR="004C5A4B">
        <w:rPr>
          <w:i/>
          <w:highlight w:val="yellow"/>
        </w:rPr>
        <w:t>(kryterium oceny ofert)</w:t>
      </w:r>
    </w:p>
    <w:p w14:paraId="21B7036E" w14:textId="77777777" w:rsidR="00BC1B59" w:rsidRDefault="00BC1B59" w:rsidP="00BC1B5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 miesięcy</w:t>
      </w:r>
    </w:p>
    <w:bookmarkEnd w:id="0"/>
    <w:p w14:paraId="050B5FB1" w14:textId="77777777" w:rsidR="004C5A4B" w:rsidRDefault="004C5A4B" w:rsidP="00BC1B59">
      <w:pPr>
        <w:tabs>
          <w:tab w:val="left" w:pos="426"/>
        </w:tabs>
        <w:spacing w:after="120"/>
        <w:jc w:val="both"/>
        <w:rPr>
          <w:sz w:val="22"/>
        </w:rPr>
      </w:pPr>
    </w:p>
    <w:p w14:paraId="2062BCC7" w14:textId="77777777" w:rsidR="00BC1B59" w:rsidRDefault="00BC1B59" w:rsidP="00BC1B59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06F0EFF8" w14:textId="77777777" w:rsidR="00BC1B59" w:rsidRDefault="00BC1B59" w:rsidP="00BC1B5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432B01E" w14:textId="77777777" w:rsidR="00BC1B59" w:rsidRDefault="00BC1B59" w:rsidP="00BC1B59">
      <w:pPr>
        <w:jc w:val="both"/>
        <w:rPr>
          <w:sz w:val="18"/>
          <w:szCs w:val="18"/>
        </w:rPr>
      </w:pPr>
    </w:p>
    <w:p w14:paraId="079B637E" w14:textId="77777777" w:rsidR="00BC1B59" w:rsidRDefault="00BC1B59" w:rsidP="00BC1B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F447E29" w14:textId="77777777"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1A8DD3C" w14:textId="77777777" w:rsidR="00BC1B59" w:rsidRDefault="00BC1B59" w:rsidP="00BC1B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63C27D4" w14:textId="77777777"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CD0D279" w14:textId="77777777"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27395C" w14:textId="77777777" w:rsidR="00BC1B59" w:rsidRDefault="00BC1B59" w:rsidP="00BC1B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5D04A40" w14:textId="77777777" w:rsidR="00BC1B59" w:rsidRDefault="00BC1B59" w:rsidP="00BC1B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C1B59" w14:paraId="7DE8DF65" w14:textId="77777777" w:rsidTr="00BC1B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D4C32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0F6EC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2ADB6FE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20078" w14:textId="77777777" w:rsidR="00BC1B59" w:rsidRDefault="00BC1B5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BC1B59" w14:paraId="46808549" w14:textId="77777777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F23CB" w14:textId="77777777"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D178F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DA99C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C1B59" w14:paraId="597DCAA6" w14:textId="77777777" w:rsidTr="00BC1B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62386" w14:textId="77777777" w:rsidR="00BC1B59" w:rsidRDefault="00BC1B5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DBBFF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0A31" w14:textId="77777777" w:rsidR="00BC1B59" w:rsidRDefault="00BC1B5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9D41BC5" w14:textId="77777777"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93A29C2" w14:textId="77777777" w:rsidR="00BC1B59" w:rsidRDefault="00BC1B59" w:rsidP="00BC1B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760E578" w14:textId="77777777" w:rsidR="00BC1B59" w:rsidRDefault="00BC1B59" w:rsidP="00BC1B5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B501F4F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14:paraId="2BCDF723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78EC09A" w14:textId="77777777" w:rsidR="00BC1B59" w:rsidRDefault="00BC1B59" w:rsidP="00BC1B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A7F80FA" w14:textId="77777777"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14:paraId="6883D707" w14:textId="77777777" w:rsidR="00BC1B59" w:rsidRDefault="00BC1B59" w:rsidP="00BC1B59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4DD0A13" w14:textId="77777777" w:rsidR="00BC1B59" w:rsidRDefault="00BC1B59" w:rsidP="00BC1B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D84F45" w14:textId="77777777" w:rsidR="00BC1B59" w:rsidRDefault="00BC1B59" w:rsidP="00BC1B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B65F822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1ED2A08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2727483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BEC85F3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DBBC9A" w14:textId="77777777" w:rsidR="00BC1B59" w:rsidRDefault="00BC1B59" w:rsidP="00BC1B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7DF4D90" w14:textId="77777777" w:rsidR="00BC1B59" w:rsidRDefault="00BC1B59" w:rsidP="00BC1B59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7CAF839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B72DB" w14:textId="77777777" w:rsidR="00827F41" w:rsidRDefault="00827F41">
      <w:r>
        <w:separator/>
      </w:r>
    </w:p>
  </w:endnote>
  <w:endnote w:type="continuationSeparator" w:id="0">
    <w:p w14:paraId="0A5AB892" w14:textId="77777777" w:rsidR="00827F41" w:rsidRDefault="00827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C6EB" w14:textId="77777777" w:rsidR="00B85D6D" w:rsidRDefault="00B85D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2397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1983B" w14:textId="77777777" w:rsidR="00B85D6D" w:rsidRDefault="00B85D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963B1" w14:textId="77777777" w:rsidR="00827F41" w:rsidRDefault="00827F41">
      <w:r>
        <w:separator/>
      </w:r>
    </w:p>
  </w:footnote>
  <w:footnote w:type="continuationSeparator" w:id="0">
    <w:p w14:paraId="0CA2843C" w14:textId="77777777" w:rsidR="00827F41" w:rsidRDefault="00827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7795F" w14:textId="77777777" w:rsidR="00B85D6D" w:rsidRDefault="00B85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644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28758" w14:textId="77777777" w:rsidR="00B85D6D" w:rsidRDefault="00B85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AA7"/>
    <w:rsid w:val="00012286"/>
    <w:rsid w:val="00071CCC"/>
    <w:rsid w:val="000B731D"/>
    <w:rsid w:val="000D6134"/>
    <w:rsid w:val="000E09C7"/>
    <w:rsid w:val="000F6589"/>
    <w:rsid w:val="00106636"/>
    <w:rsid w:val="00116EC6"/>
    <w:rsid w:val="00153C8D"/>
    <w:rsid w:val="001801DD"/>
    <w:rsid w:val="001A142A"/>
    <w:rsid w:val="001A7DE7"/>
    <w:rsid w:val="001D4612"/>
    <w:rsid w:val="00207E98"/>
    <w:rsid w:val="002723B0"/>
    <w:rsid w:val="00315A4A"/>
    <w:rsid w:val="003E0BF4"/>
    <w:rsid w:val="004A555D"/>
    <w:rsid w:val="004B7300"/>
    <w:rsid w:val="004C5A4B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A76B3"/>
    <w:rsid w:val="00827F41"/>
    <w:rsid w:val="00833933"/>
    <w:rsid w:val="00853083"/>
    <w:rsid w:val="008B2F0C"/>
    <w:rsid w:val="008B4928"/>
    <w:rsid w:val="008C0AA7"/>
    <w:rsid w:val="008D2AB8"/>
    <w:rsid w:val="008F1C66"/>
    <w:rsid w:val="00970FE4"/>
    <w:rsid w:val="00A0022B"/>
    <w:rsid w:val="00A346FE"/>
    <w:rsid w:val="00A47B4D"/>
    <w:rsid w:val="00A83018"/>
    <w:rsid w:val="00B774DC"/>
    <w:rsid w:val="00B85D6D"/>
    <w:rsid w:val="00BC1B59"/>
    <w:rsid w:val="00BC4614"/>
    <w:rsid w:val="00BF0744"/>
    <w:rsid w:val="00C0611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F1C8BF"/>
  <w15:chartTrackingRefBased/>
  <w15:docId w15:val="{6B7A1D58-9E1E-4BAF-B0B5-A318D783E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391AA-7556-497B-9AA6-D3855118C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472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Maria Lepa</cp:lastModifiedBy>
  <cp:revision>2</cp:revision>
  <cp:lastPrinted>1899-12-31T23:00:00Z</cp:lastPrinted>
  <dcterms:created xsi:type="dcterms:W3CDTF">2022-02-28T14:00:00Z</dcterms:created>
  <dcterms:modified xsi:type="dcterms:W3CDTF">2022-02-28T14:00:00Z</dcterms:modified>
</cp:coreProperties>
</file>