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CB261" w14:textId="77777777" w:rsidR="00FB7F50" w:rsidRPr="00CE2040" w:rsidRDefault="00C12A72" w:rsidP="00FB7F50">
      <w:pPr>
        <w:spacing w:after="240"/>
        <w:jc w:val="right"/>
      </w:pPr>
      <w:bookmarkStart w:id="0" w:name="_Hlk53520193"/>
      <w:r w:rsidRPr="00CE2040">
        <w:t>Niepołomice</w:t>
      </w:r>
      <w:r w:rsidR="00FB7F50" w:rsidRPr="00CE2040">
        <w:t xml:space="preserve"> dnia: </w:t>
      </w:r>
      <w:r w:rsidRPr="00CE2040">
        <w:t>2022-03-04</w:t>
      </w:r>
    </w:p>
    <w:p w14:paraId="2843E7D7" w14:textId="77777777" w:rsidR="00FB7F50" w:rsidRPr="00CE2040" w:rsidRDefault="00FB7F50" w:rsidP="004E7234">
      <w:pPr>
        <w:spacing w:after="240"/>
      </w:pPr>
    </w:p>
    <w:p w14:paraId="5021EA36" w14:textId="77777777" w:rsidR="00FB7F50" w:rsidRPr="00CE2040" w:rsidRDefault="00C12A72" w:rsidP="00FB7F50">
      <w:pPr>
        <w:spacing w:after="40"/>
        <w:rPr>
          <w:b/>
          <w:bCs/>
        </w:rPr>
      </w:pPr>
      <w:r w:rsidRPr="00CE2040">
        <w:rPr>
          <w:b/>
          <w:bCs/>
        </w:rPr>
        <w:t>GMINA NIEPOŁOMICE</w:t>
      </w:r>
    </w:p>
    <w:p w14:paraId="402301EB" w14:textId="77777777" w:rsidR="00FB7F50" w:rsidRPr="00CE2040" w:rsidRDefault="00C12A72" w:rsidP="00FB7F50">
      <w:r w:rsidRPr="00CE2040">
        <w:t>Pl. Zwycięstwa</w:t>
      </w:r>
      <w:r w:rsidR="00FB7F50" w:rsidRPr="00CE2040">
        <w:t xml:space="preserve"> </w:t>
      </w:r>
      <w:r w:rsidRPr="00CE2040">
        <w:t>13</w:t>
      </w:r>
    </w:p>
    <w:p w14:paraId="1A0D6838" w14:textId="77777777" w:rsidR="00FB7F50" w:rsidRPr="00CE2040" w:rsidRDefault="00C12A72" w:rsidP="00FB7F50">
      <w:r w:rsidRPr="00CE2040">
        <w:t>32-005</w:t>
      </w:r>
      <w:r w:rsidR="00FB7F50" w:rsidRPr="00CE2040">
        <w:t xml:space="preserve"> </w:t>
      </w:r>
      <w:r w:rsidRPr="00CE2040">
        <w:t>Niepołomice</w:t>
      </w:r>
    </w:p>
    <w:p w14:paraId="2D33826F" w14:textId="77777777" w:rsidR="008642B3" w:rsidRPr="00CE2040" w:rsidRDefault="00A17CDB">
      <w:pPr>
        <w:pStyle w:val="Nagwek1"/>
        <w:spacing w:before="600"/>
        <w:rPr>
          <w:szCs w:val="24"/>
        </w:rPr>
      </w:pPr>
      <w:r w:rsidRPr="00CE2040">
        <w:rPr>
          <w:szCs w:val="24"/>
        </w:rPr>
        <w:t>OGŁOSZENIE</w:t>
      </w:r>
    </w:p>
    <w:p w14:paraId="2C1FB544" w14:textId="77777777" w:rsidR="008642B3" w:rsidRPr="00CE2040" w:rsidRDefault="008642B3" w:rsidP="00C65E53">
      <w:pPr>
        <w:spacing w:after="480"/>
        <w:jc w:val="center"/>
        <w:rPr>
          <w:b/>
        </w:rPr>
      </w:pPr>
      <w:r w:rsidRPr="00CE2040">
        <w:rPr>
          <w:b/>
        </w:rPr>
        <w:t xml:space="preserve">o </w:t>
      </w:r>
      <w:r w:rsidR="0054734E" w:rsidRPr="00CE2040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9200"/>
      </w:tblGrid>
      <w:tr w:rsidR="00C12A72" w:rsidRPr="00CE2040" w14:paraId="6E26D7FC" w14:textId="77777777" w:rsidTr="00C74EEC">
        <w:trPr>
          <w:trHeight w:val="638"/>
        </w:trPr>
        <w:tc>
          <w:tcPr>
            <w:tcW w:w="959" w:type="dxa"/>
            <w:shd w:val="clear" w:color="auto" w:fill="auto"/>
          </w:tcPr>
          <w:p w14:paraId="5779BC7B" w14:textId="77777777" w:rsidR="00C12A72" w:rsidRPr="00CE2040" w:rsidRDefault="00C12A72" w:rsidP="00C74EEC">
            <w:pPr>
              <w:spacing w:after="60" w:line="276" w:lineRule="auto"/>
              <w:jc w:val="both"/>
            </w:pPr>
            <w:r w:rsidRPr="00CE2040">
              <w:t>Dotyczy:</w:t>
            </w:r>
          </w:p>
        </w:tc>
        <w:tc>
          <w:tcPr>
            <w:tcW w:w="9261" w:type="dxa"/>
            <w:shd w:val="clear" w:color="auto" w:fill="auto"/>
          </w:tcPr>
          <w:p w14:paraId="74409F29" w14:textId="77777777" w:rsidR="00C12A72" w:rsidRPr="00CE2040" w:rsidRDefault="00C12A72" w:rsidP="00C74EEC">
            <w:pPr>
              <w:spacing w:after="60" w:line="276" w:lineRule="auto"/>
              <w:jc w:val="both"/>
            </w:pPr>
            <w:r w:rsidRPr="00CE2040">
              <w:t xml:space="preserve">postępowania o udzielenie zamówienia publicznego, prowadzonego w trybie </w:t>
            </w:r>
            <w:r w:rsidRPr="00CE2040">
              <w:t xml:space="preserve">Tryb podstawowy bez negocjacji - art. 275 pkt. 1 ustawy </w:t>
            </w:r>
            <w:proofErr w:type="spellStart"/>
            <w:r w:rsidRPr="00CE2040">
              <w:t>Pzp</w:t>
            </w:r>
            <w:proofErr w:type="spellEnd"/>
            <w:r w:rsidRPr="00CE2040">
              <w:rPr>
                <w:b/>
              </w:rPr>
              <w:t xml:space="preserve"> </w:t>
            </w:r>
            <w:r w:rsidRPr="00CE2040">
              <w:rPr>
                <w:bCs/>
              </w:rPr>
              <w:t>na</w:t>
            </w:r>
            <w:r w:rsidRPr="00CE2040">
              <w:rPr>
                <w:b/>
              </w:rPr>
              <w:t xml:space="preserve"> </w:t>
            </w:r>
            <w:r w:rsidRPr="00CE2040">
              <w:rPr>
                <w:bCs/>
              </w:rPr>
              <w:t>”</w:t>
            </w:r>
            <w:r w:rsidRPr="00CE2040">
              <w:rPr>
                <w:b/>
                <w:bCs/>
              </w:rPr>
              <w:t>Sukcesywna dostawa artykułów żywnościowych do Przedszkola Samorządowego w Woli Batorskiej 597</w:t>
            </w:r>
            <w:r w:rsidRPr="00CE2040">
              <w:rPr>
                <w:bCs/>
              </w:rPr>
              <w:t>”</w:t>
            </w:r>
            <w:r w:rsidRPr="00CE2040">
              <w:rPr>
                <w:b/>
              </w:rPr>
              <w:t xml:space="preserve"> </w:t>
            </w:r>
            <w:r w:rsidRPr="00CE2040">
              <w:rPr>
                <w:bCs/>
              </w:rPr>
              <w:t>– znak sprawy</w:t>
            </w:r>
            <w:r w:rsidRPr="00CE2040">
              <w:rPr>
                <w:b/>
              </w:rPr>
              <w:t xml:space="preserve"> </w:t>
            </w:r>
            <w:r w:rsidRPr="00CE2040">
              <w:rPr>
                <w:b/>
              </w:rPr>
              <w:t>ZP.272.9.2022</w:t>
            </w:r>
            <w:r w:rsidRPr="00CE2040">
              <w:rPr>
                <w:bCs/>
              </w:rPr>
              <w:t>.</w:t>
            </w:r>
          </w:p>
        </w:tc>
      </w:tr>
    </w:tbl>
    <w:p w14:paraId="6338D48F" w14:textId="77777777" w:rsidR="008642B3" w:rsidRPr="00CE204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E2040">
        <w:t xml:space="preserve">Zamawiający, </w:t>
      </w:r>
      <w:r w:rsidR="00C12A72" w:rsidRPr="00CE2040">
        <w:rPr>
          <w:b/>
        </w:rPr>
        <w:t>GMINA NIEPOŁOMICE</w:t>
      </w:r>
      <w:r w:rsidRPr="00CE2040">
        <w:t xml:space="preserve">, działając na podstawie art. 253 </w:t>
      </w:r>
      <w:r w:rsidR="00A17CDB" w:rsidRPr="00CE2040">
        <w:t xml:space="preserve">ust. 1 pkt. 1 i </w:t>
      </w:r>
      <w:r w:rsidRPr="00CE2040">
        <w:t xml:space="preserve">ust. </w:t>
      </w:r>
      <w:r w:rsidR="00A17CDB" w:rsidRPr="00CE2040">
        <w:t>2</w:t>
      </w:r>
      <w:r w:rsidRPr="00CE2040">
        <w:t xml:space="preserve"> ustawy z dnia 11 września 2019r. Prawo zamówień publicznych </w:t>
      </w:r>
      <w:r w:rsidR="00C12A72" w:rsidRPr="00CE2040">
        <w:t>(</w:t>
      </w:r>
      <w:proofErr w:type="spellStart"/>
      <w:r w:rsidR="00C12A72" w:rsidRPr="00CE2040">
        <w:t>t.j</w:t>
      </w:r>
      <w:proofErr w:type="spellEnd"/>
      <w:r w:rsidR="00C12A72" w:rsidRPr="00CE2040">
        <w:t>. Dz.U. z 2021r. poz. 1129)</w:t>
      </w:r>
      <w:r w:rsidRPr="00CE2040">
        <w:t>, zwanej dalej „ustawą Pzp”</w:t>
      </w:r>
      <w:r w:rsidR="00D26ED6" w:rsidRPr="00CE2040">
        <w:t xml:space="preserve">, </w:t>
      </w:r>
      <w:r w:rsidRPr="00CE2040">
        <w:t>informuje</w:t>
      </w:r>
      <w:r w:rsidR="00D26ED6" w:rsidRPr="00CE2040">
        <w:t xml:space="preserve">, że w toczącym się postępowaniu o udzielenie zamówienia publicznego, jako </w:t>
      </w:r>
      <w:r w:rsidR="00756CDA" w:rsidRPr="00CE2040">
        <w:t>najkorzystniejsz</w:t>
      </w:r>
      <w:r w:rsidR="00D26ED6" w:rsidRPr="00CE2040">
        <w:t xml:space="preserve">a wybrana została </w:t>
      </w:r>
      <w:r w:rsidR="00756CDA" w:rsidRPr="00CE2040">
        <w:t>ofer</w:t>
      </w:r>
      <w:r w:rsidR="00D26ED6" w:rsidRPr="00CE2040">
        <w:t>t</w:t>
      </w:r>
      <w:r w:rsidR="009F0E5C" w:rsidRPr="00CE2040">
        <w:t>a</w:t>
      </w:r>
      <w:r w:rsidR="00D26ED6" w:rsidRPr="00CE2040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12A72" w:rsidRPr="00CE2040" w14:paraId="5B367397" w14:textId="77777777" w:rsidTr="00C74E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63F4F17" w14:textId="77777777" w:rsidR="00C12A72" w:rsidRPr="00CE2040" w:rsidRDefault="00C12A72" w:rsidP="00C74EEC">
            <w:pPr>
              <w:spacing w:before="60" w:after="40" w:line="276" w:lineRule="auto"/>
              <w:jc w:val="both"/>
              <w:rPr>
                <w:b/>
              </w:rPr>
            </w:pPr>
            <w:r w:rsidRPr="00CE2040">
              <w:rPr>
                <w:b/>
              </w:rPr>
              <w:t>FHU WNĘK SPÓŁKA JAWNA</w:t>
            </w:r>
          </w:p>
          <w:p w14:paraId="15C9D05E" w14:textId="77777777" w:rsidR="00C12A72" w:rsidRPr="00CE2040" w:rsidRDefault="00C12A72" w:rsidP="00C74EEC">
            <w:pPr>
              <w:jc w:val="both"/>
              <w:rPr>
                <w:bCs/>
              </w:rPr>
            </w:pPr>
            <w:r w:rsidRPr="00CE2040">
              <w:rPr>
                <w:bCs/>
              </w:rPr>
              <w:t>UL.3 MAJA</w:t>
            </w:r>
            <w:r w:rsidRPr="00CE2040">
              <w:rPr>
                <w:bCs/>
              </w:rPr>
              <w:t xml:space="preserve"> </w:t>
            </w:r>
            <w:r w:rsidRPr="00CE2040">
              <w:rPr>
                <w:bCs/>
              </w:rPr>
              <w:t>13</w:t>
            </w:r>
            <w:r w:rsidRPr="00CE2040">
              <w:rPr>
                <w:bCs/>
              </w:rPr>
              <w:t xml:space="preserve"> </w:t>
            </w:r>
          </w:p>
          <w:p w14:paraId="7A4B63A9" w14:textId="77777777" w:rsidR="00C12A72" w:rsidRPr="00CE2040" w:rsidRDefault="00C12A72" w:rsidP="00C74EEC">
            <w:pPr>
              <w:jc w:val="both"/>
              <w:rPr>
                <w:bCs/>
              </w:rPr>
            </w:pPr>
            <w:r w:rsidRPr="00CE2040">
              <w:rPr>
                <w:bCs/>
              </w:rPr>
              <w:t>32-005</w:t>
            </w:r>
            <w:r w:rsidRPr="00CE2040">
              <w:rPr>
                <w:bCs/>
              </w:rPr>
              <w:t xml:space="preserve"> </w:t>
            </w:r>
            <w:r w:rsidRPr="00CE2040">
              <w:rPr>
                <w:bCs/>
              </w:rPr>
              <w:t>Niepołomice</w:t>
            </w:r>
          </w:p>
          <w:p w14:paraId="336478D9" w14:textId="36289AB7" w:rsidR="00C12A72" w:rsidRPr="00CE2040" w:rsidRDefault="00C12A72" w:rsidP="00CE2040">
            <w:pPr>
              <w:spacing w:before="40" w:after="40" w:line="276" w:lineRule="auto"/>
              <w:jc w:val="both"/>
              <w:rPr>
                <w:b/>
              </w:rPr>
            </w:pPr>
            <w:r w:rsidRPr="00CE2040">
              <w:t>na:</w:t>
            </w:r>
            <w:r w:rsidR="00CE2040" w:rsidRPr="00CE2040">
              <w:t xml:space="preserve"> </w:t>
            </w:r>
            <w:r w:rsidRPr="00CE2040">
              <w:t>Sukcesywn</w:t>
            </w:r>
            <w:r w:rsidR="00CE2040" w:rsidRPr="00CE2040">
              <w:t>ą</w:t>
            </w:r>
            <w:r w:rsidRPr="00CE2040">
              <w:t xml:space="preserve"> dostaw</w:t>
            </w:r>
            <w:r w:rsidR="00CE2040" w:rsidRPr="00CE2040">
              <w:t>ę</w:t>
            </w:r>
            <w:r w:rsidRPr="00CE2040">
              <w:t xml:space="preserve"> artykułów żywnościowych do Przedszkola Samorządowego w Woli Batorskiej 597</w:t>
            </w:r>
            <w:r w:rsidRPr="00CE2040">
              <w:t xml:space="preserve"> za cenę brutto </w:t>
            </w:r>
            <w:r w:rsidRPr="00CE2040">
              <w:rPr>
                <w:b/>
              </w:rPr>
              <w:t>442 804.13 zł</w:t>
            </w:r>
            <w:r w:rsidRPr="00CE2040">
              <w:rPr>
                <w:bCs/>
              </w:rPr>
              <w:t>.</w:t>
            </w:r>
          </w:p>
          <w:p w14:paraId="307CF6E6" w14:textId="77777777" w:rsidR="00C12A72" w:rsidRPr="00CE2040" w:rsidRDefault="00C12A72" w:rsidP="00C74EEC">
            <w:pPr>
              <w:spacing w:before="120" w:line="276" w:lineRule="auto"/>
              <w:jc w:val="both"/>
              <w:rPr>
                <w:color w:val="000000"/>
              </w:rPr>
            </w:pPr>
            <w:r w:rsidRPr="00CE2040">
              <w:rPr>
                <w:color w:val="000000"/>
              </w:rPr>
              <w:t>Uzasadnienie wyboru:</w:t>
            </w:r>
          </w:p>
          <w:p w14:paraId="451895C5" w14:textId="77777777" w:rsidR="00C12A72" w:rsidRPr="00CE2040" w:rsidRDefault="00C12A72" w:rsidP="00C74EE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2040">
              <w:t>Została złożona jedna oferta, która spełnia wymagania Zamawiającego, a Wykonawca spełnia warunki udziału w postepowaniu.</w:t>
            </w:r>
          </w:p>
        </w:tc>
      </w:tr>
    </w:tbl>
    <w:p w14:paraId="52FD5D91" w14:textId="77777777" w:rsidR="003A0AFC" w:rsidRPr="00CE2040" w:rsidRDefault="00915B9E" w:rsidP="00915B9E">
      <w:pPr>
        <w:spacing w:before="240" w:after="120"/>
        <w:jc w:val="both"/>
        <w:rPr>
          <w:color w:val="000000"/>
        </w:rPr>
      </w:pPr>
      <w:r w:rsidRPr="00CE2040">
        <w:rPr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559"/>
        <w:gridCol w:w="2126"/>
        <w:gridCol w:w="2694"/>
      </w:tblGrid>
      <w:tr w:rsidR="00CE2040" w:rsidRPr="00CE2040" w14:paraId="022C8922" w14:textId="77777777" w:rsidTr="00CE2040">
        <w:trPr>
          <w:trHeight w:val="510"/>
        </w:trPr>
        <w:tc>
          <w:tcPr>
            <w:tcW w:w="709" w:type="dxa"/>
            <w:vAlign w:val="center"/>
          </w:tcPr>
          <w:p w14:paraId="5CFB6B3A" w14:textId="77777777" w:rsidR="00CE2040" w:rsidRPr="00CE2040" w:rsidRDefault="00CE204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CE2040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119" w:type="dxa"/>
            <w:vAlign w:val="center"/>
          </w:tcPr>
          <w:p w14:paraId="344D6AF6" w14:textId="77777777" w:rsidR="00CE2040" w:rsidRPr="00CE2040" w:rsidRDefault="00CE204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040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190D1F82" w14:textId="77777777" w:rsidR="00CE2040" w:rsidRPr="00CE2040" w:rsidRDefault="00CE204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040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vAlign w:val="center"/>
          </w:tcPr>
          <w:p w14:paraId="277E8449" w14:textId="77777777" w:rsidR="00CE2040" w:rsidRPr="00CE2040" w:rsidRDefault="00CE204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040">
              <w:rPr>
                <w:rFonts w:ascii="Times New Roman" w:hAnsi="Times New Roman" w:cs="Times New Roman"/>
                <w:bCs/>
                <w:sz w:val="24"/>
                <w:szCs w:val="24"/>
              </w:rPr>
              <w:t>Czas rozpatrzenia reklamacji</w:t>
            </w:r>
          </w:p>
        </w:tc>
        <w:tc>
          <w:tcPr>
            <w:tcW w:w="2694" w:type="dxa"/>
            <w:vAlign w:val="center"/>
          </w:tcPr>
          <w:p w14:paraId="68543971" w14:textId="77777777" w:rsidR="00CE2040" w:rsidRPr="00CE2040" w:rsidRDefault="00CE204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040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CE2040" w:rsidRPr="00CE2040" w14:paraId="532E7B59" w14:textId="77777777" w:rsidTr="00CE2040">
        <w:tc>
          <w:tcPr>
            <w:tcW w:w="709" w:type="dxa"/>
            <w:vAlign w:val="center"/>
          </w:tcPr>
          <w:p w14:paraId="0195921B" w14:textId="77777777" w:rsidR="00CE2040" w:rsidRPr="00CE2040" w:rsidRDefault="00CE2040" w:rsidP="00C74EE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0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 w14:paraId="6212C47D" w14:textId="77777777" w:rsidR="00CE2040" w:rsidRPr="00CE2040" w:rsidRDefault="00CE2040" w:rsidP="00C74EE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040">
              <w:rPr>
                <w:rFonts w:ascii="Times New Roman" w:hAnsi="Times New Roman" w:cs="Times New Roman"/>
                <w:b/>
                <w:sz w:val="24"/>
                <w:szCs w:val="24"/>
              </w:rPr>
              <w:t>FHU WNĘK SPÓŁKA JAWNA</w:t>
            </w:r>
          </w:p>
          <w:p w14:paraId="0508E678" w14:textId="77777777" w:rsidR="00CE2040" w:rsidRPr="00CE2040" w:rsidRDefault="00CE2040" w:rsidP="00C74EEC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040">
              <w:rPr>
                <w:rFonts w:ascii="Times New Roman" w:hAnsi="Times New Roman" w:cs="Times New Roman"/>
                <w:bCs/>
                <w:sz w:val="24"/>
                <w:szCs w:val="24"/>
              </w:rPr>
              <w:t>UL.3 MAJA</w:t>
            </w:r>
            <w:r w:rsidRPr="00CE20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E2040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CE20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417E4204" w14:textId="77777777" w:rsidR="00CE2040" w:rsidRPr="00CE2040" w:rsidRDefault="00CE2040" w:rsidP="00C74EE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040">
              <w:rPr>
                <w:rFonts w:ascii="Times New Roman" w:hAnsi="Times New Roman" w:cs="Times New Roman"/>
                <w:bCs/>
                <w:sz w:val="24"/>
                <w:szCs w:val="24"/>
              </w:rPr>
              <w:t>32-005</w:t>
            </w:r>
            <w:r w:rsidRPr="00CE20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E2040">
              <w:rPr>
                <w:rFonts w:ascii="Times New Roman" w:hAnsi="Times New Roman" w:cs="Times New Roman"/>
                <w:bCs/>
                <w:sz w:val="24"/>
                <w:szCs w:val="24"/>
              </w:rPr>
              <w:t>Niepołomice</w:t>
            </w:r>
          </w:p>
        </w:tc>
        <w:tc>
          <w:tcPr>
            <w:tcW w:w="1559" w:type="dxa"/>
            <w:vAlign w:val="center"/>
          </w:tcPr>
          <w:p w14:paraId="23B764AD" w14:textId="77777777" w:rsidR="00CE2040" w:rsidRPr="00CE2040" w:rsidRDefault="00CE2040" w:rsidP="00C74EE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040">
              <w:rPr>
                <w:rFonts w:ascii="Times New Roman" w:hAnsi="Times New Roman" w:cs="Times New Roman"/>
                <w:sz w:val="24"/>
                <w:szCs w:val="24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4D9E16CA" w14:textId="77777777" w:rsidR="00CE2040" w:rsidRPr="00CE2040" w:rsidRDefault="00CE2040" w:rsidP="00C74EE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040">
              <w:rPr>
                <w:rFonts w:ascii="Times New Roman" w:hAnsi="Times New Roman" w:cs="Times New Roman"/>
                <w:sz w:val="24"/>
                <w:szCs w:val="24"/>
              </w:rPr>
              <w:t xml:space="preserve">  40,00</w:t>
            </w:r>
          </w:p>
        </w:tc>
        <w:tc>
          <w:tcPr>
            <w:tcW w:w="2694" w:type="dxa"/>
            <w:vAlign w:val="center"/>
          </w:tcPr>
          <w:p w14:paraId="732E52E1" w14:textId="77777777" w:rsidR="00CE2040" w:rsidRPr="00CE2040" w:rsidRDefault="00CE2040" w:rsidP="00C74EE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040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</w:tbl>
    <w:p w14:paraId="393ED7AE" w14:textId="77777777" w:rsidR="00E85D70" w:rsidRPr="00CE204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AE4F997" w14:textId="77777777" w:rsidR="00F960D7" w:rsidRPr="00CE2040" w:rsidRDefault="00F960D7" w:rsidP="00F33C66">
      <w:pPr>
        <w:spacing w:line="276" w:lineRule="auto"/>
        <w:jc w:val="both"/>
      </w:pPr>
    </w:p>
    <w:p w14:paraId="7D47E55A" w14:textId="77777777" w:rsidR="00F960D7" w:rsidRPr="00CE2040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RPr="00CE204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6564E" w14:textId="77777777" w:rsidR="0046577C" w:rsidRDefault="0046577C">
      <w:r>
        <w:separator/>
      </w:r>
    </w:p>
  </w:endnote>
  <w:endnote w:type="continuationSeparator" w:id="0">
    <w:p w14:paraId="354A499C" w14:textId="77777777" w:rsidR="0046577C" w:rsidRDefault="00465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E0E9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4E2F0" w14:textId="668E6B48" w:rsidR="000C1E6F" w:rsidRPr="00CE2040" w:rsidRDefault="000C1E6F" w:rsidP="00CE20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9C34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1C37A" w14:textId="77777777" w:rsidR="0046577C" w:rsidRDefault="0046577C">
      <w:r>
        <w:separator/>
      </w:r>
    </w:p>
  </w:footnote>
  <w:footnote w:type="continuationSeparator" w:id="0">
    <w:p w14:paraId="4AA91CC4" w14:textId="77777777" w:rsidR="0046577C" w:rsidRDefault="00465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370A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C279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2296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577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7C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2A72"/>
    <w:rsid w:val="00C423DD"/>
    <w:rsid w:val="00C60D7B"/>
    <w:rsid w:val="00C65E53"/>
    <w:rsid w:val="00CA0B33"/>
    <w:rsid w:val="00CA3511"/>
    <w:rsid w:val="00CE2040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E3C246"/>
  <w15:chartTrackingRefBased/>
  <w15:docId w15:val="{8A30773E-5170-4FA5-B612-5CC17F718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1601-01-01T00:00:00Z</cp:lastPrinted>
  <dcterms:created xsi:type="dcterms:W3CDTF">2022-03-04T11:28:00Z</dcterms:created>
  <dcterms:modified xsi:type="dcterms:W3CDTF">2022-03-04T11:28:00Z</dcterms:modified>
</cp:coreProperties>
</file>