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02DC5E" w14:textId="77777777" w:rsidR="00AF19C8" w:rsidRPr="009E18FB" w:rsidRDefault="00B17DA5" w:rsidP="00AF19C8">
      <w:pPr>
        <w:pStyle w:val="Nagwek3"/>
        <w:jc w:val="right"/>
        <w:rPr>
          <w:rFonts w:ascii="Times New Roman" w:hAnsi="Times New Roman"/>
        </w:rPr>
      </w:pPr>
      <w:r>
        <w:rPr>
          <w:noProof/>
        </w:rPr>
        <w:pict w14:anchorId="1F4EAB00">
          <v:roundrect id="AutoShape 2" o:spid="_x0000_s1027" style="position:absolute;left:0;text-align:left;margin-left:-25.5pt;margin-top:-13.15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="00AF19C8" w:rsidRPr="009E18FB">
        <w:rPr>
          <w:b w:val="0"/>
          <w:sz w:val="22"/>
          <w:szCs w:val="22"/>
        </w:rPr>
        <w:tab/>
      </w:r>
      <w:r w:rsidR="00AF19C8" w:rsidRPr="009E18FB">
        <w:rPr>
          <w:b w:val="0"/>
          <w:sz w:val="22"/>
          <w:szCs w:val="22"/>
        </w:rPr>
        <w:tab/>
      </w:r>
      <w:r w:rsidR="00AF19C8" w:rsidRPr="009E18FB">
        <w:rPr>
          <w:b w:val="0"/>
          <w:sz w:val="22"/>
          <w:szCs w:val="22"/>
        </w:rPr>
        <w:tab/>
      </w:r>
      <w:r w:rsidR="00AF19C8" w:rsidRPr="009E18FB">
        <w:rPr>
          <w:b w:val="0"/>
          <w:sz w:val="22"/>
          <w:szCs w:val="22"/>
        </w:rPr>
        <w:tab/>
      </w:r>
      <w:r w:rsidR="00AF19C8" w:rsidRPr="009E18FB">
        <w:rPr>
          <w:b w:val="0"/>
          <w:sz w:val="22"/>
          <w:szCs w:val="22"/>
        </w:rPr>
        <w:tab/>
      </w:r>
      <w:r w:rsidR="00AF19C8" w:rsidRPr="009E18FB">
        <w:rPr>
          <w:b w:val="0"/>
          <w:sz w:val="22"/>
          <w:szCs w:val="22"/>
        </w:rPr>
        <w:tab/>
      </w:r>
      <w:r w:rsidR="00AF19C8" w:rsidRPr="009E18FB">
        <w:rPr>
          <w:b w:val="0"/>
          <w:sz w:val="22"/>
          <w:szCs w:val="22"/>
        </w:rPr>
        <w:tab/>
      </w:r>
      <w:r w:rsidR="00AF19C8" w:rsidRPr="009E18FB">
        <w:rPr>
          <w:rFonts w:ascii="Times New Roman" w:hAnsi="Times New Roman"/>
        </w:rPr>
        <w:t>Załącznik nr 1</w:t>
      </w:r>
    </w:p>
    <w:p w14:paraId="10CCD2ED" w14:textId="77777777" w:rsidR="00AF19C8" w:rsidRPr="009E18FB" w:rsidRDefault="00AF19C8" w:rsidP="00AF19C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CC47A3C" w14:textId="77777777" w:rsidR="00AF19C8" w:rsidRPr="009E18FB" w:rsidRDefault="00AF19C8" w:rsidP="00AF19C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9E18FB">
        <w:rPr>
          <w:b/>
          <w:sz w:val="28"/>
          <w:szCs w:val="30"/>
        </w:rPr>
        <w:t>FORMULARZ OFERTY</w:t>
      </w:r>
    </w:p>
    <w:p w14:paraId="389202C0" w14:textId="77777777" w:rsidR="00AF19C8" w:rsidRPr="009E18FB" w:rsidRDefault="00AF19C8" w:rsidP="00AF19C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4804702" w14:textId="77777777" w:rsidR="00AF19C8" w:rsidRPr="009E18FB" w:rsidRDefault="00AF19C8" w:rsidP="00AF19C8">
      <w:pPr>
        <w:tabs>
          <w:tab w:val="right" w:pos="9000"/>
        </w:tabs>
        <w:spacing w:line="360" w:lineRule="auto"/>
        <w:rPr>
          <w:sz w:val="22"/>
        </w:rPr>
      </w:pPr>
      <w:r w:rsidRPr="009E18FB">
        <w:rPr>
          <w:sz w:val="22"/>
        </w:rPr>
        <w:t>NAZWA WYKONAWCY:……………………………………………………………………..</w:t>
      </w:r>
    </w:p>
    <w:p w14:paraId="5830E799" w14:textId="77777777" w:rsidR="00AF19C8" w:rsidRPr="009E18FB" w:rsidRDefault="00AF19C8" w:rsidP="00AF19C8">
      <w:pPr>
        <w:tabs>
          <w:tab w:val="right" w:pos="9000"/>
        </w:tabs>
        <w:spacing w:line="360" w:lineRule="auto"/>
        <w:rPr>
          <w:sz w:val="22"/>
        </w:rPr>
      </w:pPr>
      <w:r w:rsidRPr="009E18FB">
        <w:rPr>
          <w:sz w:val="22"/>
        </w:rPr>
        <w:t>FORMA PROWADZONEJ DZIAŁALNOŚCI: .........................................................................</w:t>
      </w:r>
    </w:p>
    <w:p w14:paraId="6731CA8C" w14:textId="77777777" w:rsidR="00AF19C8" w:rsidRPr="009E18FB" w:rsidRDefault="00AF19C8" w:rsidP="00AF19C8">
      <w:pPr>
        <w:tabs>
          <w:tab w:val="right" w:pos="9000"/>
        </w:tabs>
        <w:spacing w:line="360" w:lineRule="auto"/>
        <w:rPr>
          <w:sz w:val="22"/>
        </w:rPr>
      </w:pPr>
      <w:r w:rsidRPr="009E18FB">
        <w:rPr>
          <w:sz w:val="22"/>
        </w:rPr>
        <w:t>ADRES:…………………………………………………………………………………………</w:t>
      </w:r>
    </w:p>
    <w:p w14:paraId="7C344143" w14:textId="77777777" w:rsidR="00AF19C8" w:rsidRPr="009E18FB" w:rsidRDefault="00AF19C8" w:rsidP="00AF19C8">
      <w:pPr>
        <w:tabs>
          <w:tab w:val="right" w:pos="9000"/>
        </w:tabs>
        <w:spacing w:line="360" w:lineRule="auto"/>
        <w:rPr>
          <w:sz w:val="22"/>
        </w:rPr>
      </w:pPr>
      <w:r w:rsidRPr="009E18FB">
        <w:rPr>
          <w:sz w:val="22"/>
        </w:rPr>
        <w:t>POWIAT:…………………………………WOJEWÓDZTWO …………………………….....</w:t>
      </w:r>
    </w:p>
    <w:p w14:paraId="7BB89076" w14:textId="77777777" w:rsidR="00AF19C8" w:rsidRPr="009E18FB" w:rsidRDefault="00AF19C8" w:rsidP="00AF19C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9E18FB">
        <w:rPr>
          <w:sz w:val="22"/>
          <w:lang w:val="de-DE"/>
        </w:rPr>
        <w:t>TEL.</w:t>
      </w:r>
      <w:r w:rsidRPr="009E18FB">
        <w:rPr>
          <w:sz w:val="22"/>
          <w:lang w:val="en-US"/>
        </w:rPr>
        <w:t>……………………………………………………………………………………………..</w:t>
      </w:r>
    </w:p>
    <w:p w14:paraId="728AF913" w14:textId="77777777" w:rsidR="00AF19C8" w:rsidRPr="009E18FB" w:rsidRDefault="00AF19C8" w:rsidP="00AF19C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9E18FB">
        <w:rPr>
          <w:sz w:val="22"/>
          <w:lang w:val="de-DE"/>
        </w:rPr>
        <w:t xml:space="preserve">FAX </w:t>
      </w:r>
      <w:r w:rsidRPr="009E18FB">
        <w:rPr>
          <w:sz w:val="22"/>
          <w:lang w:val="en-US"/>
        </w:rPr>
        <w:t>…………………………………………………………………………………………….</w:t>
      </w:r>
    </w:p>
    <w:p w14:paraId="588231A1" w14:textId="77777777" w:rsidR="00AF19C8" w:rsidRPr="009E18FB" w:rsidRDefault="00AF19C8" w:rsidP="00AF19C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9E18FB">
        <w:rPr>
          <w:sz w:val="22"/>
          <w:lang w:val="de-DE"/>
        </w:rPr>
        <w:t>E-MAIL………………………………………………………………………………………….</w:t>
      </w:r>
    </w:p>
    <w:p w14:paraId="15B6E4B4" w14:textId="77777777" w:rsidR="00AF19C8" w:rsidRPr="009E18FB" w:rsidRDefault="00AF19C8" w:rsidP="00AF19C8">
      <w:pPr>
        <w:tabs>
          <w:tab w:val="right" w:pos="9000"/>
        </w:tabs>
        <w:spacing w:line="360" w:lineRule="auto"/>
        <w:rPr>
          <w:sz w:val="22"/>
        </w:rPr>
      </w:pPr>
      <w:r w:rsidRPr="009E18FB">
        <w:rPr>
          <w:sz w:val="22"/>
          <w:lang w:val="de-DE"/>
        </w:rPr>
        <w:t xml:space="preserve">NIP…………………………………. </w:t>
      </w:r>
      <w:r w:rsidRPr="009E18FB">
        <w:rPr>
          <w:sz w:val="22"/>
        </w:rPr>
        <w:t>REGON:………………………………………………...</w:t>
      </w:r>
    </w:p>
    <w:p w14:paraId="2470807E" w14:textId="77777777" w:rsidR="00AF19C8" w:rsidRPr="009E18FB" w:rsidRDefault="00AF19C8" w:rsidP="00AF19C8">
      <w:pPr>
        <w:tabs>
          <w:tab w:val="right" w:pos="9000"/>
        </w:tabs>
        <w:spacing w:line="360" w:lineRule="auto"/>
        <w:rPr>
          <w:sz w:val="22"/>
        </w:rPr>
      </w:pPr>
      <w:r w:rsidRPr="009E18FB">
        <w:rPr>
          <w:sz w:val="22"/>
        </w:rPr>
        <w:t>BANK/ NR KONTA ……………………………………………………………………………</w:t>
      </w:r>
    </w:p>
    <w:p w14:paraId="0AFE36F8" w14:textId="77777777" w:rsidR="00AF19C8" w:rsidRPr="009E18FB" w:rsidRDefault="00AF19C8" w:rsidP="00AF19C8">
      <w:pPr>
        <w:spacing w:line="360" w:lineRule="auto"/>
      </w:pPr>
      <w:r w:rsidRPr="009E18FB">
        <w:t>Do: Nazwa i siedziba Zamawiającego:</w:t>
      </w:r>
    </w:p>
    <w:p w14:paraId="558F8FB9" w14:textId="77777777" w:rsidR="00AF19C8" w:rsidRPr="009E18FB" w:rsidRDefault="00AF19C8" w:rsidP="00AF19C8">
      <w:pPr>
        <w:ind w:right="-110"/>
        <w:rPr>
          <w:b/>
        </w:rPr>
      </w:pPr>
      <w:r w:rsidRPr="009E18FB">
        <w:rPr>
          <w:b/>
        </w:rPr>
        <w:t>Akademia Górniczo - Hutnicza</w:t>
      </w:r>
    </w:p>
    <w:p w14:paraId="7F899EEB" w14:textId="77777777" w:rsidR="00AF19C8" w:rsidRPr="009E18FB" w:rsidRDefault="00AF19C8" w:rsidP="00AF19C8">
      <w:pPr>
        <w:ind w:right="-110"/>
        <w:rPr>
          <w:b/>
        </w:rPr>
      </w:pPr>
      <w:r w:rsidRPr="009E18FB">
        <w:rPr>
          <w:b/>
        </w:rPr>
        <w:t>im. Stanisława Staszica w Krakowie</w:t>
      </w:r>
    </w:p>
    <w:p w14:paraId="5DA2A118" w14:textId="77777777" w:rsidR="00AF19C8" w:rsidRPr="009E18FB" w:rsidRDefault="00AF19C8" w:rsidP="00AF19C8">
      <w:pPr>
        <w:ind w:right="-110"/>
        <w:rPr>
          <w:b/>
        </w:rPr>
      </w:pPr>
      <w:r w:rsidRPr="009E18FB">
        <w:rPr>
          <w:b/>
        </w:rPr>
        <w:t xml:space="preserve">Dział Zamówień Publicznych  </w:t>
      </w:r>
    </w:p>
    <w:p w14:paraId="430AFC25" w14:textId="77777777" w:rsidR="00AF19C8" w:rsidRPr="009E18FB" w:rsidRDefault="00AF19C8" w:rsidP="00AF19C8">
      <w:pPr>
        <w:ind w:right="-110"/>
        <w:rPr>
          <w:b/>
        </w:rPr>
      </w:pPr>
      <w:r w:rsidRPr="009E18FB">
        <w:rPr>
          <w:b/>
        </w:rPr>
        <w:t xml:space="preserve">Al. Mickiewicza 30, 30-059 Kraków,  </w:t>
      </w:r>
    </w:p>
    <w:p w14:paraId="1777FCE6" w14:textId="77777777" w:rsidR="00AF19C8" w:rsidRPr="009E18FB" w:rsidRDefault="00AF19C8" w:rsidP="00AF19C8">
      <w:pPr>
        <w:ind w:firstLine="3969"/>
        <w:rPr>
          <w:b/>
        </w:rPr>
      </w:pPr>
    </w:p>
    <w:p w14:paraId="712DB4C8" w14:textId="150C2067" w:rsidR="00AF19C8" w:rsidRPr="00C30FFA" w:rsidRDefault="00AF19C8" w:rsidP="00AF19C8">
      <w:pPr>
        <w:widowControl w:val="0"/>
        <w:ind w:right="1"/>
        <w:jc w:val="both"/>
        <w:rPr>
          <w:sz w:val="22"/>
          <w:szCs w:val="22"/>
        </w:rPr>
      </w:pPr>
      <w:r w:rsidRPr="00C30FFA">
        <w:rPr>
          <w:sz w:val="22"/>
          <w:szCs w:val="22"/>
        </w:rPr>
        <w:t xml:space="preserve">Przystępując do postępowania o udzielenie zamówienia publicznego, którego przedmiotem jest </w:t>
      </w:r>
      <w:r w:rsidR="00981378" w:rsidRPr="00981378">
        <w:rPr>
          <w:b/>
          <w:sz w:val="22"/>
          <w:szCs w:val="22"/>
        </w:rPr>
        <w:t>Opracowanie dokumentacji projektowej przystosowania pawilonu D-1 AGH w Krakowie do aktualnych przepisów ppoż. - KC-zp.272-64/22</w:t>
      </w:r>
      <w:r w:rsidRPr="00C30FFA">
        <w:rPr>
          <w:b/>
          <w:sz w:val="22"/>
          <w:szCs w:val="22"/>
        </w:rPr>
        <w:t xml:space="preserve">, </w:t>
      </w:r>
      <w:r w:rsidRPr="00C30FFA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017D4376" w14:textId="77777777" w:rsidR="00AF19C8" w:rsidRPr="00C30FFA" w:rsidRDefault="00AF19C8" w:rsidP="00AF19C8">
      <w:pPr>
        <w:tabs>
          <w:tab w:val="right" w:pos="9000"/>
        </w:tabs>
        <w:rPr>
          <w:sz w:val="22"/>
          <w:szCs w:val="22"/>
        </w:rPr>
      </w:pPr>
    </w:p>
    <w:p w14:paraId="3D91C170" w14:textId="77777777" w:rsidR="00AF19C8" w:rsidRPr="00C30FFA" w:rsidRDefault="00AF19C8" w:rsidP="00AF19C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C30FFA">
        <w:rPr>
          <w:b/>
          <w:sz w:val="22"/>
          <w:szCs w:val="22"/>
        </w:rPr>
        <w:t>Cena netto:   .........................................................................PLN</w:t>
      </w:r>
    </w:p>
    <w:p w14:paraId="1BB6A8AD" w14:textId="77777777" w:rsidR="00AF19C8" w:rsidRPr="00C30FFA" w:rsidRDefault="00AF19C8" w:rsidP="00AF19C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4971C29F" w14:textId="77777777" w:rsidR="00AF19C8" w:rsidRPr="00C30FFA" w:rsidRDefault="00AF19C8" w:rsidP="00AF19C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C30FFA">
        <w:rPr>
          <w:b/>
          <w:sz w:val="22"/>
          <w:szCs w:val="22"/>
        </w:rPr>
        <w:t>Cena brutto: .........................................................................PLN</w:t>
      </w:r>
    </w:p>
    <w:p w14:paraId="2C443C6F" w14:textId="77777777" w:rsidR="00AF19C8" w:rsidRPr="00C30FFA" w:rsidRDefault="00AF19C8" w:rsidP="00AF19C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0CF2CAA" w14:textId="77777777" w:rsidR="00AF19C8" w:rsidRPr="00C30FFA" w:rsidRDefault="00AF19C8" w:rsidP="00AF19C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C30FFA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36F15465" w14:textId="77777777" w:rsidR="00AF19C8" w:rsidRPr="00C30FFA" w:rsidRDefault="00AF19C8" w:rsidP="00AF19C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33F69FA" w14:textId="77777777" w:rsidR="00AF19C8" w:rsidRPr="00D64B3F" w:rsidRDefault="00AF19C8" w:rsidP="00AF19C8">
      <w:pPr>
        <w:pStyle w:val="Tekstpodstawowy"/>
        <w:rPr>
          <w:sz w:val="22"/>
          <w:szCs w:val="22"/>
        </w:rPr>
      </w:pPr>
      <w:r w:rsidRPr="00C30FFA">
        <w:rPr>
          <w:sz w:val="22"/>
          <w:szCs w:val="22"/>
        </w:rPr>
        <w:t xml:space="preserve">Powyższa cena zawiera </w:t>
      </w:r>
      <w:r w:rsidRPr="00D64B3F">
        <w:rPr>
          <w:sz w:val="22"/>
          <w:szCs w:val="22"/>
        </w:rPr>
        <w:t>podatek VAT w wysokości .......... % tj.…………………….PLN</w:t>
      </w:r>
    </w:p>
    <w:p w14:paraId="3FA2CAAD" w14:textId="1DBA7C91" w:rsidR="00700514" w:rsidRPr="00D64B3F" w:rsidRDefault="00700514" w:rsidP="00700514">
      <w:r w:rsidRPr="00D64B3F">
        <w:rPr>
          <w:b/>
          <w:sz w:val="22"/>
          <w:szCs w:val="22"/>
        </w:rPr>
        <w:t>Termin realizacji umowy:</w:t>
      </w:r>
      <w:r w:rsidRPr="00D64B3F">
        <w:rPr>
          <w:b/>
          <w:bCs/>
          <w:sz w:val="22"/>
          <w:szCs w:val="22"/>
        </w:rPr>
        <w:t xml:space="preserve"> do </w:t>
      </w:r>
      <w:r w:rsidR="00981378">
        <w:rPr>
          <w:b/>
          <w:bCs/>
          <w:sz w:val="22"/>
          <w:szCs w:val="22"/>
        </w:rPr>
        <w:t>364 dni</w:t>
      </w:r>
      <w:r w:rsidRPr="00D64B3F">
        <w:rPr>
          <w:b/>
          <w:bCs/>
          <w:sz w:val="22"/>
          <w:szCs w:val="22"/>
        </w:rPr>
        <w:t xml:space="preserve"> od daty podpisania umowy</w:t>
      </w:r>
      <w:bookmarkStart w:id="0" w:name="_Hlk534192897"/>
      <w:r w:rsidRPr="00D64B3F">
        <w:rPr>
          <w:b/>
          <w:bCs/>
          <w:sz w:val="22"/>
          <w:szCs w:val="22"/>
        </w:rPr>
        <w:t xml:space="preserve">, </w:t>
      </w:r>
      <w:bookmarkEnd w:id="0"/>
      <w:r w:rsidRPr="00D64B3F">
        <w:rPr>
          <w:b/>
          <w:bCs/>
          <w:sz w:val="22"/>
          <w:szCs w:val="22"/>
        </w:rPr>
        <w:t>w tym:</w:t>
      </w:r>
    </w:p>
    <w:p w14:paraId="634617D3" w14:textId="11757D54" w:rsidR="00700514" w:rsidRPr="00D64B3F" w:rsidRDefault="00700514" w:rsidP="00700514">
      <w:pPr>
        <w:pStyle w:val="Akapitzlist"/>
        <w:numPr>
          <w:ilvl w:val="0"/>
          <w:numId w:val="9"/>
        </w:numPr>
        <w:jc w:val="both"/>
      </w:pPr>
      <w:r w:rsidRPr="00D64B3F">
        <w:rPr>
          <w:sz w:val="22"/>
          <w:szCs w:val="22"/>
        </w:rPr>
        <w:t xml:space="preserve">Termin realizacji ETAPU 1 – do </w:t>
      </w:r>
      <w:r w:rsidR="00981378">
        <w:rPr>
          <w:b/>
          <w:bCs/>
          <w:sz w:val="22"/>
          <w:szCs w:val="22"/>
        </w:rPr>
        <w:t>196 dni</w:t>
      </w:r>
      <w:r w:rsidRPr="00D64B3F">
        <w:rPr>
          <w:b/>
          <w:bCs/>
          <w:sz w:val="22"/>
          <w:szCs w:val="22"/>
        </w:rPr>
        <w:t xml:space="preserve"> </w:t>
      </w:r>
      <w:r w:rsidRPr="00D64B3F">
        <w:rPr>
          <w:sz w:val="22"/>
          <w:szCs w:val="22"/>
        </w:rPr>
        <w:t>od daty podpisania umowy</w:t>
      </w:r>
    </w:p>
    <w:p w14:paraId="130CF6B6" w14:textId="25EC91BA" w:rsidR="00700514" w:rsidRPr="00D64B3F" w:rsidRDefault="00700514" w:rsidP="00700514">
      <w:pPr>
        <w:pStyle w:val="Akapitzlist"/>
        <w:numPr>
          <w:ilvl w:val="0"/>
          <w:numId w:val="9"/>
        </w:numPr>
        <w:jc w:val="both"/>
        <w:rPr>
          <w:sz w:val="22"/>
          <w:szCs w:val="22"/>
        </w:rPr>
      </w:pPr>
      <w:r w:rsidRPr="00D64B3F">
        <w:rPr>
          <w:sz w:val="22"/>
          <w:szCs w:val="22"/>
        </w:rPr>
        <w:t xml:space="preserve">Termin realizacji ETAPU 2 – do </w:t>
      </w:r>
      <w:r w:rsidR="00981378">
        <w:rPr>
          <w:b/>
          <w:bCs/>
          <w:sz w:val="22"/>
          <w:szCs w:val="22"/>
        </w:rPr>
        <w:t>294 dni</w:t>
      </w:r>
      <w:r w:rsidRPr="00D64B3F">
        <w:rPr>
          <w:b/>
          <w:bCs/>
          <w:sz w:val="22"/>
          <w:szCs w:val="22"/>
        </w:rPr>
        <w:t xml:space="preserve"> </w:t>
      </w:r>
      <w:r w:rsidRPr="00D64B3F">
        <w:rPr>
          <w:sz w:val="22"/>
          <w:szCs w:val="22"/>
        </w:rPr>
        <w:t>od daty podpisania umowy</w:t>
      </w:r>
    </w:p>
    <w:p w14:paraId="73615DA9" w14:textId="49F37960" w:rsidR="00700514" w:rsidRDefault="00700514" w:rsidP="00700514">
      <w:pPr>
        <w:pStyle w:val="Akapitzlist"/>
        <w:numPr>
          <w:ilvl w:val="0"/>
          <w:numId w:val="9"/>
        </w:numPr>
        <w:jc w:val="both"/>
        <w:rPr>
          <w:sz w:val="22"/>
          <w:szCs w:val="22"/>
        </w:rPr>
      </w:pPr>
      <w:r w:rsidRPr="00D64B3F">
        <w:rPr>
          <w:sz w:val="22"/>
          <w:szCs w:val="22"/>
        </w:rPr>
        <w:t xml:space="preserve">Termin realizacji ETAPU 3 – do </w:t>
      </w:r>
      <w:r w:rsidR="00981378">
        <w:rPr>
          <w:b/>
          <w:bCs/>
          <w:sz w:val="22"/>
          <w:szCs w:val="22"/>
        </w:rPr>
        <w:t>364 dni</w:t>
      </w:r>
      <w:r w:rsidRPr="00D64B3F">
        <w:rPr>
          <w:b/>
          <w:bCs/>
          <w:sz w:val="22"/>
          <w:szCs w:val="22"/>
        </w:rPr>
        <w:t xml:space="preserve"> </w:t>
      </w:r>
      <w:r w:rsidRPr="00D64B3F">
        <w:rPr>
          <w:sz w:val="22"/>
          <w:szCs w:val="22"/>
        </w:rPr>
        <w:t>od</w:t>
      </w:r>
      <w:r>
        <w:rPr>
          <w:sz w:val="22"/>
          <w:szCs w:val="22"/>
        </w:rPr>
        <w:t xml:space="preserve"> daty podpisania umowy</w:t>
      </w:r>
    </w:p>
    <w:p w14:paraId="25BD2813" w14:textId="77777777" w:rsidR="00AF19C8" w:rsidRPr="009E18FB" w:rsidRDefault="00AF19C8" w:rsidP="00AF19C8">
      <w:pPr>
        <w:tabs>
          <w:tab w:val="left" w:pos="426"/>
        </w:tabs>
        <w:jc w:val="both"/>
        <w:rPr>
          <w:sz w:val="22"/>
          <w:szCs w:val="22"/>
        </w:rPr>
      </w:pPr>
      <w:r w:rsidRPr="009E18FB">
        <w:rPr>
          <w:b/>
          <w:sz w:val="22"/>
          <w:szCs w:val="22"/>
        </w:rPr>
        <w:t xml:space="preserve">Termin płatności: </w:t>
      </w:r>
      <w:r w:rsidRPr="009E18FB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4B7271C" w14:textId="77777777" w:rsidR="00AF19C8" w:rsidRPr="009E18FB" w:rsidRDefault="00AF19C8" w:rsidP="00AF19C8">
      <w:pPr>
        <w:tabs>
          <w:tab w:val="left" w:pos="426"/>
        </w:tabs>
        <w:jc w:val="both"/>
        <w:rPr>
          <w:sz w:val="22"/>
          <w:szCs w:val="22"/>
        </w:rPr>
      </w:pPr>
    </w:p>
    <w:p w14:paraId="61643E94" w14:textId="77777777" w:rsidR="00AF19C8" w:rsidRPr="009E18FB" w:rsidRDefault="00AF19C8" w:rsidP="00AF19C8">
      <w:pPr>
        <w:rPr>
          <w:b/>
          <w:sz w:val="22"/>
          <w:szCs w:val="22"/>
          <w:u w:val="single"/>
        </w:rPr>
      </w:pPr>
      <w:r w:rsidRPr="009E18FB">
        <w:rPr>
          <w:b/>
          <w:sz w:val="22"/>
          <w:szCs w:val="22"/>
          <w:u w:val="single"/>
        </w:rPr>
        <w:t>Jednocześnie oświadczamy, że:</w:t>
      </w:r>
    </w:p>
    <w:p w14:paraId="5DC192B3" w14:textId="77777777" w:rsidR="00AF19C8" w:rsidRPr="009E18FB" w:rsidRDefault="00AF19C8" w:rsidP="00AF19C8">
      <w:pPr>
        <w:numPr>
          <w:ilvl w:val="0"/>
          <w:numId w:val="1"/>
        </w:numPr>
        <w:suppressAutoHyphens/>
        <w:jc w:val="both"/>
        <w:rPr>
          <w:lang w:eastAsia="zh-CN"/>
        </w:rPr>
      </w:pPr>
      <w:r w:rsidRPr="009E18FB">
        <w:rPr>
          <w:sz w:val="22"/>
          <w:szCs w:val="22"/>
          <w:lang w:eastAsia="ar-SA"/>
        </w:rPr>
        <w:t>Oświadczamy, że jesteśmy związani niniejszą ofertą od upływu terminu składania ofert do dnia wskazanego SWZ .</w:t>
      </w:r>
      <w:r w:rsidRPr="009E18FB">
        <w:rPr>
          <w:sz w:val="22"/>
          <w:szCs w:val="22"/>
        </w:rPr>
        <w:t xml:space="preserve"> </w:t>
      </w:r>
    </w:p>
    <w:p w14:paraId="6625BC2F" w14:textId="77777777" w:rsidR="00AF19C8" w:rsidRPr="009E18FB" w:rsidRDefault="00AF19C8" w:rsidP="00AF19C8">
      <w:pPr>
        <w:numPr>
          <w:ilvl w:val="0"/>
          <w:numId w:val="1"/>
        </w:numPr>
        <w:tabs>
          <w:tab w:val="left" w:pos="2520"/>
          <w:tab w:val="left" w:pos="2586"/>
        </w:tabs>
        <w:suppressAutoHyphens/>
        <w:jc w:val="both"/>
        <w:rPr>
          <w:sz w:val="22"/>
          <w:szCs w:val="22"/>
        </w:rPr>
      </w:pPr>
      <w:r w:rsidRPr="009E18FB">
        <w:rPr>
          <w:sz w:val="22"/>
          <w:szCs w:val="22"/>
          <w:lang w:eastAsia="ar-SA"/>
        </w:rPr>
        <w:t>Oświadczamy, że zapoznaliśmy się z postanowieniami umowy, określonymi w  SWZ</w:t>
      </w:r>
      <w:r w:rsidRPr="009E18FB">
        <w:rPr>
          <w:sz w:val="22"/>
          <w:szCs w:val="22"/>
          <w:lang w:eastAsia="ar-SA"/>
        </w:rPr>
        <w:br/>
        <w:t xml:space="preserve">i zobowiązujemy się, w przypadku wyboru naszej oferty, do zawarcia umowy zgodnej z niniejszą </w:t>
      </w:r>
      <w:r w:rsidRPr="009E18FB">
        <w:rPr>
          <w:sz w:val="22"/>
          <w:szCs w:val="22"/>
          <w:lang w:eastAsia="ar-SA"/>
        </w:rPr>
        <w:lastRenderedPageBreak/>
        <w:t>ofertą, na warunkach określonych w Specyfikacji Warunków Zamówienia, w miejscu i terminie wyznaczonym przez zamawiającego</w:t>
      </w:r>
      <w:r w:rsidRPr="009E18FB">
        <w:rPr>
          <w:sz w:val="22"/>
          <w:szCs w:val="22"/>
        </w:rPr>
        <w:t xml:space="preserve"> i nie wnosimy do nich żadnych zastrzeżeń.</w:t>
      </w:r>
    </w:p>
    <w:p w14:paraId="50B14B23" w14:textId="77777777" w:rsidR="00AF19C8" w:rsidRPr="009E18FB" w:rsidRDefault="00AF19C8" w:rsidP="00AF19C8">
      <w:pPr>
        <w:numPr>
          <w:ilvl w:val="0"/>
          <w:numId w:val="1"/>
        </w:numPr>
        <w:tabs>
          <w:tab w:val="left" w:pos="2520"/>
          <w:tab w:val="left" w:pos="2586"/>
        </w:tabs>
        <w:suppressAutoHyphens/>
        <w:rPr>
          <w:sz w:val="22"/>
          <w:szCs w:val="22"/>
        </w:rPr>
      </w:pPr>
      <w:r w:rsidRPr="009E18FB">
        <w:rPr>
          <w:b/>
          <w:sz w:val="22"/>
          <w:szCs w:val="22"/>
        </w:rPr>
        <w:t xml:space="preserve">Oświadczamy, ze jesteśmy mikro/małym/średnim/dużym przedsiębiorstwem </w:t>
      </w:r>
      <w:r w:rsidRPr="009E18FB">
        <w:rPr>
          <w:rStyle w:val="Odwoanieprzypisudolnego"/>
          <w:b/>
          <w:sz w:val="22"/>
          <w:szCs w:val="22"/>
        </w:rPr>
        <w:footnoteReference w:id="1"/>
      </w:r>
      <w:r w:rsidRPr="009E18FB">
        <w:rPr>
          <w:b/>
          <w:sz w:val="22"/>
          <w:szCs w:val="22"/>
        </w:rPr>
        <w:t>*</w:t>
      </w:r>
    </w:p>
    <w:p w14:paraId="3C9C656B" w14:textId="77777777" w:rsidR="00AF19C8" w:rsidRPr="009E18FB" w:rsidRDefault="00AF19C8" w:rsidP="00AF19C8">
      <w:pPr>
        <w:numPr>
          <w:ilvl w:val="0"/>
          <w:numId w:val="1"/>
        </w:numPr>
        <w:tabs>
          <w:tab w:val="left" w:pos="0"/>
        </w:tabs>
        <w:suppressAutoHyphens/>
        <w:ind w:right="1"/>
        <w:jc w:val="both"/>
        <w:rPr>
          <w:sz w:val="22"/>
          <w:szCs w:val="22"/>
        </w:rPr>
      </w:pPr>
      <w:r w:rsidRPr="009E18FB">
        <w:rPr>
          <w:sz w:val="22"/>
          <w:szCs w:val="22"/>
        </w:rPr>
        <w:t>oświadczamy, że oferta została sporządzona na podstawie: SWZ,  a oferowana cena obejmuje cały zakres prac objętych przedmiotem zamówienia, które wykonamy zgodnie z zasadami obecnie obowiązującej wiedzy technicznej.</w:t>
      </w:r>
    </w:p>
    <w:p w14:paraId="56EB7C55" w14:textId="77777777" w:rsidR="00AF19C8" w:rsidRPr="009E18FB" w:rsidRDefault="00AF19C8" w:rsidP="00AF19C8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 w:rsidRPr="009E18FB">
        <w:rPr>
          <w:sz w:val="22"/>
          <w:szCs w:val="22"/>
        </w:rPr>
        <w:t>Wykaz osób, przeznaczonych do realizacji zamówienia w ramach kryteriów oceny ofert:</w:t>
      </w:r>
    </w:p>
    <w:p w14:paraId="230DA724" w14:textId="1490848D" w:rsidR="00AF19C8" w:rsidRDefault="00700514" w:rsidP="00AF19C8">
      <w:pPr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b/>
          <w:sz w:val="20"/>
          <w:szCs w:val="20"/>
          <w:lang w:eastAsia="en-US"/>
        </w:rPr>
        <w:t xml:space="preserve">Wykaz doświadczenia projektanta architekta, </w:t>
      </w:r>
      <w:r>
        <w:rPr>
          <w:rFonts w:eastAsia="Calibri"/>
          <w:b/>
          <w:sz w:val="20"/>
          <w:szCs w:val="20"/>
          <w:u w:val="single"/>
          <w:lang w:eastAsia="en-US"/>
        </w:rPr>
        <w:t>skierowanego przez Wykonawcę do realizacji zamówienia</w:t>
      </w:r>
      <w:r>
        <w:rPr>
          <w:rFonts w:eastAsia="Calibri"/>
          <w:b/>
          <w:sz w:val="20"/>
          <w:szCs w:val="20"/>
          <w:lang w:eastAsia="en-US"/>
        </w:rPr>
        <w:t xml:space="preserve"> – pełniącego funkcję kierownika zespołu projektowego:</w:t>
      </w:r>
      <w:r>
        <w:rPr>
          <w:rFonts w:eastAsia="Calibri"/>
          <w:sz w:val="20"/>
          <w:szCs w:val="20"/>
          <w:lang w:eastAsia="en-US"/>
        </w:rPr>
        <w:t xml:space="preserve"> Doświadczenie zawodowe projektanta architekta</w:t>
      </w:r>
      <w:r w:rsidR="00AF19C8" w:rsidRPr="009E18FB">
        <w:rPr>
          <w:rFonts w:eastAsia="Calibri"/>
          <w:sz w:val="20"/>
          <w:szCs w:val="20"/>
          <w:lang w:eastAsia="en-US"/>
        </w:rPr>
        <w:t>,</w:t>
      </w:r>
    </w:p>
    <w:p w14:paraId="0739DA16" w14:textId="51702EB2" w:rsidR="00700514" w:rsidRDefault="00700514" w:rsidP="00AF19C8">
      <w:pPr>
        <w:jc w:val="both"/>
        <w:rPr>
          <w:rFonts w:eastAsia="Calibri"/>
          <w:sz w:val="20"/>
          <w:szCs w:val="20"/>
          <w:lang w:eastAsia="en-US"/>
        </w:rPr>
      </w:pPr>
    </w:p>
    <w:tbl>
      <w:tblPr>
        <w:tblW w:w="10065" w:type="dxa"/>
        <w:tblInd w:w="-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0"/>
        <w:gridCol w:w="2268"/>
        <w:gridCol w:w="1985"/>
        <w:gridCol w:w="1559"/>
        <w:gridCol w:w="1276"/>
        <w:gridCol w:w="1417"/>
      </w:tblGrid>
      <w:tr w:rsidR="00700514" w14:paraId="3ECA9A42" w14:textId="77777777" w:rsidTr="00700514">
        <w:trPr>
          <w:trHeight w:val="10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07E18" w14:textId="77777777" w:rsidR="00700514" w:rsidRDefault="00700514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Imię i nazwisko osoby </w:t>
            </w:r>
          </w:p>
          <w:p w14:paraId="1F62442D" w14:textId="77777777" w:rsidR="00700514" w:rsidRDefault="00700514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(projektanta architekta)</w:t>
            </w:r>
          </w:p>
          <w:p w14:paraId="17DE3A95" w14:textId="77777777" w:rsidR="00700514" w:rsidRDefault="00700514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która będzie pełnić funkcję kierownika zespołu projektowego 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A1D80" w14:textId="77777777" w:rsidR="00700514" w:rsidRDefault="00700514">
            <w:pPr>
              <w:ind w:right="3047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                                         </w:t>
            </w:r>
          </w:p>
        </w:tc>
      </w:tr>
      <w:tr w:rsidR="00700514" w14:paraId="21CB21E3" w14:textId="77777777" w:rsidTr="00700514">
        <w:trPr>
          <w:trHeight w:val="728"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C98E2" w14:textId="77777777" w:rsidR="00700514" w:rsidRDefault="00700514">
            <w:pPr>
              <w:rPr>
                <w:bCs/>
                <w:sz w:val="20"/>
                <w:szCs w:val="20"/>
              </w:rPr>
            </w:pPr>
          </w:p>
          <w:p w14:paraId="15D21E2D" w14:textId="77777777" w:rsidR="00700514" w:rsidRDefault="00700514">
            <w:pPr>
              <w:rPr>
                <w:bCs/>
                <w:sz w:val="20"/>
                <w:szCs w:val="20"/>
              </w:rPr>
            </w:pPr>
          </w:p>
          <w:p w14:paraId="38DC526E" w14:textId="77777777" w:rsidR="00700514" w:rsidRDefault="00700514">
            <w:pPr>
              <w:spacing w:line="480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…………………</w:t>
            </w:r>
          </w:p>
          <w:p w14:paraId="775314A2" w14:textId="77777777" w:rsidR="00700514" w:rsidRDefault="00700514">
            <w:pPr>
              <w:spacing w:line="480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…………………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B806A" w14:textId="66320C0F" w:rsidR="00700514" w:rsidRDefault="00700514">
            <w:pPr>
              <w:rPr>
                <w:rFonts w:eastAsia="Calibri"/>
                <w:bCs/>
                <w:sz w:val="14"/>
                <w:szCs w:val="14"/>
              </w:rPr>
            </w:pPr>
            <w:r>
              <w:rPr>
                <w:rFonts w:eastAsia="Calibri"/>
                <w:bCs/>
                <w:sz w:val="14"/>
                <w:szCs w:val="14"/>
              </w:rPr>
              <w:t xml:space="preserve">Tytuł projektu – obejmujące swoim </w:t>
            </w:r>
            <w:r>
              <w:rPr>
                <w:rFonts w:eastAsia="Calibri"/>
                <w:bCs/>
                <w:sz w:val="14"/>
                <w:szCs w:val="14"/>
                <w:u w:val="single"/>
              </w:rPr>
              <w:t xml:space="preserve"> zakresem przebudowę </w:t>
            </w:r>
            <w:r>
              <w:rPr>
                <w:rFonts w:eastAsia="Calibri"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A3C32" w14:textId="77777777" w:rsidR="00700514" w:rsidRDefault="00700514">
            <w:pPr>
              <w:rPr>
                <w:rFonts w:eastAsia="Calibri"/>
                <w:bCs/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43444" w14:textId="77777777" w:rsidR="00700514" w:rsidRDefault="00700514">
            <w:pPr>
              <w:rPr>
                <w:rFonts w:eastAsia="Calibri"/>
                <w:bCs/>
                <w:sz w:val="14"/>
                <w:szCs w:val="14"/>
              </w:rPr>
            </w:pPr>
            <w:r>
              <w:rPr>
                <w:rFonts w:eastAsia="Calibri"/>
                <w:bCs/>
                <w:sz w:val="14"/>
                <w:szCs w:val="14"/>
              </w:rPr>
              <w:t>Wartość</w:t>
            </w:r>
          </w:p>
          <w:p w14:paraId="27C5CFF9" w14:textId="77777777" w:rsidR="00700514" w:rsidRDefault="00700514">
            <w:pPr>
              <w:rPr>
                <w:rFonts w:eastAsia="Calibri"/>
                <w:bCs/>
                <w:sz w:val="14"/>
                <w:szCs w:val="14"/>
              </w:rPr>
            </w:pPr>
            <w:r>
              <w:rPr>
                <w:rFonts w:eastAsia="Calibri"/>
                <w:bCs/>
                <w:sz w:val="14"/>
                <w:szCs w:val="14"/>
              </w:rPr>
              <w:t>projektu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850EF" w14:textId="77777777" w:rsidR="00700514" w:rsidRDefault="00700514">
            <w:pPr>
              <w:rPr>
                <w:rFonts w:eastAsia="Calibri"/>
                <w:bCs/>
                <w:sz w:val="14"/>
                <w:szCs w:val="14"/>
              </w:rPr>
            </w:pPr>
            <w:r>
              <w:rPr>
                <w:rFonts w:eastAsia="Calibri"/>
                <w:sz w:val="14"/>
                <w:szCs w:val="14"/>
                <w:lang w:eastAsia="en-US"/>
              </w:rPr>
              <w:t>Zakres wykonywanej czynności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5CAA0" w14:textId="77777777" w:rsidR="00700514" w:rsidRDefault="00700514">
            <w:pPr>
              <w:rPr>
                <w:rFonts w:eastAsia="Calibri"/>
                <w:bCs/>
                <w:sz w:val="14"/>
                <w:szCs w:val="14"/>
              </w:rPr>
            </w:pPr>
            <w:r>
              <w:rPr>
                <w:rFonts w:eastAsia="Calibri"/>
                <w:bCs/>
                <w:sz w:val="14"/>
                <w:szCs w:val="14"/>
              </w:rPr>
              <w:t>Zamawiający</w:t>
            </w:r>
          </w:p>
        </w:tc>
      </w:tr>
      <w:tr w:rsidR="00700514" w14:paraId="4E88BE11" w14:textId="77777777" w:rsidTr="00700514">
        <w:trPr>
          <w:trHeight w:val="2024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FB911" w14:textId="77777777" w:rsidR="00700514" w:rsidRDefault="00700514">
            <w:pPr>
              <w:rPr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B6C1D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F4B15" w14:textId="1C4868F2" w:rsidR="00700514" w:rsidRDefault="00700514">
            <w:pPr>
              <w:rPr>
                <w:rFonts w:eastAsia="Calibri"/>
                <w:bCs/>
                <w:sz w:val="16"/>
                <w:szCs w:val="16"/>
              </w:rPr>
            </w:pPr>
            <w:r>
              <w:rPr>
                <w:rFonts w:eastAsia="Calibri"/>
                <w:bCs/>
                <w:sz w:val="16"/>
                <w:szCs w:val="16"/>
              </w:rPr>
              <w:t>Projekt przebudowy budynku użyteczności publicznej -</w:t>
            </w:r>
          </w:p>
          <w:p w14:paraId="6BF04775" w14:textId="77777777" w:rsidR="00700514" w:rsidRDefault="0070051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TAK*/NIE*</w:t>
            </w:r>
          </w:p>
          <w:p w14:paraId="7BF243BE" w14:textId="06B41150" w:rsidR="00700514" w:rsidRDefault="00700514">
            <w:pPr>
              <w:rPr>
                <w:bCs/>
                <w:sz w:val="16"/>
                <w:szCs w:val="16"/>
              </w:rPr>
            </w:pPr>
          </w:p>
          <w:p w14:paraId="01331CC8" w14:textId="5F148594" w:rsidR="00CD612C" w:rsidRDefault="00CD612C" w:rsidP="00CD612C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Projekt obejmował zakresem branże konstrukcyjną, sanitarną, elektryczną, w tym instalację SAP/SSP </w:t>
            </w:r>
            <w:r>
              <w:rPr>
                <w:sz w:val="16"/>
                <w:szCs w:val="16"/>
                <w:lang w:eastAsia="en-US"/>
              </w:rPr>
              <w:t>-</w:t>
            </w:r>
            <w:r>
              <w:rPr>
                <w:bCs/>
                <w:sz w:val="16"/>
                <w:szCs w:val="16"/>
              </w:rPr>
              <w:t xml:space="preserve"> TAK*/NIE*</w:t>
            </w:r>
          </w:p>
          <w:p w14:paraId="4508E482" w14:textId="77777777" w:rsidR="00CD612C" w:rsidRDefault="00CD612C">
            <w:pPr>
              <w:rPr>
                <w:bCs/>
                <w:sz w:val="16"/>
                <w:szCs w:val="16"/>
              </w:rPr>
            </w:pPr>
          </w:p>
          <w:p w14:paraId="181DD420" w14:textId="22408DA8" w:rsidR="00700514" w:rsidRDefault="0070051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Projekt obejmował dostosowanie do przepisów ppoż. </w:t>
            </w:r>
            <w:r w:rsidR="00CD612C">
              <w:rPr>
                <w:bCs/>
                <w:sz w:val="16"/>
                <w:szCs w:val="16"/>
              </w:rPr>
              <w:t>(projekt uzgodniony z rzeczoznawczą ds. przeciwpożarowych)</w:t>
            </w:r>
            <w:r>
              <w:rPr>
                <w:sz w:val="16"/>
                <w:szCs w:val="16"/>
                <w:lang w:eastAsia="en-US"/>
              </w:rPr>
              <w:t>-</w:t>
            </w:r>
            <w:r>
              <w:rPr>
                <w:bCs/>
                <w:sz w:val="16"/>
                <w:szCs w:val="16"/>
              </w:rPr>
              <w:t xml:space="preserve"> TAK*/NIE*</w:t>
            </w:r>
          </w:p>
          <w:p w14:paraId="4B5F8C17" w14:textId="77777777" w:rsidR="00700514" w:rsidRDefault="00700514">
            <w:pPr>
              <w:rPr>
                <w:bCs/>
                <w:sz w:val="16"/>
                <w:szCs w:val="16"/>
              </w:rPr>
            </w:pPr>
          </w:p>
          <w:p w14:paraId="2B8E3E9A" w14:textId="77777777" w:rsidR="00700514" w:rsidRDefault="00700514">
            <w:pPr>
              <w:rPr>
                <w:bCs/>
                <w:sz w:val="16"/>
                <w:szCs w:val="16"/>
              </w:rPr>
            </w:pPr>
          </w:p>
          <w:p w14:paraId="0B04512C" w14:textId="77777777" w:rsidR="00700514" w:rsidRDefault="0070051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*niepotrzebne skreślić </w:t>
            </w:r>
          </w:p>
          <w:p w14:paraId="3FAAB371" w14:textId="77777777" w:rsidR="00700514" w:rsidRDefault="00700514">
            <w:pPr>
              <w:rPr>
                <w:rFonts w:eastAsia="Calibri"/>
                <w:bCs/>
                <w:sz w:val="16"/>
                <w:szCs w:val="16"/>
              </w:rPr>
            </w:pPr>
            <w:r>
              <w:rPr>
                <w:rFonts w:eastAsia="Calibri"/>
                <w:bCs/>
                <w:sz w:val="16"/>
                <w:szCs w:val="16"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2C135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  <w:p w14:paraId="6EAAC8D8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  <w:p w14:paraId="28E80852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  <w:p w14:paraId="68940362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>……….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2BF64" w14:textId="77777777" w:rsidR="00700514" w:rsidRDefault="00700514">
            <w:pPr>
              <w:rPr>
                <w:bCs/>
                <w:sz w:val="20"/>
                <w:szCs w:val="20"/>
              </w:rPr>
            </w:pPr>
          </w:p>
          <w:p w14:paraId="2E850B50" w14:textId="77777777" w:rsidR="00700514" w:rsidRDefault="00700514">
            <w:pPr>
              <w:rPr>
                <w:bCs/>
                <w:sz w:val="16"/>
                <w:szCs w:val="18"/>
              </w:rPr>
            </w:pPr>
            <w:r>
              <w:rPr>
                <w:bCs/>
                <w:sz w:val="16"/>
                <w:szCs w:val="18"/>
              </w:rPr>
              <w:t>- projektant*</w:t>
            </w:r>
          </w:p>
          <w:p w14:paraId="410FC771" w14:textId="77777777" w:rsidR="00700514" w:rsidRDefault="00700514">
            <w:pPr>
              <w:rPr>
                <w:bCs/>
                <w:sz w:val="16"/>
                <w:szCs w:val="18"/>
              </w:rPr>
            </w:pPr>
            <w:r>
              <w:rPr>
                <w:bCs/>
                <w:sz w:val="16"/>
                <w:szCs w:val="18"/>
              </w:rPr>
              <w:t>- sprawdzający *</w:t>
            </w:r>
          </w:p>
          <w:p w14:paraId="1563098D" w14:textId="77777777" w:rsidR="00700514" w:rsidRDefault="00700514">
            <w:pPr>
              <w:rPr>
                <w:bCs/>
                <w:sz w:val="16"/>
                <w:szCs w:val="18"/>
              </w:rPr>
            </w:pPr>
          </w:p>
          <w:p w14:paraId="1372355A" w14:textId="77777777" w:rsidR="00700514" w:rsidRDefault="00700514">
            <w:pPr>
              <w:rPr>
                <w:bCs/>
                <w:sz w:val="16"/>
                <w:szCs w:val="18"/>
              </w:rPr>
            </w:pPr>
            <w:r>
              <w:rPr>
                <w:bCs/>
                <w:sz w:val="16"/>
                <w:szCs w:val="18"/>
              </w:rPr>
              <w:t xml:space="preserve">*- niepotrzebne skreślić </w:t>
            </w:r>
          </w:p>
          <w:p w14:paraId="1F7569FB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  <w:p w14:paraId="766F8312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42EEB" w14:textId="77777777" w:rsidR="00700514" w:rsidRDefault="00700514">
            <w:pPr>
              <w:rPr>
                <w:bCs/>
                <w:sz w:val="16"/>
                <w:szCs w:val="18"/>
              </w:rPr>
            </w:pPr>
          </w:p>
        </w:tc>
      </w:tr>
      <w:tr w:rsidR="00700514" w14:paraId="5C9333B6" w14:textId="77777777" w:rsidTr="00700514">
        <w:trPr>
          <w:trHeight w:val="2024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08410" w14:textId="77777777" w:rsidR="00700514" w:rsidRDefault="00700514">
            <w:pPr>
              <w:rPr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75D9D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07F58" w14:textId="77777777" w:rsidR="0093525E" w:rsidRDefault="0093525E" w:rsidP="0093525E">
            <w:pPr>
              <w:rPr>
                <w:rFonts w:eastAsia="Calibri"/>
                <w:bCs/>
                <w:sz w:val="16"/>
                <w:szCs w:val="16"/>
              </w:rPr>
            </w:pPr>
            <w:r>
              <w:rPr>
                <w:rFonts w:eastAsia="Calibri"/>
                <w:bCs/>
                <w:sz w:val="16"/>
                <w:szCs w:val="16"/>
              </w:rPr>
              <w:t>Projekt przebudowy budynku użyteczności publicznej -</w:t>
            </w:r>
          </w:p>
          <w:p w14:paraId="21122671" w14:textId="77777777" w:rsidR="0093525E" w:rsidRDefault="0093525E" w:rsidP="0093525E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TAK*/NIE*</w:t>
            </w:r>
          </w:p>
          <w:p w14:paraId="50597DDD" w14:textId="77777777" w:rsidR="0093525E" w:rsidRDefault="0093525E" w:rsidP="0093525E">
            <w:pPr>
              <w:rPr>
                <w:bCs/>
                <w:sz w:val="16"/>
                <w:szCs w:val="16"/>
              </w:rPr>
            </w:pPr>
          </w:p>
          <w:p w14:paraId="143E65B3" w14:textId="77777777" w:rsidR="0093525E" w:rsidRDefault="0093525E" w:rsidP="0093525E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Projekt obejmował zakresem branże konstrukcyjną, sanitarną, elektryczną, w tym instalację SAP/SSP </w:t>
            </w:r>
            <w:r>
              <w:rPr>
                <w:sz w:val="16"/>
                <w:szCs w:val="16"/>
                <w:lang w:eastAsia="en-US"/>
              </w:rPr>
              <w:t>-</w:t>
            </w:r>
            <w:r>
              <w:rPr>
                <w:bCs/>
                <w:sz w:val="16"/>
                <w:szCs w:val="16"/>
              </w:rPr>
              <w:t xml:space="preserve"> TAK*/NIE*</w:t>
            </w:r>
          </w:p>
          <w:p w14:paraId="38D03269" w14:textId="77777777" w:rsidR="0093525E" w:rsidRDefault="0093525E" w:rsidP="0093525E">
            <w:pPr>
              <w:rPr>
                <w:bCs/>
                <w:sz w:val="16"/>
                <w:szCs w:val="16"/>
              </w:rPr>
            </w:pPr>
          </w:p>
          <w:p w14:paraId="262AAA55" w14:textId="77777777" w:rsidR="0093525E" w:rsidRDefault="0093525E" w:rsidP="0093525E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Projekt obejmował dostosowanie do przepisów ppoż. (projekt uzgodniony z rzeczoznawczą ds. przeciwpożarowych)</w:t>
            </w:r>
            <w:r>
              <w:rPr>
                <w:sz w:val="16"/>
                <w:szCs w:val="16"/>
                <w:lang w:eastAsia="en-US"/>
              </w:rPr>
              <w:t>-</w:t>
            </w:r>
            <w:r>
              <w:rPr>
                <w:bCs/>
                <w:sz w:val="16"/>
                <w:szCs w:val="16"/>
              </w:rPr>
              <w:t xml:space="preserve"> TAK*/NIE*</w:t>
            </w:r>
          </w:p>
          <w:p w14:paraId="4DD53D98" w14:textId="77777777" w:rsidR="0093525E" w:rsidRDefault="0093525E" w:rsidP="0093525E">
            <w:pPr>
              <w:rPr>
                <w:bCs/>
                <w:sz w:val="16"/>
                <w:szCs w:val="16"/>
              </w:rPr>
            </w:pPr>
          </w:p>
          <w:p w14:paraId="08A8CB56" w14:textId="77777777" w:rsidR="0093525E" w:rsidRDefault="0093525E" w:rsidP="0093525E">
            <w:pPr>
              <w:rPr>
                <w:bCs/>
                <w:sz w:val="16"/>
                <w:szCs w:val="16"/>
              </w:rPr>
            </w:pPr>
          </w:p>
          <w:p w14:paraId="4E8D50EC" w14:textId="77777777" w:rsidR="0093525E" w:rsidRDefault="0093525E" w:rsidP="0093525E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*niepotrzebne skreślić </w:t>
            </w:r>
          </w:p>
          <w:p w14:paraId="667C9B29" w14:textId="77777777" w:rsidR="00700514" w:rsidRDefault="00700514" w:rsidP="0093525E">
            <w:pPr>
              <w:rPr>
                <w:rFonts w:eastAsia="Calibri"/>
                <w:bCs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95D8B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  <w:p w14:paraId="60667BAE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  <w:p w14:paraId="56A3A869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  <w:p w14:paraId="5F80BB0E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>………….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4EC0A" w14:textId="77777777" w:rsidR="00700514" w:rsidRDefault="00700514">
            <w:pPr>
              <w:rPr>
                <w:bCs/>
                <w:sz w:val="18"/>
                <w:szCs w:val="18"/>
              </w:rPr>
            </w:pPr>
          </w:p>
          <w:p w14:paraId="34302150" w14:textId="77777777" w:rsidR="00700514" w:rsidRDefault="00700514">
            <w:pPr>
              <w:rPr>
                <w:bCs/>
                <w:sz w:val="18"/>
                <w:szCs w:val="18"/>
              </w:rPr>
            </w:pPr>
          </w:p>
          <w:p w14:paraId="357AC032" w14:textId="77777777" w:rsidR="00700514" w:rsidRDefault="00700514">
            <w:pPr>
              <w:rPr>
                <w:bCs/>
                <w:sz w:val="18"/>
                <w:szCs w:val="18"/>
              </w:rPr>
            </w:pPr>
          </w:p>
          <w:p w14:paraId="412C189A" w14:textId="77777777" w:rsidR="00700514" w:rsidRDefault="00700514">
            <w:pPr>
              <w:rPr>
                <w:bCs/>
                <w:sz w:val="20"/>
                <w:szCs w:val="20"/>
              </w:rPr>
            </w:pPr>
          </w:p>
          <w:p w14:paraId="53B8AF00" w14:textId="77777777" w:rsidR="00700514" w:rsidRDefault="00700514">
            <w:pPr>
              <w:rPr>
                <w:bCs/>
                <w:sz w:val="16"/>
                <w:szCs w:val="18"/>
              </w:rPr>
            </w:pPr>
            <w:r>
              <w:rPr>
                <w:bCs/>
                <w:sz w:val="16"/>
                <w:szCs w:val="18"/>
              </w:rPr>
              <w:t>- projektant*</w:t>
            </w:r>
          </w:p>
          <w:p w14:paraId="6F1E71C8" w14:textId="77777777" w:rsidR="00700514" w:rsidRDefault="00700514">
            <w:pPr>
              <w:rPr>
                <w:bCs/>
                <w:sz w:val="16"/>
                <w:szCs w:val="18"/>
              </w:rPr>
            </w:pPr>
            <w:r>
              <w:rPr>
                <w:bCs/>
                <w:sz w:val="16"/>
                <w:szCs w:val="18"/>
              </w:rPr>
              <w:t>- sprawdzający *</w:t>
            </w:r>
          </w:p>
          <w:p w14:paraId="7DFFFD3D" w14:textId="77777777" w:rsidR="00700514" w:rsidRDefault="00700514">
            <w:pPr>
              <w:rPr>
                <w:bCs/>
                <w:sz w:val="16"/>
                <w:szCs w:val="18"/>
              </w:rPr>
            </w:pPr>
          </w:p>
          <w:p w14:paraId="60A30977" w14:textId="77777777" w:rsidR="00700514" w:rsidRDefault="00700514">
            <w:pPr>
              <w:rPr>
                <w:bCs/>
                <w:sz w:val="16"/>
                <w:szCs w:val="18"/>
              </w:rPr>
            </w:pPr>
            <w:r>
              <w:rPr>
                <w:bCs/>
                <w:sz w:val="16"/>
                <w:szCs w:val="18"/>
              </w:rPr>
              <w:t xml:space="preserve">*- niepotrzebne skreślić </w:t>
            </w:r>
          </w:p>
          <w:p w14:paraId="69AF0141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  <w:p w14:paraId="79D01172" w14:textId="77777777" w:rsidR="00700514" w:rsidRDefault="00700514">
            <w:pPr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A45C4" w14:textId="77777777" w:rsidR="00700514" w:rsidRDefault="00700514">
            <w:pPr>
              <w:rPr>
                <w:bCs/>
                <w:sz w:val="16"/>
                <w:szCs w:val="18"/>
              </w:rPr>
            </w:pPr>
          </w:p>
        </w:tc>
      </w:tr>
      <w:tr w:rsidR="00700514" w14:paraId="43167B65" w14:textId="77777777" w:rsidTr="00700514">
        <w:trPr>
          <w:trHeight w:val="2024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CB98C" w14:textId="77777777" w:rsidR="00700514" w:rsidRDefault="00700514">
            <w:pPr>
              <w:rPr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6F0BF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61186" w14:textId="77777777" w:rsidR="0093525E" w:rsidRDefault="0093525E" w:rsidP="0093525E">
            <w:pPr>
              <w:rPr>
                <w:rFonts w:eastAsia="Calibri"/>
                <w:bCs/>
                <w:sz w:val="16"/>
                <w:szCs w:val="16"/>
              </w:rPr>
            </w:pPr>
            <w:r>
              <w:rPr>
                <w:rFonts w:eastAsia="Calibri"/>
                <w:bCs/>
                <w:sz w:val="16"/>
                <w:szCs w:val="16"/>
              </w:rPr>
              <w:t>Projekt przebudowy budynku użyteczności publicznej -</w:t>
            </w:r>
          </w:p>
          <w:p w14:paraId="780B106D" w14:textId="77777777" w:rsidR="0093525E" w:rsidRDefault="0093525E" w:rsidP="0093525E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TAK*/NIE*</w:t>
            </w:r>
          </w:p>
          <w:p w14:paraId="5B822221" w14:textId="77777777" w:rsidR="0093525E" w:rsidRDefault="0093525E" w:rsidP="0093525E">
            <w:pPr>
              <w:rPr>
                <w:bCs/>
                <w:sz w:val="16"/>
                <w:szCs w:val="16"/>
              </w:rPr>
            </w:pPr>
          </w:p>
          <w:p w14:paraId="2A6421A2" w14:textId="77777777" w:rsidR="0093525E" w:rsidRDefault="0093525E" w:rsidP="0093525E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Projekt obejmował zakresem branże konstrukcyjną, sanitarną, elektryczną, w tym instalację SAP/SSP </w:t>
            </w:r>
            <w:r>
              <w:rPr>
                <w:sz w:val="16"/>
                <w:szCs w:val="16"/>
                <w:lang w:eastAsia="en-US"/>
              </w:rPr>
              <w:t>-</w:t>
            </w:r>
            <w:r>
              <w:rPr>
                <w:bCs/>
                <w:sz w:val="16"/>
                <w:szCs w:val="16"/>
              </w:rPr>
              <w:t xml:space="preserve"> TAK*/NIE*</w:t>
            </w:r>
          </w:p>
          <w:p w14:paraId="5E6B0EEE" w14:textId="77777777" w:rsidR="0093525E" w:rsidRDefault="0093525E" w:rsidP="0093525E">
            <w:pPr>
              <w:rPr>
                <w:bCs/>
                <w:sz w:val="16"/>
                <w:szCs w:val="16"/>
              </w:rPr>
            </w:pPr>
          </w:p>
          <w:p w14:paraId="4C289A73" w14:textId="77777777" w:rsidR="0093525E" w:rsidRDefault="0093525E" w:rsidP="0093525E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Projekt obejmował dostosowanie do przepisów ppoż. (projekt uzgodniony z rzeczoznawczą ds. przeciwpożarowych)</w:t>
            </w:r>
            <w:r>
              <w:rPr>
                <w:sz w:val="16"/>
                <w:szCs w:val="16"/>
                <w:lang w:eastAsia="en-US"/>
              </w:rPr>
              <w:t>-</w:t>
            </w:r>
            <w:r>
              <w:rPr>
                <w:bCs/>
                <w:sz w:val="16"/>
                <w:szCs w:val="16"/>
              </w:rPr>
              <w:t xml:space="preserve"> TAK*/NIE*</w:t>
            </w:r>
          </w:p>
          <w:p w14:paraId="4CBA0D63" w14:textId="77777777" w:rsidR="0093525E" w:rsidRDefault="0093525E" w:rsidP="0093525E">
            <w:pPr>
              <w:rPr>
                <w:bCs/>
                <w:sz w:val="16"/>
                <w:szCs w:val="16"/>
              </w:rPr>
            </w:pPr>
          </w:p>
          <w:p w14:paraId="18A0601D" w14:textId="77777777" w:rsidR="0093525E" w:rsidRDefault="0093525E" w:rsidP="0093525E">
            <w:pPr>
              <w:rPr>
                <w:bCs/>
                <w:sz w:val="16"/>
                <w:szCs w:val="16"/>
              </w:rPr>
            </w:pPr>
          </w:p>
          <w:p w14:paraId="5B940782" w14:textId="77777777" w:rsidR="0093525E" w:rsidRDefault="0093525E" w:rsidP="0093525E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*niepotrzebne skreślić </w:t>
            </w:r>
          </w:p>
          <w:p w14:paraId="016A96E7" w14:textId="44AFA913" w:rsidR="00700514" w:rsidRDefault="00700514">
            <w:pPr>
              <w:rPr>
                <w:bCs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BD2B0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  <w:p w14:paraId="393EA1AD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  <w:p w14:paraId="32CD32E7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  <w:p w14:paraId="0526A595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>………….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AFA8E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  <w:p w14:paraId="585AE09E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  <w:p w14:paraId="3167EEBB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  <w:p w14:paraId="7B3E53E5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  <w:p w14:paraId="212581D6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  <w:p w14:paraId="36F2BC25" w14:textId="77777777" w:rsidR="00700514" w:rsidRDefault="00700514">
            <w:pPr>
              <w:rPr>
                <w:bCs/>
                <w:sz w:val="20"/>
                <w:szCs w:val="20"/>
              </w:rPr>
            </w:pPr>
          </w:p>
          <w:p w14:paraId="1928A346" w14:textId="77777777" w:rsidR="00700514" w:rsidRDefault="00700514">
            <w:pPr>
              <w:rPr>
                <w:bCs/>
                <w:sz w:val="16"/>
                <w:szCs w:val="18"/>
              </w:rPr>
            </w:pPr>
            <w:r>
              <w:rPr>
                <w:bCs/>
                <w:sz w:val="16"/>
                <w:szCs w:val="18"/>
              </w:rPr>
              <w:t>- projektant*</w:t>
            </w:r>
          </w:p>
          <w:p w14:paraId="470C6103" w14:textId="77777777" w:rsidR="00700514" w:rsidRDefault="00700514">
            <w:pPr>
              <w:rPr>
                <w:bCs/>
                <w:sz w:val="16"/>
                <w:szCs w:val="18"/>
              </w:rPr>
            </w:pPr>
            <w:r>
              <w:rPr>
                <w:bCs/>
                <w:sz w:val="16"/>
                <w:szCs w:val="18"/>
              </w:rPr>
              <w:t>- sprawdzający *</w:t>
            </w:r>
          </w:p>
          <w:p w14:paraId="40F28CDA" w14:textId="77777777" w:rsidR="00700514" w:rsidRDefault="00700514">
            <w:pPr>
              <w:rPr>
                <w:bCs/>
                <w:sz w:val="16"/>
                <w:szCs w:val="18"/>
              </w:rPr>
            </w:pPr>
          </w:p>
          <w:p w14:paraId="34125C17" w14:textId="77777777" w:rsidR="00700514" w:rsidRDefault="00700514">
            <w:pPr>
              <w:rPr>
                <w:bCs/>
                <w:sz w:val="16"/>
                <w:szCs w:val="18"/>
              </w:rPr>
            </w:pPr>
            <w:r>
              <w:rPr>
                <w:bCs/>
                <w:sz w:val="16"/>
                <w:szCs w:val="18"/>
              </w:rPr>
              <w:t xml:space="preserve">*- niepotrzebne skreślić </w:t>
            </w:r>
          </w:p>
          <w:p w14:paraId="3F63B07A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61527" w14:textId="77777777" w:rsidR="00700514" w:rsidRDefault="00700514">
            <w:pPr>
              <w:rPr>
                <w:rFonts w:eastAsia="Calibri"/>
                <w:bCs/>
                <w:sz w:val="16"/>
                <w:szCs w:val="18"/>
              </w:rPr>
            </w:pPr>
          </w:p>
        </w:tc>
      </w:tr>
      <w:tr w:rsidR="00700514" w14:paraId="7E6FC02F" w14:textId="77777777" w:rsidTr="00700514">
        <w:trPr>
          <w:trHeight w:val="2024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89FD7" w14:textId="77777777" w:rsidR="00700514" w:rsidRDefault="00700514">
            <w:pPr>
              <w:rPr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8E641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D2371" w14:textId="77777777" w:rsidR="0093525E" w:rsidRDefault="0093525E" w:rsidP="0093525E">
            <w:pPr>
              <w:rPr>
                <w:rFonts w:eastAsia="Calibri"/>
                <w:bCs/>
                <w:sz w:val="16"/>
                <w:szCs w:val="16"/>
              </w:rPr>
            </w:pPr>
            <w:r>
              <w:rPr>
                <w:rFonts w:eastAsia="Calibri"/>
                <w:bCs/>
                <w:sz w:val="16"/>
                <w:szCs w:val="16"/>
              </w:rPr>
              <w:t>Projekt przebudowy budynku użyteczności publicznej -</w:t>
            </w:r>
          </w:p>
          <w:p w14:paraId="023599BF" w14:textId="77777777" w:rsidR="0093525E" w:rsidRDefault="0093525E" w:rsidP="0093525E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TAK*/NIE*</w:t>
            </w:r>
          </w:p>
          <w:p w14:paraId="5D57D2E2" w14:textId="77777777" w:rsidR="0093525E" w:rsidRDefault="0093525E" w:rsidP="0093525E">
            <w:pPr>
              <w:rPr>
                <w:bCs/>
                <w:sz w:val="16"/>
                <w:szCs w:val="16"/>
              </w:rPr>
            </w:pPr>
          </w:p>
          <w:p w14:paraId="0D41FF2D" w14:textId="77777777" w:rsidR="0093525E" w:rsidRDefault="0093525E" w:rsidP="0093525E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Projekt obejmował zakresem branże konstrukcyjną, sanitarną, elektryczną, w tym instalację SAP/SSP </w:t>
            </w:r>
            <w:r>
              <w:rPr>
                <w:sz w:val="16"/>
                <w:szCs w:val="16"/>
                <w:lang w:eastAsia="en-US"/>
              </w:rPr>
              <w:t>-</w:t>
            </w:r>
            <w:r>
              <w:rPr>
                <w:bCs/>
                <w:sz w:val="16"/>
                <w:szCs w:val="16"/>
              </w:rPr>
              <w:t xml:space="preserve"> TAK*/NIE*</w:t>
            </w:r>
          </w:p>
          <w:p w14:paraId="37E70803" w14:textId="77777777" w:rsidR="0093525E" w:rsidRDefault="0093525E" w:rsidP="0093525E">
            <w:pPr>
              <w:rPr>
                <w:bCs/>
                <w:sz w:val="16"/>
                <w:szCs w:val="16"/>
              </w:rPr>
            </w:pPr>
          </w:p>
          <w:p w14:paraId="352B2A71" w14:textId="77777777" w:rsidR="0093525E" w:rsidRDefault="0093525E" w:rsidP="0093525E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Projekt obejmował dostosowanie do przepisów ppoż. (projekt uzgodniony z rzeczoznawczą ds. przeciwpożarowych)</w:t>
            </w:r>
            <w:r>
              <w:rPr>
                <w:sz w:val="16"/>
                <w:szCs w:val="16"/>
                <w:lang w:eastAsia="en-US"/>
              </w:rPr>
              <w:t>-</w:t>
            </w:r>
            <w:r>
              <w:rPr>
                <w:bCs/>
                <w:sz w:val="16"/>
                <w:szCs w:val="16"/>
              </w:rPr>
              <w:t xml:space="preserve"> TAK*/NIE*</w:t>
            </w:r>
          </w:p>
          <w:p w14:paraId="5407F23D" w14:textId="77777777" w:rsidR="0093525E" w:rsidRDefault="0093525E" w:rsidP="0093525E">
            <w:pPr>
              <w:rPr>
                <w:bCs/>
                <w:sz w:val="16"/>
                <w:szCs w:val="16"/>
              </w:rPr>
            </w:pPr>
          </w:p>
          <w:p w14:paraId="4FE4E90C" w14:textId="77777777" w:rsidR="0093525E" w:rsidRDefault="0093525E" w:rsidP="0093525E">
            <w:pPr>
              <w:rPr>
                <w:bCs/>
                <w:sz w:val="16"/>
                <w:szCs w:val="16"/>
              </w:rPr>
            </w:pPr>
          </w:p>
          <w:p w14:paraId="1BCD57DD" w14:textId="77777777" w:rsidR="0093525E" w:rsidRDefault="0093525E" w:rsidP="0093525E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*niepotrzebne skreślić </w:t>
            </w:r>
          </w:p>
          <w:p w14:paraId="203B134A" w14:textId="77777777" w:rsidR="00700514" w:rsidRDefault="00700514" w:rsidP="0093525E">
            <w:pPr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FC392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  <w:p w14:paraId="15DE68AC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  <w:p w14:paraId="10623D8B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>………….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FB3AC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  <w:p w14:paraId="57FC8D79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  <w:p w14:paraId="0ECC3972" w14:textId="77777777" w:rsidR="00700514" w:rsidRDefault="00700514">
            <w:pPr>
              <w:rPr>
                <w:bCs/>
                <w:sz w:val="20"/>
                <w:szCs w:val="20"/>
              </w:rPr>
            </w:pPr>
          </w:p>
          <w:p w14:paraId="4BC47FC3" w14:textId="77777777" w:rsidR="00700514" w:rsidRDefault="00700514">
            <w:pPr>
              <w:rPr>
                <w:bCs/>
                <w:sz w:val="16"/>
                <w:szCs w:val="18"/>
              </w:rPr>
            </w:pPr>
            <w:r>
              <w:rPr>
                <w:bCs/>
                <w:sz w:val="16"/>
                <w:szCs w:val="18"/>
              </w:rPr>
              <w:t>- projektant*</w:t>
            </w:r>
          </w:p>
          <w:p w14:paraId="4C664244" w14:textId="77777777" w:rsidR="00700514" w:rsidRDefault="00700514">
            <w:pPr>
              <w:rPr>
                <w:bCs/>
                <w:sz w:val="16"/>
                <w:szCs w:val="18"/>
              </w:rPr>
            </w:pPr>
            <w:r>
              <w:rPr>
                <w:bCs/>
                <w:sz w:val="16"/>
                <w:szCs w:val="18"/>
              </w:rPr>
              <w:t>- sprawdzający *</w:t>
            </w:r>
          </w:p>
          <w:p w14:paraId="0A091029" w14:textId="77777777" w:rsidR="00700514" w:rsidRDefault="00700514">
            <w:pPr>
              <w:rPr>
                <w:bCs/>
                <w:sz w:val="16"/>
                <w:szCs w:val="18"/>
              </w:rPr>
            </w:pPr>
          </w:p>
          <w:p w14:paraId="18BDA620" w14:textId="77777777" w:rsidR="00700514" w:rsidRDefault="00700514">
            <w:pPr>
              <w:rPr>
                <w:bCs/>
                <w:sz w:val="16"/>
                <w:szCs w:val="18"/>
              </w:rPr>
            </w:pPr>
            <w:r>
              <w:rPr>
                <w:bCs/>
                <w:sz w:val="16"/>
                <w:szCs w:val="18"/>
              </w:rPr>
              <w:t xml:space="preserve">*- niepotrzebne skreślić </w:t>
            </w:r>
          </w:p>
          <w:p w14:paraId="3E9ADA10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  <w:p w14:paraId="55AC79BE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7575F" w14:textId="77777777" w:rsidR="00700514" w:rsidRDefault="00700514">
            <w:pPr>
              <w:rPr>
                <w:bCs/>
                <w:sz w:val="16"/>
                <w:szCs w:val="18"/>
              </w:rPr>
            </w:pPr>
          </w:p>
        </w:tc>
      </w:tr>
    </w:tbl>
    <w:p w14:paraId="31A0C571" w14:textId="77777777" w:rsidR="00AF19C8" w:rsidRPr="009E18FB" w:rsidRDefault="00AF19C8" w:rsidP="00AF19C8">
      <w:pPr>
        <w:tabs>
          <w:tab w:val="left" w:pos="2520"/>
          <w:tab w:val="left" w:pos="2586"/>
        </w:tabs>
        <w:rPr>
          <w:sz w:val="22"/>
          <w:szCs w:val="22"/>
        </w:rPr>
      </w:pPr>
    </w:p>
    <w:p w14:paraId="7FC36008" w14:textId="77777777" w:rsidR="00AF19C8" w:rsidRPr="009E18FB" w:rsidRDefault="00AF19C8" w:rsidP="00AF19C8">
      <w:pPr>
        <w:numPr>
          <w:ilvl w:val="0"/>
          <w:numId w:val="1"/>
        </w:numPr>
        <w:tabs>
          <w:tab w:val="left" w:pos="0"/>
        </w:tabs>
        <w:suppressAutoHyphens/>
        <w:ind w:right="1"/>
        <w:jc w:val="both"/>
        <w:rPr>
          <w:sz w:val="22"/>
          <w:szCs w:val="22"/>
          <w:lang w:eastAsia="zh-CN"/>
        </w:rPr>
      </w:pPr>
      <w:r w:rsidRPr="009E18FB">
        <w:rPr>
          <w:bCs/>
          <w:iCs/>
          <w:sz w:val="22"/>
          <w:szCs w:val="22"/>
        </w:rPr>
        <w:t>Ośw</w:t>
      </w:r>
      <w:r w:rsidRPr="009E18FB">
        <w:rPr>
          <w:sz w:val="22"/>
          <w:szCs w:val="22"/>
        </w:rPr>
        <w:t xml:space="preserve">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54806E6" w14:textId="77777777" w:rsidR="00AF19C8" w:rsidRPr="009E18FB" w:rsidRDefault="00AF19C8" w:rsidP="00AF19C8">
      <w:pPr>
        <w:pStyle w:val="Tekstprzypisudolnego"/>
        <w:jc w:val="both"/>
      </w:pPr>
      <w:r w:rsidRPr="009E18FB"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73D5FED" w14:textId="77777777" w:rsidR="00AF19C8" w:rsidRPr="009E18FB" w:rsidRDefault="00AF19C8" w:rsidP="00AF19C8">
      <w:pPr>
        <w:pStyle w:val="NormalnyWeb"/>
        <w:ind w:left="142" w:hanging="142"/>
        <w:jc w:val="both"/>
        <w:rPr>
          <w:sz w:val="18"/>
          <w:szCs w:val="18"/>
        </w:rPr>
      </w:pPr>
      <w:r w:rsidRPr="009E18FB">
        <w:rPr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895CDAE" w14:textId="77777777" w:rsidR="00AF19C8" w:rsidRPr="009E18FB" w:rsidRDefault="00AF19C8" w:rsidP="00AF19C8">
      <w:pPr>
        <w:pStyle w:val="NormalnyWeb"/>
        <w:ind w:left="142" w:hanging="142"/>
        <w:jc w:val="both"/>
      </w:pPr>
    </w:p>
    <w:p w14:paraId="36006A19" w14:textId="1E664DCB" w:rsidR="00AF19C8" w:rsidRPr="009E18FB" w:rsidRDefault="00AF19C8" w:rsidP="00AF19C8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 w:rsidRPr="009E18FB">
        <w:rPr>
          <w:b/>
          <w:sz w:val="22"/>
          <w:szCs w:val="22"/>
        </w:rPr>
        <w:t xml:space="preserve">Oświadczam/y, że warunek określony w pkt. 8.2 ppkt </w:t>
      </w:r>
      <w:bookmarkStart w:id="1" w:name="_Hlk74811138"/>
      <w:r w:rsidRPr="009E18FB">
        <w:rPr>
          <w:b/>
          <w:sz w:val="22"/>
          <w:szCs w:val="22"/>
        </w:rPr>
        <w:t xml:space="preserve">4 lit. a) i lit. </w:t>
      </w:r>
      <w:r w:rsidR="0093525E">
        <w:rPr>
          <w:b/>
          <w:sz w:val="22"/>
          <w:szCs w:val="22"/>
        </w:rPr>
        <w:t>4</w:t>
      </w:r>
      <w:r w:rsidRPr="009E18FB">
        <w:rPr>
          <w:b/>
          <w:sz w:val="22"/>
          <w:szCs w:val="22"/>
        </w:rPr>
        <w:t xml:space="preserve">b) pkt 1) </w:t>
      </w:r>
      <w:bookmarkEnd w:id="1"/>
      <w:r w:rsidRPr="009E18FB">
        <w:rPr>
          <w:b/>
          <w:sz w:val="22"/>
          <w:szCs w:val="22"/>
        </w:rPr>
        <w:t>SWZ spełniamy osobiście.</w:t>
      </w:r>
    </w:p>
    <w:p w14:paraId="48F30B69" w14:textId="77777777" w:rsidR="00AF19C8" w:rsidRPr="009E18FB" w:rsidRDefault="00AF19C8" w:rsidP="00AF19C8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 w:rsidRPr="009E18FB">
        <w:rPr>
          <w:b/>
          <w:sz w:val="22"/>
          <w:szCs w:val="22"/>
        </w:rPr>
        <w:t>Oświadczam/y, że warunek określony w pkt. 8.2 ppkt  4 lit. b) od pkt 2)  do pkt 4) i lit. c)  SWZ spełniamy osobiście/ powołujemy się na zasoby podmiotu trzeciego w następującym zakresie</w:t>
      </w:r>
      <w:r w:rsidRPr="009E18FB">
        <w:rPr>
          <w:rStyle w:val="Odwoanieprzypisudolnego"/>
          <w:b/>
          <w:sz w:val="22"/>
          <w:szCs w:val="22"/>
        </w:rPr>
        <w:footnoteReference w:id="2"/>
      </w:r>
      <w:r w:rsidRPr="009E18FB">
        <w:rPr>
          <w:b/>
          <w:sz w:val="22"/>
          <w:szCs w:val="22"/>
        </w:rPr>
        <w:t xml:space="preserve"> …………………………………………………………………….</w:t>
      </w:r>
    </w:p>
    <w:p w14:paraId="2F099C2E" w14:textId="77777777" w:rsidR="00AF19C8" w:rsidRPr="009E18FB" w:rsidRDefault="00AF19C8" w:rsidP="00AF19C8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</w:pPr>
      <w:r w:rsidRPr="009E18FB"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AF19C8" w:rsidRPr="009E18FB" w14:paraId="58450952" w14:textId="77777777" w:rsidTr="00542FD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EB94CCE" w14:textId="77777777" w:rsidR="00AF19C8" w:rsidRPr="009E18FB" w:rsidRDefault="00AF19C8" w:rsidP="00542FD7">
            <w:pPr>
              <w:autoSpaceDE w:val="0"/>
              <w:jc w:val="center"/>
            </w:pPr>
            <w:r w:rsidRPr="009E18FB"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5C4483D" w14:textId="77777777" w:rsidR="00AF19C8" w:rsidRPr="009E18FB" w:rsidRDefault="00AF19C8" w:rsidP="00542FD7">
            <w:pPr>
              <w:autoSpaceDE w:val="0"/>
              <w:jc w:val="center"/>
            </w:pPr>
            <w:r w:rsidRPr="009E18FB">
              <w:rPr>
                <w:sz w:val="22"/>
                <w:szCs w:val="22"/>
              </w:rPr>
              <w:t xml:space="preserve">Opis części zamówienia, którą wykonawca </w:t>
            </w:r>
          </w:p>
          <w:p w14:paraId="161417FE" w14:textId="77777777" w:rsidR="00AF19C8" w:rsidRPr="009E18FB" w:rsidRDefault="00AF19C8" w:rsidP="00542FD7">
            <w:pPr>
              <w:autoSpaceDE w:val="0"/>
              <w:jc w:val="center"/>
            </w:pPr>
            <w:r w:rsidRPr="009E18FB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E917DC" w14:textId="77777777" w:rsidR="00AF19C8" w:rsidRPr="009E18FB" w:rsidRDefault="00AF19C8" w:rsidP="00542FD7">
            <w:pPr>
              <w:autoSpaceDE w:val="0"/>
              <w:jc w:val="center"/>
            </w:pPr>
            <w:r w:rsidRPr="009E18FB">
              <w:rPr>
                <w:sz w:val="22"/>
                <w:szCs w:val="22"/>
              </w:rPr>
              <w:t>Nazwa podwykonawcy</w:t>
            </w:r>
          </w:p>
        </w:tc>
      </w:tr>
      <w:tr w:rsidR="00AF19C8" w:rsidRPr="009E18FB" w14:paraId="0882615E" w14:textId="77777777" w:rsidTr="00542FD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B8363AE" w14:textId="77777777" w:rsidR="00AF19C8" w:rsidRPr="009E18FB" w:rsidRDefault="00AF19C8" w:rsidP="00542FD7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A9402B2" w14:textId="77777777" w:rsidR="00AF19C8" w:rsidRPr="009E18FB" w:rsidRDefault="00AF19C8" w:rsidP="00542FD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384381" w14:textId="77777777" w:rsidR="00AF19C8" w:rsidRPr="009E18FB" w:rsidRDefault="00AF19C8" w:rsidP="00542FD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0CDDFACA" w14:textId="77777777" w:rsidR="00AF19C8" w:rsidRPr="009E18FB" w:rsidRDefault="00AF19C8" w:rsidP="00AF19C8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lang w:eastAsia="zh-CN"/>
        </w:rPr>
      </w:pPr>
      <w:r w:rsidRPr="009E18FB">
        <w:rPr>
          <w:b/>
          <w:sz w:val="22"/>
          <w:szCs w:val="22"/>
        </w:rPr>
        <w:t xml:space="preserve">Oświadczenie, w przypadku </w:t>
      </w:r>
      <w:r w:rsidRPr="009E18FB"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 w:rsidRPr="009E18FB"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AF19C8" w:rsidRPr="009E18FB" w14:paraId="02FD2B07" w14:textId="77777777" w:rsidTr="00542FD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AEACE3B" w14:textId="77777777" w:rsidR="00AF19C8" w:rsidRPr="009E18FB" w:rsidRDefault="00AF19C8" w:rsidP="00542FD7">
            <w:pPr>
              <w:autoSpaceDE w:val="0"/>
              <w:jc w:val="center"/>
            </w:pPr>
            <w:r w:rsidRPr="009E18FB"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CF685C6" w14:textId="77777777" w:rsidR="00AF19C8" w:rsidRPr="009E18FB" w:rsidRDefault="00AF19C8" w:rsidP="00542FD7">
            <w:pPr>
              <w:autoSpaceDE w:val="0"/>
              <w:jc w:val="center"/>
            </w:pPr>
            <w:r w:rsidRPr="009E18FB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76DCAF" w14:textId="77777777" w:rsidR="00AF19C8" w:rsidRPr="009E18FB" w:rsidRDefault="00AF19C8" w:rsidP="00542FD7">
            <w:pPr>
              <w:autoSpaceDE w:val="0"/>
              <w:jc w:val="center"/>
            </w:pPr>
            <w:r w:rsidRPr="009E18FB">
              <w:rPr>
                <w:sz w:val="22"/>
                <w:szCs w:val="22"/>
              </w:rPr>
              <w:t xml:space="preserve">Usługa, dostawa (zakres), który wykonają poszczególni wykonawcy </w:t>
            </w:r>
          </w:p>
        </w:tc>
      </w:tr>
      <w:tr w:rsidR="00AF19C8" w:rsidRPr="009E18FB" w14:paraId="064CE37F" w14:textId="77777777" w:rsidTr="00542FD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5684BFD" w14:textId="77777777" w:rsidR="00AF19C8" w:rsidRPr="009E18FB" w:rsidRDefault="00AF19C8" w:rsidP="00542FD7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 w:rsidRPr="009E18FB"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D37F557" w14:textId="77777777" w:rsidR="00AF19C8" w:rsidRPr="009E18FB" w:rsidRDefault="00AF19C8" w:rsidP="00542FD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CBDF92" w14:textId="77777777" w:rsidR="00AF19C8" w:rsidRPr="009E18FB" w:rsidRDefault="00AF19C8" w:rsidP="00542FD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AF19C8" w:rsidRPr="009E18FB" w14:paraId="6CB37DD3" w14:textId="77777777" w:rsidTr="00542FD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EC03190" w14:textId="77777777" w:rsidR="00AF19C8" w:rsidRPr="009E18FB" w:rsidRDefault="00AF19C8" w:rsidP="00542FD7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 w:rsidRPr="009E18FB"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E3A4485" w14:textId="77777777" w:rsidR="00AF19C8" w:rsidRPr="009E18FB" w:rsidRDefault="00AF19C8" w:rsidP="00542FD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6368AC" w14:textId="77777777" w:rsidR="00AF19C8" w:rsidRPr="009E18FB" w:rsidRDefault="00AF19C8" w:rsidP="00542FD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3CEF04B5" w14:textId="77777777" w:rsidR="00AF19C8" w:rsidRPr="009E18FB" w:rsidRDefault="00AF19C8" w:rsidP="00AF19C8">
      <w:pPr>
        <w:numPr>
          <w:ilvl w:val="0"/>
          <w:numId w:val="5"/>
        </w:numPr>
        <w:suppressAutoHyphens/>
        <w:jc w:val="both"/>
        <w:rPr>
          <w:lang w:eastAsia="zh-CN"/>
        </w:rPr>
      </w:pPr>
      <w:r w:rsidRPr="009E18FB">
        <w:rPr>
          <w:sz w:val="22"/>
          <w:szCs w:val="22"/>
        </w:rPr>
        <w:t>Upoważnionymi do reprezentowania naszej firmy są następujące osoby:</w:t>
      </w:r>
    </w:p>
    <w:p w14:paraId="389473BD" w14:textId="77777777" w:rsidR="00AF19C8" w:rsidRPr="009E18FB" w:rsidRDefault="00AF19C8" w:rsidP="00AF19C8">
      <w:pPr>
        <w:pStyle w:val="Nagwek1"/>
        <w:numPr>
          <w:ilvl w:val="0"/>
          <w:numId w:val="6"/>
        </w:numPr>
        <w:tabs>
          <w:tab w:val="clear" w:pos="0"/>
          <w:tab w:val="num" w:pos="1080"/>
        </w:tabs>
        <w:ind w:left="1080" w:hanging="360"/>
      </w:pPr>
      <w:r w:rsidRPr="009E18FB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9E18FB">
        <w:rPr>
          <w:rFonts w:ascii="Times New Roman" w:hAnsi="Times New Roman" w:cs="Times New Roman"/>
          <w:sz w:val="22"/>
          <w:szCs w:val="22"/>
        </w:rPr>
        <w:tab/>
      </w:r>
      <w:r w:rsidRPr="009E18FB">
        <w:rPr>
          <w:rFonts w:ascii="Times New Roman" w:hAnsi="Times New Roman" w:cs="Times New Roman"/>
          <w:sz w:val="22"/>
          <w:szCs w:val="22"/>
        </w:rPr>
        <w:tab/>
      </w:r>
      <w:r w:rsidRPr="009E18FB">
        <w:rPr>
          <w:rFonts w:ascii="Times New Roman" w:hAnsi="Times New Roman" w:cs="Times New Roman"/>
          <w:sz w:val="22"/>
          <w:szCs w:val="22"/>
        </w:rPr>
        <w:tab/>
      </w:r>
      <w:r w:rsidRPr="009E18FB">
        <w:rPr>
          <w:rFonts w:ascii="Times New Roman" w:hAnsi="Times New Roman" w:cs="Times New Roman"/>
          <w:sz w:val="22"/>
          <w:szCs w:val="22"/>
        </w:rPr>
        <w:tab/>
      </w:r>
      <w:r w:rsidRPr="009E18FB">
        <w:rPr>
          <w:rFonts w:ascii="Times New Roman" w:hAnsi="Times New Roman" w:cs="Times New Roman"/>
          <w:sz w:val="22"/>
          <w:szCs w:val="22"/>
        </w:rPr>
        <w:tab/>
      </w:r>
      <w:r w:rsidRPr="009E18FB">
        <w:rPr>
          <w:rFonts w:ascii="Times New Roman" w:hAnsi="Times New Roman" w:cs="Times New Roman"/>
          <w:sz w:val="22"/>
          <w:szCs w:val="22"/>
        </w:rPr>
        <w:tab/>
      </w:r>
      <w:r w:rsidRPr="009E18FB">
        <w:rPr>
          <w:rFonts w:ascii="Times New Roman" w:hAnsi="Times New Roman" w:cs="Times New Roman"/>
          <w:sz w:val="22"/>
          <w:szCs w:val="22"/>
        </w:rPr>
        <w:tab/>
      </w:r>
    </w:p>
    <w:p w14:paraId="3228E749" w14:textId="77777777" w:rsidR="00AF19C8" w:rsidRPr="009E18FB" w:rsidRDefault="00AF19C8" w:rsidP="00AF19C8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14:paraId="663DBC40" w14:textId="77777777" w:rsidR="00AF19C8" w:rsidRPr="009E18FB" w:rsidRDefault="00AF19C8" w:rsidP="00AF19C8">
      <w:pPr>
        <w:tabs>
          <w:tab w:val="left" w:pos="426"/>
        </w:tabs>
        <w:spacing w:line="264" w:lineRule="auto"/>
        <w:ind w:left="426" w:right="1"/>
        <w:jc w:val="both"/>
      </w:pPr>
      <w:r w:rsidRPr="009E18FB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9E18FB">
        <w:rPr>
          <w:sz w:val="18"/>
          <w:szCs w:val="18"/>
        </w:rPr>
        <w:tab/>
      </w:r>
      <w:r w:rsidRPr="009E18FB">
        <w:rPr>
          <w:sz w:val="18"/>
          <w:szCs w:val="18"/>
        </w:rPr>
        <w:tab/>
        <w:t xml:space="preserve"> </w:t>
      </w:r>
    </w:p>
    <w:p w14:paraId="696BD032" w14:textId="77777777" w:rsidR="00AF19C8" w:rsidRPr="009E18FB" w:rsidRDefault="00AF19C8" w:rsidP="00AF19C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81EEC0C" w14:textId="77777777" w:rsidR="00AF19C8" w:rsidRPr="009E18FB" w:rsidRDefault="00AF19C8" w:rsidP="00AF19C8">
      <w:pPr>
        <w:numPr>
          <w:ilvl w:val="0"/>
          <w:numId w:val="5"/>
        </w:numPr>
        <w:suppressAutoHyphens/>
        <w:jc w:val="both"/>
      </w:pPr>
      <w:r w:rsidRPr="009E18FB">
        <w:rPr>
          <w:sz w:val="22"/>
          <w:szCs w:val="22"/>
        </w:rPr>
        <w:t>upoważnienie dla powyżej wskazanych osób wynika z następującego (ych) dokumentu(ów)</w:t>
      </w:r>
    </w:p>
    <w:p w14:paraId="0552790E" w14:textId="77777777" w:rsidR="00AF19C8" w:rsidRPr="009E18FB" w:rsidRDefault="00AF19C8" w:rsidP="00AF19C8">
      <w:pPr>
        <w:jc w:val="both"/>
      </w:pPr>
      <w:r w:rsidRPr="009E18FB">
        <w:rPr>
          <w:sz w:val="22"/>
          <w:szCs w:val="22"/>
        </w:rPr>
        <w:t>…………………………………………………...........................…… które dołączamy do oferty.</w:t>
      </w:r>
    </w:p>
    <w:p w14:paraId="47FAC8C1" w14:textId="77777777" w:rsidR="00AF19C8" w:rsidRPr="009E18FB" w:rsidRDefault="00AF19C8" w:rsidP="00AF19C8">
      <w:pPr>
        <w:numPr>
          <w:ilvl w:val="0"/>
          <w:numId w:val="5"/>
        </w:numPr>
        <w:suppressAutoHyphens/>
        <w:jc w:val="both"/>
      </w:pPr>
      <w:r w:rsidRPr="009E18FB">
        <w:rPr>
          <w:sz w:val="22"/>
          <w:szCs w:val="22"/>
        </w:rPr>
        <w:t>załącznikami do niniejszej oferty są:</w:t>
      </w:r>
    </w:p>
    <w:p w14:paraId="7AF47691" w14:textId="77777777" w:rsidR="00AF19C8" w:rsidRPr="009E18FB" w:rsidRDefault="00AF19C8" w:rsidP="00AF19C8">
      <w:pPr>
        <w:numPr>
          <w:ilvl w:val="1"/>
          <w:numId w:val="7"/>
        </w:numPr>
        <w:suppressAutoHyphens/>
        <w:spacing w:line="360" w:lineRule="auto"/>
        <w:jc w:val="both"/>
      </w:pPr>
      <w:r w:rsidRPr="009E18FB">
        <w:rPr>
          <w:sz w:val="22"/>
          <w:szCs w:val="22"/>
        </w:rPr>
        <w:t>………………………………………………………………………………………….</w:t>
      </w:r>
    </w:p>
    <w:p w14:paraId="0F758C71" w14:textId="77777777" w:rsidR="00AF19C8" w:rsidRPr="009E18FB" w:rsidRDefault="00AF19C8" w:rsidP="00AF19C8">
      <w:pPr>
        <w:numPr>
          <w:ilvl w:val="1"/>
          <w:numId w:val="7"/>
        </w:numPr>
        <w:suppressAutoHyphens/>
        <w:spacing w:line="360" w:lineRule="auto"/>
        <w:jc w:val="both"/>
      </w:pPr>
      <w:r w:rsidRPr="009E18FB">
        <w:rPr>
          <w:sz w:val="22"/>
          <w:szCs w:val="22"/>
        </w:rPr>
        <w:t>……………………………………………..……………………………………………</w:t>
      </w:r>
    </w:p>
    <w:p w14:paraId="2B9996F4" w14:textId="77777777" w:rsidR="00AF19C8" w:rsidRPr="009E18FB" w:rsidRDefault="00AF19C8" w:rsidP="00AF19C8">
      <w:pPr>
        <w:numPr>
          <w:ilvl w:val="1"/>
          <w:numId w:val="7"/>
        </w:numPr>
        <w:suppressAutoHyphens/>
        <w:spacing w:line="360" w:lineRule="auto"/>
        <w:jc w:val="both"/>
      </w:pPr>
      <w:r w:rsidRPr="009E18FB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E40E88E" w14:textId="77777777" w:rsidR="00AF19C8" w:rsidRPr="009E18FB" w:rsidRDefault="00AF19C8" w:rsidP="00AF19C8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</w:rPr>
      </w:pPr>
      <w:r w:rsidRPr="009E18FB">
        <w:rPr>
          <w:bCs/>
          <w:i/>
          <w:iCs/>
        </w:rPr>
        <w:t>Dokument należy sporządzić w postaci elektronicznej i podpisać kwalifikowanym</w:t>
      </w:r>
    </w:p>
    <w:p w14:paraId="5B26683A" w14:textId="77777777" w:rsidR="00AF19C8" w:rsidRPr="009E18FB" w:rsidRDefault="00AF19C8" w:rsidP="00AF19C8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</w:rPr>
      </w:pPr>
      <w:r w:rsidRPr="009E18FB">
        <w:rPr>
          <w:bCs/>
          <w:i/>
          <w:iCs/>
        </w:rPr>
        <w:t>podpisem elektronicznym lub podpisem zaufanym lub podpisem osobistym.</w:t>
      </w:r>
    </w:p>
    <w:p w14:paraId="6B794E56" w14:textId="77777777" w:rsidR="00AF19C8" w:rsidRPr="009E18FB" w:rsidRDefault="00AF19C8" w:rsidP="00AF19C8">
      <w:pPr>
        <w:rPr>
          <w:lang w:eastAsia="zh-CN"/>
        </w:rPr>
      </w:pPr>
    </w:p>
    <w:p w14:paraId="27BF2E35" w14:textId="77777777" w:rsidR="00AF19C8" w:rsidRPr="009E18FB" w:rsidRDefault="00AF19C8" w:rsidP="00AF19C8">
      <w:pPr>
        <w:tabs>
          <w:tab w:val="left" w:pos="426"/>
        </w:tabs>
        <w:jc w:val="both"/>
        <w:rPr>
          <w:sz w:val="20"/>
          <w:szCs w:val="20"/>
        </w:rPr>
      </w:pPr>
    </w:p>
    <w:p w14:paraId="6C5C6F8F" w14:textId="77777777" w:rsidR="00AF19C8" w:rsidRPr="002950FC" w:rsidRDefault="00AF19C8" w:rsidP="00AF19C8"/>
    <w:p w14:paraId="341593BA" w14:textId="77777777" w:rsidR="00FE545C" w:rsidRPr="00AF19C8" w:rsidRDefault="00FE545C" w:rsidP="00AF19C8"/>
    <w:sectPr w:rsidR="00FE545C" w:rsidRPr="00AF19C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E02116" w14:textId="77777777" w:rsidR="00915B75" w:rsidRDefault="00915B75">
      <w:r>
        <w:separator/>
      </w:r>
    </w:p>
  </w:endnote>
  <w:endnote w:type="continuationSeparator" w:id="0">
    <w:p w14:paraId="59940364" w14:textId="77777777" w:rsidR="00915B75" w:rsidRDefault="00915B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1DA14" w14:textId="77777777" w:rsidR="009404B8" w:rsidRDefault="009404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10E5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3E9C8" w14:textId="77777777" w:rsidR="009404B8" w:rsidRDefault="009404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A846E3" w14:textId="77777777" w:rsidR="00915B75" w:rsidRDefault="00915B75">
      <w:r>
        <w:separator/>
      </w:r>
    </w:p>
  </w:footnote>
  <w:footnote w:type="continuationSeparator" w:id="0">
    <w:p w14:paraId="16F97A51" w14:textId="77777777" w:rsidR="00915B75" w:rsidRDefault="00915B75">
      <w:r>
        <w:continuationSeparator/>
      </w:r>
    </w:p>
  </w:footnote>
  <w:footnote w:id="1">
    <w:p w14:paraId="3130A5A7" w14:textId="77777777" w:rsidR="00AF19C8" w:rsidRDefault="00AF19C8" w:rsidP="00AF19C8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324FD64E" w14:textId="77777777" w:rsidR="00AF19C8" w:rsidRDefault="00AF19C8" w:rsidP="00AF19C8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CF094" w14:textId="77777777" w:rsidR="009404B8" w:rsidRDefault="009404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485A0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F7A83" w14:textId="77777777" w:rsidR="009404B8" w:rsidRDefault="009404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CE6E4A"/>
    <w:multiLevelType w:val="hybridMultilevel"/>
    <w:tmpl w:val="AB323DF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5830A844"/>
    <w:lvl w:ilvl="0" w:tplc="814E0C86">
      <w:start w:val="7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5B75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95586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00514"/>
    <w:rsid w:val="007748F0"/>
    <w:rsid w:val="007A4321"/>
    <w:rsid w:val="007D3966"/>
    <w:rsid w:val="00833933"/>
    <w:rsid w:val="00853083"/>
    <w:rsid w:val="008B2F0C"/>
    <w:rsid w:val="008B4928"/>
    <w:rsid w:val="008D2AB8"/>
    <w:rsid w:val="008F1C66"/>
    <w:rsid w:val="00915B75"/>
    <w:rsid w:val="0093525E"/>
    <w:rsid w:val="009404B8"/>
    <w:rsid w:val="00970FE4"/>
    <w:rsid w:val="00981378"/>
    <w:rsid w:val="00A0022B"/>
    <w:rsid w:val="00A346FE"/>
    <w:rsid w:val="00A47B4D"/>
    <w:rsid w:val="00A83018"/>
    <w:rsid w:val="00AF19C8"/>
    <w:rsid w:val="00B17DA5"/>
    <w:rsid w:val="00B774DC"/>
    <w:rsid w:val="00C969A6"/>
    <w:rsid w:val="00CA7D36"/>
    <w:rsid w:val="00CD612C"/>
    <w:rsid w:val="00D24208"/>
    <w:rsid w:val="00D60C38"/>
    <w:rsid w:val="00D64B3F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16C82D4A"/>
  <w15:chartTrackingRefBased/>
  <w15:docId w15:val="{AF3B7BA0-526C-42A0-BB0F-F76C3BF23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19C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AF19C8"/>
    <w:pPr>
      <w:suppressAutoHyphens/>
    </w:pPr>
    <w:rPr>
      <w:rFonts w:eastAsia="Calibri"/>
      <w:lang w:eastAsia="zh-CN"/>
    </w:rPr>
  </w:style>
  <w:style w:type="paragraph" w:styleId="Akapitzlist">
    <w:name w:val="List Paragraph"/>
    <w:basedOn w:val="Normalny"/>
    <w:uiPriority w:val="34"/>
    <w:qFormat/>
    <w:rsid w:val="00AF19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28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4</Pages>
  <Words>822</Words>
  <Characters>6478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Maria Lepa</cp:lastModifiedBy>
  <cp:revision>5</cp:revision>
  <cp:lastPrinted>2021-09-27T06:18:00Z</cp:lastPrinted>
  <dcterms:created xsi:type="dcterms:W3CDTF">2021-09-27T06:18:00Z</dcterms:created>
  <dcterms:modified xsi:type="dcterms:W3CDTF">2022-03-01T12:22:00Z</dcterms:modified>
</cp:coreProperties>
</file>