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3222F92C" w14:textId="7241963E" w:rsidR="005741C5" w:rsidRPr="00AF550F" w:rsidRDefault="005741C5" w:rsidP="003073E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</w:t>
      </w:r>
      <w:r w:rsidRPr="00694B2F">
        <w:rPr>
          <w:rFonts w:ascii="Times New Roman" w:hAnsi="Times New Roman"/>
          <w:b/>
          <w:sz w:val="24"/>
          <w:szCs w:val="24"/>
        </w:rPr>
        <w:t>:</w:t>
      </w:r>
      <w:r w:rsidR="00694B2F" w:rsidRPr="00694B2F">
        <w:rPr>
          <w:b/>
        </w:rPr>
        <w:t xml:space="preserve"> </w:t>
      </w:r>
      <w:r w:rsidR="003073EB" w:rsidRPr="003073EB">
        <w:rPr>
          <w:rFonts w:ascii="Times New Roman" w:hAnsi="Times New Roman"/>
          <w:b/>
          <w:sz w:val="24"/>
          <w:szCs w:val="24"/>
        </w:rPr>
        <w:t xml:space="preserve">na dostawę stanowiska laboratoryjnego pomiarów układu elektronicznych  dla </w:t>
      </w:r>
      <w:proofErr w:type="spellStart"/>
      <w:r w:rsidR="003073EB" w:rsidRPr="003073EB">
        <w:rPr>
          <w:rFonts w:ascii="Times New Roman" w:hAnsi="Times New Roman"/>
          <w:b/>
          <w:sz w:val="24"/>
          <w:szCs w:val="24"/>
        </w:rPr>
        <w:t>WIEiT</w:t>
      </w:r>
      <w:proofErr w:type="spellEnd"/>
      <w:r w:rsidR="003073EB" w:rsidRPr="003073EB">
        <w:rPr>
          <w:rFonts w:ascii="Times New Roman" w:hAnsi="Times New Roman"/>
          <w:b/>
          <w:sz w:val="24"/>
          <w:szCs w:val="24"/>
        </w:rPr>
        <w:t xml:space="preserve"> - KC-zp.272-118/22</w:t>
      </w:r>
      <w:r w:rsidR="003073EB">
        <w:rPr>
          <w:rFonts w:ascii="Times New Roman" w:hAnsi="Times New Roman"/>
          <w:b/>
          <w:sz w:val="24"/>
          <w:szCs w:val="24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 xml:space="preserve"> 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1642C787" w14:textId="1B87EB7C" w:rsidR="005741C5" w:rsidRPr="00AF550F" w:rsidRDefault="005741C5" w:rsidP="00E85534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B0F58" w14:textId="77777777" w:rsidR="00CC5F72" w:rsidRDefault="00CC5F72">
      <w:pPr>
        <w:spacing w:after="0" w:line="240" w:lineRule="auto"/>
      </w:pPr>
      <w:r>
        <w:separator/>
      </w:r>
    </w:p>
  </w:endnote>
  <w:endnote w:type="continuationSeparator" w:id="0">
    <w:p w14:paraId="270554F6" w14:textId="77777777" w:rsidR="00CC5F72" w:rsidRDefault="00CC5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3073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18269" w14:textId="77777777" w:rsidR="00336EEB" w:rsidRDefault="003073EB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77777777" w:rsidR="00336EEB" w:rsidRDefault="003073EB" w:rsidP="00336EEB">
    <w:pPr>
      <w:pStyle w:val="Stopka"/>
      <w:tabs>
        <w:tab w:val="clear" w:pos="4536"/>
      </w:tabs>
      <w:jc w:val="center"/>
    </w:pPr>
    <w:r>
      <w:rPr>
        <w:noProof/>
      </w:rPr>
      <w:pict w14:anchorId="2CFA75B9">
        <v:line id="_x0000_s2049" style="position:absolute;left:0;text-align:left;z-index:251657728" from="-3.85pt,8.7pt" to="455.15pt,8.7pt"/>
      </w:pic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8F535" w14:textId="77777777" w:rsidR="00903726" w:rsidRDefault="003073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BF9436" w14:textId="77777777" w:rsidR="00CC5F72" w:rsidRDefault="00CC5F72">
      <w:pPr>
        <w:spacing w:after="0" w:line="240" w:lineRule="auto"/>
      </w:pPr>
      <w:r>
        <w:separator/>
      </w:r>
    </w:p>
  </w:footnote>
  <w:footnote w:type="continuationSeparator" w:id="0">
    <w:p w14:paraId="3FDE1C44" w14:textId="77777777" w:rsidR="00CC5F72" w:rsidRDefault="00CC5F72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4EB66" w14:textId="77777777" w:rsidR="00903726" w:rsidRDefault="003073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739CE" w14:textId="77777777" w:rsidR="00903726" w:rsidRDefault="00307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30DE2" w14:textId="77777777" w:rsidR="00903726" w:rsidRDefault="003073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563B7"/>
    <w:rsid w:val="000E6C60"/>
    <w:rsid w:val="00144F57"/>
    <w:rsid w:val="00174946"/>
    <w:rsid w:val="001F4E82"/>
    <w:rsid w:val="00237270"/>
    <w:rsid w:val="00285E58"/>
    <w:rsid w:val="003073EB"/>
    <w:rsid w:val="003D1274"/>
    <w:rsid w:val="003E740A"/>
    <w:rsid w:val="00430A9F"/>
    <w:rsid w:val="00456B03"/>
    <w:rsid w:val="005056FC"/>
    <w:rsid w:val="005741C5"/>
    <w:rsid w:val="005E5BD1"/>
    <w:rsid w:val="00623F70"/>
    <w:rsid w:val="00624114"/>
    <w:rsid w:val="00634BD5"/>
    <w:rsid w:val="00694B2F"/>
    <w:rsid w:val="00927537"/>
    <w:rsid w:val="0093180B"/>
    <w:rsid w:val="00B62B64"/>
    <w:rsid w:val="00BC579B"/>
    <w:rsid w:val="00CC5F72"/>
    <w:rsid w:val="00D137A1"/>
    <w:rsid w:val="00D70839"/>
    <w:rsid w:val="00D743A9"/>
    <w:rsid w:val="00E67EFE"/>
    <w:rsid w:val="00E8553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3F4C1-F9D9-48DC-A086-494CC44B1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Katarzyna Breguła</cp:lastModifiedBy>
  <cp:revision>5</cp:revision>
  <dcterms:created xsi:type="dcterms:W3CDTF">2022-01-14T11:15:00Z</dcterms:created>
  <dcterms:modified xsi:type="dcterms:W3CDTF">2022-03-04T09:46:00Z</dcterms:modified>
</cp:coreProperties>
</file>