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47A90" w14:textId="189B7CEF" w:rsidR="008D2AB8" w:rsidRPr="002D078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0782">
        <w:rPr>
          <w:rFonts w:ascii="Times New Roman" w:hAnsi="Times New Roman"/>
          <w:sz w:val="22"/>
          <w:szCs w:val="22"/>
        </w:rPr>
        <w:t>1</w:t>
      </w:r>
    </w:p>
    <w:p w14:paraId="7C8ED0DB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EF6D01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FORMULARZ OFERTY</w:t>
      </w:r>
    </w:p>
    <w:p w14:paraId="35357430" w14:textId="77777777" w:rsidR="008D2AB8" w:rsidRPr="002D078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FA9FD1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NAZWA WYKONAWCY:……………………………………………………………………..</w:t>
      </w:r>
    </w:p>
    <w:p w14:paraId="0CD1E075" w14:textId="77777777" w:rsidR="002D0782" w:rsidRPr="002D0782" w:rsidRDefault="002D0782" w:rsidP="002D07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A9C9F9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ADRES:…………………………………………………………………………………………</w:t>
      </w:r>
    </w:p>
    <w:p w14:paraId="15A2B7A7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E6C2EB4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TEL.</w:t>
      </w:r>
      <w:r w:rsidRPr="002D0782">
        <w:rPr>
          <w:sz w:val="22"/>
          <w:szCs w:val="22"/>
        </w:rPr>
        <w:t>……………………………………………………………………………………………..</w:t>
      </w:r>
    </w:p>
    <w:p w14:paraId="3748693C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 xml:space="preserve">FAX </w:t>
      </w:r>
      <w:r w:rsidRPr="002D0782">
        <w:rPr>
          <w:sz w:val="22"/>
          <w:szCs w:val="22"/>
        </w:rPr>
        <w:t>…………………………………………………………………………………………….</w:t>
      </w:r>
    </w:p>
    <w:p w14:paraId="6FFA055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AB3BE2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  <w:lang w:val="de-DE"/>
        </w:rPr>
        <w:t xml:space="preserve">NIP…………………………………. </w:t>
      </w:r>
      <w:r w:rsidRPr="002D0782">
        <w:rPr>
          <w:sz w:val="22"/>
          <w:szCs w:val="22"/>
        </w:rPr>
        <w:t>REGON:………………………………………………...</w:t>
      </w:r>
    </w:p>
    <w:p w14:paraId="766CD801" w14:textId="363E5890" w:rsidR="001F3C09" w:rsidRPr="002D0782" w:rsidRDefault="002D0782" w:rsidP="001E2CD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BANK/ NR KONTA ……………………………………………………………………………</w:t>
      </w:r>
    </w:p>
    <w:p w14:paraId="6A628FE9" w14:textId="2E7C6CF6" w:rsidR="008D2AB8" w:rsidRPr="002D0782" w:rsidRDefault="008D2AB8" w:rsidP="008D2AB8">
      <w:pPr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Do: Nazwa i siedziba Zamawiającego:</w:t>
      </w:r>
    </w:p>
    <w:p w14:paraId="6237C98A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Akademia Górniczo - Hutnicza</w:t>
      </w:r>
    </w:p>
    <w:p w14:paraId="113BA28E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im. Stanisława Staszica w Krakowie</w:t>
      </w:r>
    </w:p>
    <w:p w14:paraId="37D7D8E2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Dział Zamówień Publicznych</w:t>
      </w:r>
      <w:r w:rsidR="008D2AB8" w:rsidRPr="002D0782">
        <w:rPr>
          <w:b/>
          <w:sz w:val="22"/>
          <w:szCs w:val="22"/>
        </w:rPr>
        <w:t xml:space="preserve">  </w:t>
      </w:r>
    </w:p>
    <w:p w14:paraId="6EA831E3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Al. Mickiewicza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30</w:t>
      </w:r>
      <w:r w:rsidR="008D2AB8" w:rsidRPr="002D0782">
        <w:rPr>
          <w:b/>
          <w:sz w:val="22"/>
          <w:szCs w:val="22"/>
        </w:rPr>
        <w:t xml:space="preserve"> </w:t>
      </w:r>
    </w:p>
    <w:p w14:paraId="458EBEDC" w14:textId="77777777" w:rsidR="008D2AB8" w:rsidRPr="002D0782" w:rsidRDefault="007A0FBA" w:rsidP="008D2AB8">
      <w:pPr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30-059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Kraków</w:t>
      </w:r>
      <w:r w:rsidR="008D2AB8" w:rsidRPr="002D0782">
        <w:rPr>
          <w:b/>
          <w:sz w:val="22"/>
          <w:szCs w:val="22"/>
        </w:rPr>
        <w:t xml:space="preserve">,  </w:t>
      </w:r>
    </w:p>
    <w:p w14:paraId="103CDF42" w14:textId="77777777" w:rsidR="008D2AB8" w:rsidRPr="002D0782" w:rsidRDefault="008D2AB8" w:rsidP="008D2AB8">
      <w:pPr>
        <w:ind w:firstLine="3969"/>
        <w:rPr>
          <w:b/>
          <w:sz w:val="22"/>
          <w:szCs w:val="22"/>
        </w:rPr>
      </w:pPr>
    </w:p>
    <w:p w14:paraId="0A4D9895" w14:textId="75E36406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Przystępując do postępowania o udzielenie zamówienia publicznego, którego przedmiotem jest </w:t>
      </w:r>
      <w:r w:rsidR="007C08BC" w:rsidRPr="007C08BC">
        <w:rPr>
          <w:b/>
          <w:sz w:val="22"/>
          <w:szCs w:val="22"/>
        </w:rPr>
        <w:t xml:space="preserve">na dostawę stanowiska laboratoryjnego pomiarów układu elektronicznych  dla </w:t>
      </w:r>
      <w:proofErr w:type="spellStart"/>
      <w:r w:rsidR="007C08BC" w:rsidRPr="007C08BC">
        <w:rPr>
          <w:b/>
          <w:sz w:val="22"/>
          <w:szCs w:val="22"/>
        </w:rPr>
        <w:t>WIEiT</w:t>
      </w:r>
      <w:proofErr w:type="spellEnd"/>
      <w:r w:rsidR="007C08BC" w:rsidRPr="007C08BC">
        <w:rPr>
          <w:b/>
          <w:sz w:val="22"/>
          <w:szCs w:val="22"/>
        </w:rPr>
        <w:t xml:space="preserve"> - KC-zp.272-</w:t>
      </w:r>
      <w:r w:rsidR="00C107DA">
        <w:rPr>
          <w:b/>
          <w:sz w:val="22"/>
          <w:szCs w:val="22"/>
        </w:rPr>
        <w:t>118</w:t>
      </w:r>
      <w:r w:rsidR="007C08BC" w:rsidRPr="007C08BC">
        <w:rPr>
          <w:b/>
          <w:sz w:val="22"/>
          <w:szCs w:val="22"/>
        </w:rPr>
        <w:t>/22</w:t>
      </w:r>
      <w:r w:rsidRPr="002D0782">
        <w:rPr>
          <w:b/>
          <w:sz w:val="22"/>
          <w:szCs w:val="22"/>
        </w:rPr>
        <w:t xml:space="preserve">, </w:t>
      </w:r>
      <w:r w:rsidRPr="002D0782">
        <w:rPr>
          <w:sz w:val="22"/>
          <w:szCs w:val="22"/>
        </w:rPr>
        <w:t>oferuję realizację przedmiotu zamówienia , zgodnie z zasadami określonymi w specyfikacji warunków zamówienia.</w:t>
      </w:r>
    </w:p>
    <w:tbl>
      <w:tblPr>
        <w:tblW w:w="898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2466"/>
        <w:gridCol w:w="1277"/>
        <w:gridCol w:w="1139"/>
        <w:gridCol w:w="160"/>
        <w:gridCol w:w="1538"/>
        <w:gridCol w:w="1846"/>
      </w:tblGrid>
      <w:tr w:rsidR="00425E55" w:rsidRPr="00A70393" w14:paraId="269DEC90" w14:textId="77777777" w:rsidTr="00425E55">
        <w:trPr>
          <w:trHeight w:val="630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F1EBB3" w14:textId="77777777" w:rsidR="00425E55" w:rsidRPr="00A70393" w:rsidRDefault="00425E5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BFEAE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Nazwa elementu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3F43AB" w14:textId="77777777" w:rsidR="00425E55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Nazwa producenta/</w:t>
            </w: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br/>
              <w:t xml:space="preserve">model </w:t>
            </w:r>
          </w:p>
          <w:p w14:paraId="21962C15" w14:textId="6A136064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zestawu</w:t>
            </w: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2FF9FF" w14:textId="014A7628" w:rsidR="00425E55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Wartość netto</w:t>
            </w:r>
          </w:p>
          <w:p w14:paraId="20A39A59" w14:textId="32FF9F09" w:rsidR="00AD00DF" w:rsidRPr="00A70393" w:rsidRDefault="00AD00D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zestawu</w:t>
            </w:r>
          </w:p>
          <w:p w14:paraId="759675BD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2FC627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VAT</w:t>
            </w:r>
          </w:p>
          <w:p w14:paraId="4BD18EA0" w14:textId="77777777" w:rsidR="00425E55" w:rsidRPr="00A70393" w:rsidRDefault="00425E5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>[%]</w:t>
            </w:r>
          </w:p>
          <w:p w14:paraId="41595C67" w14:textId="77777777" w:rsidR="00425E55" w:rsidRPr="00A70393" w:rsidRDefault="00425E5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3AB1D0" w14:textId="07D8E2EA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 xml:space="preserve">Wartość brutto </w:t>
            </w:r>
            <w:r w:rsidR="00AD00DF">
              <w:rPr>
                <w:b/>
                <w:bCs/>
                <w:color w:val="000000" w:themeColor="text1"/>
                <w:sz w:val="22"/>
                <w:szCs w:val="22"/>
              </w:rPr>
              <w:t xml:space="preserve">zestawu </w:t>
            </w:r>
            <w:bookmarkStart w:id="0" w:name="_GoBack"/>
            <w:bookmarkEnd w:id="0"/>
          </w:p>
          <w:p w14:paraId="12C43C9A" w14:textId="77777777" w:rsidR="00425E55" w:rsidRPr="00A70393" w:rsidRDefault="00425E5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>[PLN]</w:t>
            </w:r>
          </w:p>
          <w:p w14:paraId="0D5590BA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color w:val="000000" w:themeColor="text1"/>
                <w:sz w:val="22"/>
                <w:szCs w:val="22"/>
              </w:rPr>
              <w:t xml:space="preserve"> (z doliczonym </w:t>
            </w: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VAT)</w:t>
            </w:r>
          </w:p>
        </w:tc>
      </w:tr>
      <w:tr w:rsidR="00425E55" w:rsidRPr="00A70393" w14:paraId="4BE01231" w14:textId="77777777" w:rsidTr="00425E55">
        <w:trPr>
          <w:trHeight w:val="228"/>
        </w:trPr>
        <w:tc>
          <w:tcPr>
            <w:tcW w:w="5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89249C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E356A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3D496" w14:textId="77777777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70393"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3F481C" w14:textId="4E366D73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E2A7E" w14:textId="5813E1AC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71192F" w14:textId="66E21319" w:rsidR="00425E55" w:rsidRPr="00A70393" w:rsidRDefault="00425E5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</w:tr>
      <w:tr w:rsidR="00425E55" w:rsidRPr="00A70393" w14:paraId="74DEFC9A" w14:textId="77777777" w:rsidTr="00425E55">
        <w:trPr>
          <w:trHeight w:val="159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6ADC7" w14:textId="77777777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F02A" w14:textId="37D979DE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 xml:space="preserve">Dostawa zestawu w tym 8 sztuk </w:t>
            </w:r>
            <w:r w:rsidRPr="00A70393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uniwersalnych, liniowych i programowalnych zasilaczy laboratoryjnych małej mocy </w:t>
            </w:r>
            <w:r w:rsidRPr="00A7039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dla laboratorium 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9635" w14:textId="287A8529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DD35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890F5F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1F968A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:rsidRPr="00A70393" w14:paraId="623158E8" w14:textId="77777777" w:rsidTr="00425E55">
        <w:trPr>
          <w:trHeight w:val="159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080B2A" w14:textId="1A2CA9E7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2C1A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Dostawa zestawu w tym 8 sztuk uniwersalnych, generatorów funkcyjny/arbitralny dwukanałowych.</w:t>
            </w:r>
            <w:r w:rsidRPr="00A7039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44E09C44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38A1407F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13E4" w14:textId="77777777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4F6F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B4584D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AC5479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:rsidRPr="00A70393" w14:paraId="3867CD2D" w14:textId="77777777" w:rsidTr="00425E55">
        <w:trPr>
          <w:trHeight w:val="159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155255" w14:textId="01371982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55F6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Dostawa zestawu w tym 8 sztuk uniwersalnych, precyzyjnych multimetrów.</w:t>
            </w:r>
            <w:r w:rsidRPr="00A7039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D043B1B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4570" w14:textId="77777777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9AE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F96C50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BD2CAE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:rsidRPr="00A70393" w14:paraId="530F7385" w14:textId="77777777" w:rsidTr="00425E55">
        <w:trPr>
          <w:trHeight w:val="159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FAB984" w14:textId="12CF87D1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80D2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Dostawa zestawu w tym 3 sztuki</w:t>
            </w:r>
            <w:r w:rsidRPr="00A70393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 xml:space="preserve"> mierników RLC.</w:t>
            </w:r>
            <w:r w:rsidRPr="00A7039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1ABD872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3893" w14:textId="77777777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51D7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39F51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E3A3CA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:rsidRPr="00A70393" w14:paraId="224BFBE7" w14:textId="77777777" w:rsidTr="00425E55">
        <w:trPr>
          <w:trHeight w:val="159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AB8BFC" w14:textId="580B8EA1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AAB9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 xml:space="preserve">Dostawa zestawu w tym 8 sztuk uniwersalnych, elektronicznych obciążeń małej mocy </w:t>
            </w:r>
            <w:r w:rsidRPr="00A7039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dla laboratorium </w:t>
            </w:r>
          </w:p>
          <w:p w14:paraId="77262A8B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1B33" w14:textId="77777777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BB28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2A62E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FDF279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:rsidRPr="00A70393" w14:paraId="591C327E" w14:textId="77777777" w:rsidTr="00425E55">
        <w:trPr>
          <w:trHeight w:val="80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ADD1D" w14:textId="44CA838E" w:rsidR="00425E55" w:rsidRPr="00A70393" w:rsidRDefault="00425E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A70393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4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FBB8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A70393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Dostawa zestawu w tym 8 sztuk oscyloskopów laboratoryjnych.</w:t>
            </w:r>
            <w:r w:rsidRPr="00A7039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2A1505D" w14:textId="77777777" w:rsidR="00425E55" w:rsidRPr="00A70393" w:rsidRDefault="00425E55" w:rsidP="00A70393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EDC8" w14:textId="77777777" w:rsidR="00425E55" w:rsidRPr="00A70393" w:rsidRDefault="00425E55">
            <w:pPr>
              <w:suppressAutoHyphens/>
              <w:spacing w:after="120"/>
              <w:rPr>
                <w:b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C244" w14:textId="77777777" w:rsidR="00425E55" w:rsidRPr="00A70393" w:rsidRDefault="00425E5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BA894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F3BF7" w14:textId="77777777" w:rsidR="00425E55" w:rsidRPr="00A70393" w:rsidRDefault="00425E55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14:paraId="32911352" w14:textId="77777777" w:rsidTr="00AD00DF">
        <w:trPr>
          <w:trHeight w:val="163"/>
        </w:trPr>
        <w:tc>
          <w:tcPr>
            <w:tcW w:w="54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8EFAF3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  <w:p w14:paraId="093E2867" w14:textId="77777777" w:rsidR="00425E55" w:rsidRDefault="00425E55" w:rsidP="00534852">
            <w:pPr>
              <w:ind w:right="425"/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RAZEM:</w:t>
            </w:r>
          </w:p>
          <w:p w14:paraId="30A0AF17" w14:textId="77777777" w:rsidR="00425E55" w:rsidRDefault="00425E55" w:rsidP="00534852">
            <w:pPr>
              <w:ind w:right="425"/>
              <w:jc w:val="righ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69DDA0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B67F58D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44056E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  <w:tr w:rsidR="00425E55" w14:paraId="4D6AF648" w14:textId="77777777" w:rsidTr="00AD00DF">
        <w:trPr>
          <w:trHeight w:val="163"/>
        </w:trPr>
        <w:tc>
          <w:tcPr>
            <w:tcW w:w="54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F9C6" w14:textId="77777777" w:rsidR="00425E55" w:rsidRDefault="00425E55" w:rsidP="00534852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7E0D143" w14:textId="77777777" w:rsidR="00425E55" w:rsidRDefault="00425E55" w:rsidP="00534852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C8B0E2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C36D221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27F190" w14:textId="77777777" w:rsidR="00425E55" w:rsidRDefault="00425E55" w:rsidP="00534852">
            <w:pPr>
              <w:ind w:right="425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20490D2" w14:textId="77777777" w:rsidR="00C107DA" w:rsidRPr="002D0782" w:rsidRDefault="00C107DA" w:rsidP="008D2AB8">
      <w:pPr>
        <w:widowControl w:val="0"/>
        <w:ind w:right="1"/>
        <w:jc w:val="both"/>
        <w:rPr>
          <w:sz w:val="22"/>
          <w:szCs w:val="22"/>
        </w:rPr>
      </w:pPr>
    </w:p>
    <w:p w14:paraId="5DE3490B" w14:textId="77777777" w:rsidR="008D2AB8" w:rsidRPr="002D07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804CF6B" w14:textId="099450A7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 xml:space="preserve">Termin realizacji umowy: </w:t>
      </w:r>
      <w:r w:rsidRPr="002D0782">
        <w:rPr>
          <w:sz w:val="22"/>
          <w:szCs w:val="22"/>
        </w:rPr>
        <w:t>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dni od daty podpisania umowy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sz w:val="22"/>
          <w:szCs w:val="22"/>
          <w:highlight w:val="yellow"/>
        </w:rPr>
        <w:t>(</w:t>
      </w:r>
      <w:r w:rsidRPr="002D0782">
        <w:rPr>
          <w:i/>
          <w:sz w:val="22"/>
          <w:szCs w:val="22"/>
          <w:highlight w:val="yellow"/>
        </w:rPr>
        <w:t>kryterium oceny ofert)</w:t>
      </w:r>
    </w:p>
    <w:p w14:paraId="3B95FE1C" w14:textId="1F488796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Okres udzielonej gwarancji wynosi:</w:t>
      </w:r>
      <w:r w:rsidRPr="002D0782">
        <w:rPr>
          <w:sz w:val="22"/>
          <w:szCs w:val="22"/>
        </w:rPr>
        <w:t xml:space="preserve"> ………………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miesięcy</w:t>
      </w:r>
      <w:r w:rsidR="000F1B5E" w:rsidRPr="002D0782">
        <w:rPr>
          <w:sz w:val="22"/>
          <w:szCs w:val="22"/>
          <w:highlight w:val="yellow"/>
        </w:rPr>
        <w:t>(</w:t>
      </w:r>
      <w:r w:rsidR="000F1B5E" w:rsidRPr="002D0782">
        <w:rPr>
          <w:i/>
          <w:sz w:val="22"/>
          <w:szCs w:val="22"/>
          <w:highlight w:val="yellow"/>
        </w:rPr>
        <w:t>kryterium oceny ofert)</w:t>
      </w:r>
    </w:p>
    <w:p w14:paraId="04424188" w14:textId="77777777" w:rsidR="008D2AB8" w:rsidRPr="002D078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D0782">
        <w:rPr>
          <w:sz w:val="22"/>
          <w:szCs w:val="22"/>
        </w:rPr>
        <w:t xml:space="preserve">Oświadczamy, że zgodnie z ustawą z dnia </w:t>
      </w:r>
      <w:r w:rsidR="00A0022B" w:rsidRPr="002D0782">
        <w:rPr>
          <w:sz w:val="22"/>
          <w:szCs w:val="22"/>
        </w:rPr>
        <w:t>6 marca 2018 r</w:t>
      </w:r>
      <w:r w:rsidRPr="002D0782">
        <w:rPr>
          <w:sz w:val="22"/>
          <w:szCs w:val="22"/>
        </w:rPr>
        <w:t>.</w:t>
      </w:r>
      <w:r w:rsidR="00A0022B" w:rsidRPr="002D0782">
        <w:rPr>
          <w:sz w:val="22"/>
          <w:szCs w:val="22"/>
        </w:rPr>
        <w:t xml:space="preserve"> Prawo przedsiębiorców, </w:t>
      </w:r>
      <w:r w:rsidRPr="002D0782">
        <w:rPr>
          <w:sz w:val="22"/>
          <w:szCs w:val="22"/>
        </w:rPr>
        <w:t>należymy do małych lub średnich przedsiębiorców:</w:t>
      </w:r>
      <w:r w:rsidRPr="002D0782">
        <w:rPr>
          <w:b/>
          <w:sz w:val="22"/>
          <w:szCs w:val="22"/>
        </w:rPr>
        <w:t xml:space="preserve"> TAK/NIE</w:t>
      </w:r>
    </w:p>
    <w:p w14:paraId="7CD8AB36" w14:textId="589FF643" w:rsidR="008D2AB8" w:rsidRPr="002D078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D0782">
        <w:rPr>
          <w:b/>
          <w:sz w:val="22"/>
          <w:szCs w:val="22"/>
        </w:rPr>
        <w:t xml:space="preserve">Termin płatności: </w:t>
      </w:r>
      <w:r w:rsidR="002F3DEC" w:rsidRPr="002D078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8EA7B2" w14:textId="62A48D00" w:rsidR="00FE545C" w:rsidRPr="002D0782" w:rsidRDefault="008D2AB8" w:rsidP="00FE545C">
      <w:pPr>
        <w:rPr>
          <w:b/>
          <w:sz w:val="22"/>
          <w:szCs w:val="22"/>
          <w:u w:val="single"/>
        </w:rPr>
      </w:pPr>
      <w:r w:rsidRPr="002D0782">
        <w:rPr>
          <w:sz w:val="22"/>
          <w:szCs w:val="22"/>
        </w:rPr>
        <w:br w:type="page"/>
      </w:r>
      <w:r w:rsidR="00FE545C" w:rsidRPr="002D0782">
        <w:rPr>
          <w:b/>
          <w:sz w:val="22"/>
          <w:szCs w:val="22"/>
          <w:u w:val="single"/>
        </w:rPr>
        <w:lastRenderedPageBreak/>
        <w:t>Jednocześnie oświadczamy, że:</w:t>
      </w:r>
    </w:p>
    <w:p w14:paraId="7DBD8135" w14:textId="0ADDECBE" w:rsidR="0099140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A12CDEE" w14:textId="77777777" w:rsidR="00991402" w:rsidRPr="002D078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D0782">
        <w:rPr>
          <w:color w:val="000000"/>
          <w:sz w:val="22"/>
          <w:szCs w:val="22"/>
        </w:rPr>
        <w:t xml:space="preserve"> i nie wnosimy do nich żadnych zastrzeżeń.</w:t>
      </w:r>
    </w:p>
    <w:p w14:paraId="6E731114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632280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2F7A9E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FCB61" w14:textId="77777777" w:rsidR="00991402" w:rsidRPr="002D0782" w:rsidRDefault="00991402" w:rsidP="009914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2" w:rsidRPr="002D0782" w14:paraId="62D364A8" w14:textId="77777777" w:rsidTr="00230C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02C2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A0FE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 xml:space="preserve">Opis części zamówienia, którą wykonawca </w:t>
            </w:r>
          </w:p>
          <w:p w14:paraId="52852C47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0914F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Nazwa podwykonawcy</w:t>
            </w:r>
            <w:r w:rsidRPr="002D0782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2" w:rsidRPr="002D0782" w14:paraId="35761E6B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5C84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F2BD6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1A28F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1402" w:rsidRPr="002D0782" w14:paraId="31584F02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E1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C9965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9B6B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DBD23A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Upoważnionymi do reprezentowania naszej firmy są następujące osoby:</w:t>
      </w:r>
    </w:p>
    <w:p w14:paraId="431CAE06" w14:textId="77777777" w:rsidR="00991402" w:rsidRPr="002D0782" w:rsidRDefault="00991402" w:rsidP="0099140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07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</w:p>
    <w:p w14:paraId="3E4CE370" w14:textId="77777777" w:rsidR="00991402" w:rsidRPr="002D0782" w:rsidRDefault="00991402" w:rsidP="009914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6BE0F90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6467D2EA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E133F69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43748845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89C92E9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upoważnienie dla powyżej wskazanych osób wynika z następującego (</w:t>
      </w:r>
      <w:proofErr w:type="spellStart"/>
      <w:r w:rsidRPr="002D0782">
        <w:rPr>
          <w:sz w:val="22"/>
          <w:szCs w:val="22"/>
        </w:rPr>
        <w:t>ych</w:t>
      </w:r>
      <w:proofErr w:type="spellEnd"/>
      <w:r w:rsidRPr="002D0782">
        <w:rPr>
          <w:sz w:val="22"/>
          <w:szCs w:val="22"/>
        </w:rPr>
        <w:t>) dokumentu(ów)</w:t>
      </w:r>
    </w:p>
    <w:p w14:paraId="59BCD84C" w14:textId="77777777" w:rsidR="00991402" w:rsidRPr="002D0782" w:rsidRDefault="00991402" w:rsidP="00991402">
      <w:p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C2CBC7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załącznikami do niniejszej oferty są:</w:t>
      </w:r>
    </w:p>
    <w:p w14:paraId="181067EA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486F2E96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6C5AFB45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66A8B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691246A9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7D2DBE72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5EF021AF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4141A46" w14:textId="77777777" w:rsidR="00FE545C" w:rsidRPr="002D0782" w:rsidRDefault="00FE545C" w:rsidP="002D0782">
      <w:pPr>
        <w:rPr>
          <w:sz w:val="22"/>
          <w:szCs w:val="22"/>
        </w:rPr>
      </w:pPr>
    </w:p>
    <w:sectPr w:rsidR="00FE545C" w:rsidRPr="002D07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A531D" w14:textId="77777777" w:rsidR="00B04558" w:rsidRDefault="00B04558">
      <w:r>
        <w:separator/>
      </w:r>
    </w:p>
  </w:endnote>
  <w:endnote w:type="continuationSeparator" w:id="0">
    <w:p w14:paraId="79AFADDE" w14:textId="77777777" w:rsidR="00B04558" w:rsidRDefault="00B04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110E9" w14:textId="77777777" w:rsidR="007A0FBA" w:rsidRDefault="007A0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2AE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9290A" w14:textId="77777777" w:rsidR="007A0FBA" w:rsidRDefault="007A0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01488" w14:textId="77777777" w:rsidR="00B04558" w:rsidRDefault="00B04558">
      <w:r>
        <w:separator/>
      </w:r>
    </w:p>
  </w:footnote>
  <w:footnote w:type="continuationSeparator" w:id="0">
    <w:p w14:paraId="1D9848CC" w14:textId="77777777" w:rsidR="00B04558" w:rsidRDefault="00B04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C6C9C" w14:textId="77777777" w:rsidR="007A0FBA" w:rsidRDefault="007A0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ADC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6A67" w14:textId="77777777" w:rsidR="007A0FBA" w:rsidRDefault="007A0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3C"/>
    <w:rsid w:val="00012286"/>
    <w:rsid w:val="00071CCC"/>
    <w:rsid w:val="000B731D"/>
    <w:rsid w:val="000D6134"/>
    <w:rsid w:val="000E09C7"/>
    <w:rsid w:val="000F1B5E"/>
    <w:rsid w:val="000F6589"/>
    <w:rsid w:val="00106636"/>
    <w:rsid w:val="00116EC6"/>
    <w:rsid w:val="001801DD"/>
    <w:rsid w:val="001D4612"/>
    <w:rsid w:val="001E2CD7"/>
    <w:rsid w:val="001F3C09"/>
    <w:rsid w:val="00202A8B"/>
    <w:rsid w:val="00207E98"/>
    <w:rsid w:val="002723B0"/>
    <w:rsid w:val="002D0782"/>
    <w:rsid w:val="002F3DEC"/>
    <w:rsid w:val="00315A4A"/>
    <w:rsid w:val="00341688"/>
    <w:rsid w:val="00425E55"/>
    <w:rsid w:val="0048026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93C"/>
    <w:rsid w:val="006E1944"/>
    <w:rsid w:val="007748F0"/>
    <w:rsid w:val="007A0FBA"/>
    <w:rsid w:val="007A4321"/>
    <w:rsid w:val="007C08BC"/>
    <w:rsid w:val="00833933"/>
    <w:rsid w:val="00853083"/>
    <w:rsid w:val="008B2F0C"/>
    <w:rsid w:val="008B4928"/>
    <w:rsid w:val="008D2AB8"/>
    <w:rsid w:val="008F1C66"/>
    <w:rsid w:val="00970FE4"/>
    <w:rsid w:val="00991402"/>
    <w:rsid w:val="009C187C"/>
    <w:rsid w:val="00A0022B"/>
    <w:rsid w:val="00A346FE"/>
    <w:rsid w:val="00A47B4D"/>
    <w:rsid w:val="00A70393"/>
    <w:rsid w:val="00A83018"/>
    <w:rsid w:val="00AD00DF"/>
    <w:rsid w:val="00B04558"/>
    <w:rsid w:val="00B123D8"/>
    <w:rsid w:val="00B774DC"/>
    <w:rsid w:val="00C107DA"/>
    <w:rsid w:val="00C85845"/>
    <w:rsid w:val="00C969A6"/>
    <w:rsid w:val="00CA7D36"/>
    <w:rsid w:val="00D01392"/>
    <w:rsid w:val="00D1607B"/>
    <w:rsid w:val="00D24208"/>
    <w:rsid w:val="00D60C38"/>
    <w:rsid w:val="00D66893"/>
    <w:rsid w:val="00D90ACB"/>
    <w:rsid w:val="00DA3C2E"/>
    <w:rsid w:val="00DC1500"/>
    <w:rsid w:val="00DF74C1"/>
    <w:rsid w:val="00E44371"/>
    <w:rsid w:val="00E949B0"/>
    <w:rsid w:val="00E9743C"/>
    <w:rsid w:val="00EF431F"/>
    <w:rsid w:val="00F00591"/>
    <w:rsid w:val="00F36245"/>
    <w:rsid w:val="00F51688"/>
    <w:rsid w:val="00F53146"/>
    <w:rsid w:val="00F76C6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EB568"/>
  <w15:chartTrackingRefBased/>
  <w15:docId w15:val="{7C889B1F-B2AD-4E67-B348-08478959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yle3">
    <w:name w:val="Style3"/>
    <w:basedOn w:val="Normalny"/>
    <w:uiPriority w:val="99"/>
    <w:rsid w:val="00A70393"/>
    <w:pPr>
      <w:widowControl w:val="0"/>
      <w:autoSpaceDE w:val="0"/>
      <w:autoSpaceDN w:val="0"/>
      <w:adjustRightInd w:val="0"/>
      <w:spacing w:line="267" w:lineRule="exact"/>
      <w:jc w:val="both"/>
    </w:pPr>
    <w:rPr>
      <w:rFonts w:ascii="MS Reference Sans Serif" w:hAnsi="MS Reference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B1390-A42C-40CE-8069-FB2E0F7E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578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2022-03-04T08:14:00Z</cp:lastPrinted>
  <dcterms:created xsi:type="dcterms:W3CDTF">2022-03-04T08:15:00Z</dcterms:created>
  <dcterms:modified xsi:type="dcterms:W3CDTF">2022-03-04T08:37:00Z</dcterms:modified>
</cp:coreProperties>
</file>