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EF16D" w14:textId="4A02A157" w:rsidR="00EB1359" w:rsidRPr="003261E7" w:rsidRDefault="00675692" w:rsidP="000B1F64">
      <w:pPr>
        <w:spacing w:after="240"/>
        <w:jc w:val="right"/>
        <w:rPr>
          <w:sz w:val="22"/>
          <w:szCs w:val="22"/>
        </w:rPr>
      </w:pPr>
      <w:r w:rsidRPr="0067569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3372F">
        <w:rPr>
          <w:sz w:val="22"/>
          <w:szCs w:val="22"/>
        </w:rPr>
        <w:t>04.03.2022 r.</w:t>
      </w:r>
    </w:p>
    <w:p w14:paraId="45D0BA44" w14:textId="77777777" w:rsidR="00675692" w:rsidRPr="00675692" w:rsidRDefault="00675692" w:rsidP="00EB1359">
      <w:pPr>
        <w:spacing w:after="40"/>
        <w:rPr>
          <w:b/>
          <w:bCs/>
          <w:sz w:val="22"/>
          <w:szCs w:val="22"/>
        </w:rPr>
      </w:pPr>
      <w:r w:rsidRPr="00675692">
        <w:rPr>
          <w:b/>
          <w:bCs/>
          <w:sz w:val="22"/>
          <w:szCs w:val="22"/>
        </w:rPr>
        <w:t>Szpital Miejski Specjalistyczny</w:t>
      </w:r>
    </w:p>
    <w:p w14:paraId="73868A1B" w14:textId="77777777" w:rsidR="00675692" w:rsidRPr="00675692" w:rsidRDefault="00675692" w:rsidP="00EB1359">
      <w:pPr>
        <w:spacing w:after="40"/>
        <w:rPr>
          <w:b/>
          <w:bCs/>
          <w:sz w:val="22"/>
          <w:szCs w:val="22"/>
        </w:rPr>
      </w:pPr>
      <w:r w:rsidRPr="00675692">
        <w:rPr>
          <w:b/>
          <w:bCs/>
          <w:sz w:val="22"/>
          <w:szCs w:val="22"/>
        </w:rPr>
        <w:t>im. Gabriela Narutowicza w Krakowie</w:t>
      </w:r>
    </w:p>
    <w:p w14:paraId="772353E8" w14:textId="77777777" w:rsidR="00EB1359" w:rsidRPr="003261E7" w:rsidRDefault="00675692" w:rsidP="00EB1359">
      <w:pPr>
        <w:rPr>
          <w:sz w:val="22"/>
          <w:szCs w:val="22"/>
        </w:rPr>
      </w:pPr>
      <w:r w:rsidRPr="00675692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675692">
        <w:rPr>
          <w:sz w:val="22"/>
          <w:szCs w:val="22"/>
        </w:rPr>
        <w:t>35-37</w:t>
      </w:r>
    </w:p>
    <w:p w14:paraId="2156D070" w14:textId="77777777" w:rsidR="00EB1359" w:rsidRPr="003261E7" w:rsidRDefault="00675692" w:rsidP="00EB1359">
      <w:pPr>
        <w:rPr>
          <w:sz w:val="22"/>
          <w:szCs w:val="22"/>
        </w:rPr>
      </w:pPr>
      <w:r w:rsidRPr="00675692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675692">
        <w:rPr>
          <w:sz w:val="22"/>
          <w:szCs w:val="22"/>
        </w:rPr>
        <w:t>Kraków</w:t>
      </w:r>
    </w:p>
    <w:p w14:paraId="0F185C5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49A6C6A" w14:textId="69561B24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0B1F64">
        <w:rPr>
          <w:b/>
          <w:sz w:val="28"/>
          <w:szCs w:val="24"/>
        </w:rPr>
        <w:t>- dot. Pakietów 1,</w:t>
      </w:r>
      <w:r w:rsidR="00A63761">
        <w:rPr>
          <w:b/>
          <w:sz w:val="28"/>
          <w:szCs w:val="24"/>
        </w:rPr>
        <w:t xml:space="preserve"> </w:t>
      </w:r>
      <w:r w:rsidR="000B1F64">
        <w:rPr>
          <w:b/>
          <w:sz w:val="28"/>
          <w:szCs w:val="24"/>
        </w:rPr>
        <w:t>5,</w:t>
      </w:r>
      <w:r w:rsidR="00A63761">
        <w:rPr>
          <w:b/>
          <w:sz w:val="28"/>
          <w:szCs w:val="24"/>
        </w:rPr>
        <w:t xml:space="preserve"> </w:t>
      </w:r>
      <w:r w:rsidR="000B1F64">
        <w:rPr>
          <w:b/>
          <w:sz w:val="28"/>
          <w:szCs w:val="24"/>
        </w:rPr>
        <w:t>16,</w:t>
      </w:r>
      <w:r w:rsidR="00A63761">
        <w:rPr>
          <w:b/>
          <w:sz w:val="28"/>
          <w:szCs w:val="24"/>
        </w:rPr>
        <w:t xml:space="preserve"> </w:t>
      </w:r>
      <w:r w:rsidR="000B1F64">
        <w:rPr>
          <w:b/>
          <w:sz w:val="28"/>
          <w:szCs w:val="24"/>
        </w:rPr>
        <w:t>17,</w:t>
      </w:r>
      <w:r w:rsidR="00A63761">
        <w:rPr>
          <w:b/>
          <w:sz w:val="28"/>
          <w:szCs w:val="24"/>
        </w:rPr>
        <w:t xml:space="preserve"> </w:t>
      </w:r>
      <w:r w:rsidR="000B1F64">
        <w:rPr>
          <w:b/>
          <w:sz w:val="28"/>
          <w:szCs w:val="24"/>
        </w:rPr>
        <w:t>18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75692" w:rsidRPr="003261E7" w14:paraId="7CFF9271" w14:textId="77777777" w:rsidTr="00AF5588">
        <w:trPr>
          <w:trHeight w:val="638"/>
        </w:trPr>
        <w:tc>
          <w:tcPr>
            <w:tcW w:w="959" w:type="dxa"/>
            <w:shd w:val="clear" w:color="auto" w:fill="auto"/>
          </w:tcPr>
          <w:p w14:paraId="233DE1F2" w14:textId="77777777" w:rsidR="00675692" w:rsidRPr="003261E7" w:rsidRDefault="00675692" w:rsidP="00AF55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11C6AD" w14:textId="7F7E46CA" w:rsidR="00675692" w:rsidRPr="003261E7" w:rsidRDefault="00675692" w:rsidP="00AF55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5692">
              <w:rPr>
                <w:sz w:val="22"/>
                <w:szCs w:val="22"/>
              </w:rPr>
              <w:t>przetarg</w:t>
            </w:r>
            <w:r w:rsidR="000B1F64">
              <w:rPr>
                <w:sz w:val="22"/>
                <w:szCs w:val="22"/>
              </w:rPr>
              <w:t>u</w:t>
            </w:r>
            <w:r w:rsidRPr="00675692">
              <w:rPr>
                <w:sz w:val="22"/>
                <w:szCs w:val="22"/>
              </w:rPr>
              <w:t xml:space="preserve"> nieograniczon</w:t>
            </w:r>
            <w:r w:rsidR="000B1F6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75692">
              <w:rPr>
                <w:b/>
                <w:bCs/>
                <w:sz w:val="22"/>
                <w:szCs w:val="22"/>
              </w:rPr>
              <w:t>Zakup i dostawa produktów farmaceutycznych VI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75692">
              <w:rPr>
                <w:b/>
                <w:sz w:val="22"/>
                <w:szCs w:val="22"/>
              </w:rPr>
              <w:t>ZP/59/2021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3A1F0B5" w14:textId="77777777" w:rsidR="00010B31" w:rsidRDefault="00010B31" w:rsidP="000B1F64">
      <w:pPr>
        <w:pStyle w:val="Nagwek"/>
        <w:tabs>
          <w:tab w:val="left" w:pos="708"/>
        </w:tabs>
        <w:rPr>
          <w:b/>
          <w:sz w:val="24"/>
        </w:rPr>
      </w:pPr>
    </w:p>
    <w:p w14:paraId="269C531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16CC5CC" w14:textId="66C6FA0A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75692" w:rsidRPr="00675692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496766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CE6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B84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224B09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75692" w:rsidRPr="00EB1359" w14:paraId="33AAE1B2" w14:textId="77777777" w:rsidTr="00AF558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25F0" w14:textId="77777777" w:rsidR="00675692" w:rsidRPr="00710915" w:rsidRDefault="00675692" w:rsidP="00AF55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7569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4912" w14:textId="77777777" w:rsidR="00675692" w:rsidRPr="00EB1359" w:rsidRDefault="00675692" w:rsidP="00AF5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692">
              <w:rPr>
                <w:b/>
                <w:sz w:val="22"/>
                <w:szCs w:val="22"/>
              </w:rPr>
              <w:t>Pakiet 1- Ranitidine</w:t>
            </w:r>
          </w:p>
          <w:p w14:paraId="41660C0F" w14:textId="7B895F78" w:rsidR="00675692" w:rsidRDefault="00675692" w:rsidP="00AF55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0B1F64">
              <w:rPr>
                <w:sz w:val="22"/>
                <w:szCs w:val="22"/>
              </w:rPr>
              <w:t>: Art. 255 pkt 1 ustawy Pzp</w:t>
            </w:r>
          </w:p>
          <w:p w14:paraId="4F881C1A" w14:textId="1B6C4E3B" w:rsidR="00675692" w:rsidRPr="00EB1359" w:rsidRDefault="000B1F64" w:rsidP="00AF55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faktyczne: </w:t>
            </w:r>
            <w:r w:rsidR="00675692" w:rsidRPr="00675692">
              <w:rPr>
                <w:sz w:val="22"/>
                <w:szCs w:val="22"/>
              </w:rPr>
              <w:t>nie złożono żadnej oferty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  <w:tr w:rsidR="00675692" w:rsidRPr="00EB1359" w14:paraId="233A8B50" w14:textId="77777777" w:rsidTr="000B1F64">
        <w:trPr>
          <w:trHeight w:val="104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31BF" w14:textId="77777777" w:rsidR="00675692" w:rsidRPr="00710915" w:rsidRDefault="00675692" w:rsidP="00AF55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75692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3C2F" w14:textId="77777777" w:rsidR="00675692" w:rsidRPr="00EB1359" w:rsidRDefault="00675692" w:rsidP="00AF5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692">
              <w:rPr>
                <w:b/>
                <w:sz w:val="22"/>
                <w:szCs w:val="22"/>
              </w:rPr>
              <w:t>Pakiet 16 – Immunoglobuliny I</w:t>
            </w:r>
          </w:p>
          <w:p w14:paraId="1357C213" w14:textId="0FEEFF59" w:rsidR="00675692" w:rsidRDefault="00675692" w:rsidP="00AF55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B1F64">
              <w:rPr>
                <w:sz w:val="22"/>
                <w:szCs w:val="22"/>
              </w:rPr>
              <w:t xml:space="preserve"> Art. 255 pkt 1 ustawy Pzp</w:t>
            </w:r>
          </w:p>
          <w:p w14:paraId="753C3E9A" w14:textId="0D37900E" w:rsidR="00675692" w:rsidRPr="00EB1359" w:rsidRDefault="00675692" w:rsidP="00AF55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0B1F64" w:rsidRPr="00675692">
              <w:rPr>
                <w:sz w:val="22"/>
                <w:szCs w:val="22"/>
              </w:rPr>
              <w:t xml:space="preserve"> nie złożono żadnej oferty</w:t>
            </w:r>
            <w:r w:rsidR="000B1F64">
              <w:rPr>
                <w:sz w:val="22"/>
                <w:szCs w:val="22"/>
              </w:rPr>
              <w:t>.</w:t>
            </w:r>
          </w:p>
        </w:tc>
      </w:tr>
      <w:tr w:rsidR="00675692" w:rsidRPr="00EB1359" w14:paraId="69458DE7" w14:textId="77777777" w:rsidTr="00AF558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4F29" w14:textId="77777777" w:rsidR="00675692" w:rsidRPr="00710915" w:rsidRDefault="00675692" w:rsidP="00AF55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75692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C3B" w14:textId="77777777" w:rsidR="00675692" w:rsidRPr="00EB1359" w:rsidRDefault="00675692" w:rsidP="00AF5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692">
              <w:rPr>
                <w:b/>
                <w:sz w:val="22"/>
                <w:szCs w:val="22"/>
              </w:rPr>
              <w:t>Pakiet 17– Immunoglobuliny II</w:t>
            </w:r>
          </w:p>
          <w:p w14:paraId="7E7E8112" w14:textId="08788083" w:rsidR="000B1F64" w:rsidRDefault="000B1F64" w:rsidP="000B1F6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 pkt 1 ustawy Pzp</w:t>
            </w:r>
          </w:p>
          <w:p w14:paraId="2DE29A48" w14:textId="562A8FBE" w:rsidR="00675692" w:rsidRPr="00EB1359" w:rsidRDefault="000B1F64" w:rsidP="000B1F6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Pr="00675692">
              <w:rPr>
                <w:sz w:val="22"/>
                <w:szCs w:val="22"/>
              </w:rPr>
              <w:t xml:space="preserve"> nie złożono żadnej oferty</w:t>
            </w:r>
            <w:r>
              <w:rPr>
                <w:sz w:val="22"/>
                <w:szCs w:val="22"/>
              </w:rPr>
              <w:t>.</w:t>
            </w:r>
          </w:p>
        </w:tc>
      </w:tr>
      <w:tr w:rsidR="00675692" w:rsidRPr="00EB1359" w14:paraId="101B8265" w14:textId="77777777" w:rsidTr="00AF558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B747" w14:textId="77777777" w:rsidR="00675692" w:rsidRPr="00710915" w:rsidRDefault="00675692" w:rsidP="00AF55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75692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E8E6" w14:textId="77777777" w:rsidR="00675692" w:rsidRPr="00EB1359" w:rsidRDefault="00675692" w:rsidP="00AF5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692">
              <w:rPr>
                <w:b/>
                <w:sz w:val="22"/>
                <w:szCs w:val="22"/>
              </w:rPr>
              <w:t>Pakiet 18 - Leki VI</w:t>
            </w:r>
          </w:p>
          <w:p w14:paraId="5E238EEC" w14:textId="5E01D06F" w:rsidR="000B1F64" w:rsidRDefault="000B1F64" w:rsidP="000B1F6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 pkt 1 ustawy Pzp</w:t>
            </w:r>
          </w:p>
          <w:p w14:paraId="323AAD6A" w14:textId="5D0F9D6D" w:rsidR="00675692" w:rsidRPr="00EB1359" w:rsidRDefault="000B1F64" w:rsidP="000B1F6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Pr="00675692">
              <w:rPr>
                <w:sz w:val="22"/>
                <w:szCs w:val="22"/>
              </w:rPr>
              <w:t xml:space="preserve"> nie złożono żadnej oferty</w:t>
            </w:r>
            <w:r>
              <w:rPr>
                <w:sz w:val="22"/>
                <w:szCs w:val="22"/>
              </w:rPr>
              <w:t>.</w:t>
            </w:r>
          </w:p>
        </w:tc>
      </w:tr>
      <w:tr w:rsidR="00675692" w:rsidRPr="00EB1359" w14:paraId="6E4C1629" w14:textId="77777777" w:rsidTr="00AF558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09BA" w14:textId="77777777" w:rsidR="00675692" w:rsidRPr="00710915" w:rsidRDefault="00675692" w:rsidP="00AF55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7569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DE6B" w14:textId="77777777" w:rsidR="00675692" w:rsidRPr="00EB1359" w:rsidRDefault="00675692" w:rsidP="00AF5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5692">
              <w:rPr>
                <w:b/>
                <w:sz w:val="22"/>
                <w:szCs w:val="22"/>
              </w:rPr>
              <w:t>Pakiet 5  – Mleko dla niemowląt</w:t>
            </w:r>
          </w:p>
          <w:p w14:paraId="35546B0A" w14:textId="0BB5D8E5" w:rsidR="00675692" w:rsidRDefault="00675692" w:rsidP="00AF55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B1F64">
              <w:rPr>
                <w:sz w:val="22"/>
                <w:szCs w:val="22"/>
              </w:rPr>
              <w:t xml:space="preserve"> Art. 255 pkt 2 ustawy Pzp </w:t>
            </w:r>
          </w:p>
          <w:p w14:paraId="079806DE" w14:textId="3B174134" w:rsidR="00675692" w:rsidRPr="00EB1359" w:rsidRDefault="00675692" w:rsidP="00AF55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0B1F64" w:rsidRPr="00675692">
              <w:rPr>
                <w:sz w:val="22"/>
                <w:szCs w:val="22"/>
              </w:rPr>
              <w:t xml:space="preserve"> wszystkie złożone oferty podlegały odrzuceniu</w:t>
            </w:r>
            <w:r w:rsidR="000B1F64">
              <w:rPr>
                <w:sz w:val="22"/>
                <w:szCs w:val="22"/>
              </w:rPr>
              <w:t>.</w:t>
            </w:r>
          </w:p>
        </w:tc>
      </w:tr>
    </w:tbl>
    <w:p w14:paraId="0E4C671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0C1FD" w14:textId="77777777" w:rsidR="00675692" w:rsidRDefault="00675692" w:rsidP="00675692">
      <w:r>
        <w:separator/>
      </w:r>
    </w:p>
  </w:endnote>
  <w:endnote w:type="continuationSeparator" w:id="0">
    <w:p w14:paraId="0335990D" w14:textId="77777777" w:rsidR="00675692" w:rsidRDefault="00675692" w:rsidP="0067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C6B67" w14:textId="77777777" w:rsidR="00675692" w:rsidRDefault="006756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A319" w14:textId="77777777" w:rsidR="00675692" w:rsidRDefault="006756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87AC" w14:textId="77777777" w:rsidR="00675692" w:rsidRDefault="006756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47EC6" w14:textId="77777777" w:rsidR="00675692" w:rsidRDefault="00675692" w:rsidP="00675692">
      <w:r>
        <w:separator/>
      </w:r>
    </w:p>
  </w:footnote>
  <w:footnote w:type="continuationSeparator" w:id="0">
    <w:p w14:paraId="0978D137" w14:textId="77777777" w:rsidR="00675692" w:rsidRDefault="00675692" w:rsidP="00675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C2AA2" w14:textId="77777777" w:rsidR="00675692" w:rsidRDefault="00675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58B60" w14:textId="77777777" w:rsidR="00675692" w:rsidRDefault="00675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D04C" w14:textId="77777777" w:rsidR="00675692" w:rsidRDefault="006756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E38"/>
    <w:rsid w:val="00010B31"/>
    <w:rsid w:val="000B1F64"/>
    <w:rsid w:val="00104963"/>
    <w:rsid w:val="00150F65"/>
    <w:rsid w:val="00675692"/>
    <w:rsid w:val="00823326"/>
    <w:rsid w:val="00856A3E"/>
    <w:rsid w:val="00894412"/>
    <w:rsid w:val="009462DF"/>
    <w:rsid w:val="009500EB"/>
    <w:rsid w:val="00993EFC"/>
    <w:rsid w:val="00A63761"/>
    <w:rsid w:val="00AB3E72"/>
    <w:rsid w:val="00AC1A4B"/>
    <w:rsid w:val="00D41670"/>
    <w:rsid w:val="00D44D12"/>
    <w:rsid w:val="00E403D2"/>
    <w:rsid w:val="00E742E3"/>
    <w:rsid w:val="00EB1359"/>
    <w:rsid w:val="00F17E38"/>
    <w:rsid w:val="00F3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EC1A3"/>
  <w15:chartTrackingRefBased/>
  <w15:docId w15:val="{47AF9623-8F14-4AFB-944C-C5D76F29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756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7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2022-02-28T09:48:00Z</cp:lastPrinted>
  <dcterms:created xsi:type="dcterms:W3CDTF">2022-02-28T08:50:00Z</dcterms:created>
  <dcterms:modified xsi:type="dcterms:W3CDTF">2022-03-04T08:02:00Z</dcterms:modified>
</cp:coreProperties>
</file>