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1F287" w14:textId="77777777" w:rsidR="0021103A" w:rsidRDefault="004D2D3E" w:rsidP="0021103A">
      <w:pPr>
        <w:jc w:val="right"/>
        <w:rPr>
          <w:b/>
        </w:rPr>
      </w:pPr>
      <w:r>
        <w:rPr>
          <w:noProof/>
        </w:rPr>
        <w:pict w14:anchorId="5722A077">
          <v:roundrect id="AutoShape 2" o:spid="_x0000_s1026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21103A">
        <w:rPr>
          <w:b/>
        </w:rPr>
        <w:t>Załącznik nr 4</w:t>
      </w:r>
    </w:p>
    <w:p w14:paraId="16120494" w14:textId="77777777" w:rsidR="0021103A" w:rsidRDefault="0021103A" w:rsidP="0021103A">
      <w:pPr>
        <w:jc w:val="right"/>
        <w:rPr>
          <w:rFonts w:eastAsia="MS Mincho"/>
          <w:b/>
        </w:rPr>
      </w:pPr>
    </w:p>
    <w:p w14:paraId="4C466BF2" w14:textId="77777777" w:rsidR="0021103A" w:rsidRDefault="004D2D3E" w:rsidP="0021103A">
      <w:pPr>
        <w:jc w:val="right"/>
        <w:rPr>
          <w:rFonts w:eastAsia="MS Mincho"/>
          <w:b/>
        </w:rPr>
      </w:pPr>
      <w:r>
        <w:rPr>
          <w:noProof/>
        </w:rPr>
        <w:pict w14:anchorId="6672D942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5F05A59F" w14:textId="77777777" w:rsidR="0021103A" w:rsidRDefault="0021103A" w:rsidP="0021103A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44A7F602" w14:textId="77777777" w:rsidR="0021103A" w:rsidRDefault="0021103A" w:rsidP="0021103A">
      <w:pPr>
        <w:jc w:val="right"/>
        <w:rPr>
          <w:rFonts w:eastAsia="MS Mincho"/>
          <w:b/>
        </w:rPr>
      </w:pPr>
    </w:p>
    <w:p w14:paraId="7A95956C" w14:textId="77777777" w:rsidR="0021103A" w:rsidRDefault="0021103A" w:rsidP="0021103A">
      <w:pPr>
        <w:jc w:val="center"/>
        <w:rPr>
          <w:b/>
        </w:rPr>
      </w:pPr>
      <w:r>
        <w:rPr>
          <w:b/>
        </w:rPr>
        <w:t>Kalkulacja Cenowa</w:t>
      </w:r>
    </w:p>
    <w:p w14:paraId="57924340" w14:textId="77777777" w:rsidR="0021103A" w:rsidRDefault="0021103A" w:rsidP="0021103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12AC133" w14:textId="77777777" w:rsidR="0021103A" w:rsidRDefault="0021103A" w:rsidP="0021103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004277EE" w14:textId="5209A838" w:rsidR="0021103A" w:rsidRDefault="0021103A" w:rsidP="0021103A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</w:t>
      </w:r>
      <w:r w:rsidR="004D2D3E">
        <w:rPr>
          <w:b/>
          <w:sz w:val="22"/>
        </w:rPr>
        <w:t>106</w:t>
      </w:r>
      <w:r>
        <w:rPr>
          <w:b/>
          <w:sz w:val="22"/>
        </w:rPr>
        <w:t>/22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21103A" w14:paraId="40612F15" w14:textId="77777777" w:rsidTr="001F594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0FF93FF" w14:textId="77777777" w:rsidR="0021103A" w:rsidRDefault="0021103A" w:rsidP="001F59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7DD4966" w14:textId="77777777" w:rsidR="0021103A" w:rsidRDefault="0021103A" w:rsidP="001F594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F5592E5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0F13A20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514FBCC8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0A38B8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22ED28B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9500752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E35B30D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D22C088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940EDD6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AF0E8B5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471C49E9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34C478A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21103A" w14:paraId="03CD97AE" w14:textId="77777777" w:rsidTr="001F594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B580A13" w14:textId="77777777" w:rsidR="0021103A" w:rsidRDefault="0021103A" w:rsidP="001F59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B8765C0" w14:textId="77777777" w:rsidR="0021103A" w:rsidRDefault="0021103A" w:rsidP="001F594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57517E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4DE00FA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3D8451E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AE088FB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F3F368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21103A" w14:paraId="717BBA6B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098D9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47DDF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  <w:p w14:paraId="46CDA0F7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4F79D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15F5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31C43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02263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06F6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1CEF773D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B9DC6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074FD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  <w:p w14:paraId="642519B9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58CC4F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E770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8D88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345B7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56DE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6142941A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E2AEA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11EFB" w14:textId="77777777" w:rsidR="0021103A" w:rsidRDefault="0021103A" w:rsidP="001F59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E8A6F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728E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8E32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017C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CC7D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22F3BA9A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8883B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F10A8" w14:textId="77777777" w:rsidR="0021103A" w:rsidRDefault="0021103A" w:rsidP="001F594A">
            <w:pPr>
              <w:rPr>
                <w:sz w:val="20"/>
                <w:szCs w:val="20"/>
              </w:rPr>
            </w:pPr>
          </w:p>
          <w:p w14:paraId="6BBED2F9" w14:textId="77777777" w:rsidR="0021103A" w:rsidRDefault="0021103A" w:rsidP="001F594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08169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62CD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81B27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6885A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AECD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489AF331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A6E66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A31B1" w14:textId="77777777" w:rsidR="0021103A" w:rsidRDefault="0021103A" w:rsidP="001F594A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77D15034" w14:textId="77777777" w:rsidR="0021103A" w:rsidRDefault="0021103A" w:rsidP="001F594A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ED34D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06EA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F25F5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017DF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A732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2E625C50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08A52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75EBB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  <w:p w14:paraId="2979F7FD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B6666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2773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A6329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AE373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9E87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68065D2C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C368B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51EEE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  <w:p w14:paraId="4CC05F49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  <w:p w14:paraId="0B1450A9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70E68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694B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6752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C7F0A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A30F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6BE61830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1624F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55E2C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A7FEC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5495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B956B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01A0A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C840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11C0C8E7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ADA94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04464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CAE6F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A6C7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6DA97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C9278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E79B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572F65B2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8041C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276DE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7148A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CF92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6DAEC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96320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C932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37BE3A9A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D3208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54AFA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A2C24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3A52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1C14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FFF43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7891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4C50E56E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AFD51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4B7F6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2204C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DEBD6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3D9F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1BE2C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8DC8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3314D9A7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E9A81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FA3622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B8614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6AEE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191B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0955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EAB4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0C9B73F9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EEA27A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BEEBE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2F9B7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C3B7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FBFB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17E03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0AE9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40AC6C05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CDD71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88048D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38086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4C5A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F0F6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7E628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6FBD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3B41907D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B8C4CC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29CCE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64462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2A42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0AD5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5396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82E6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29AD9112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0EA91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3B0BE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02A5D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F43F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F325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7BF9C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B68A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687F12B5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31737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E4AE2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B98E5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5D09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05ED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1EE8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5A89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2AFC868F" w14:textId="34C2E528" w:rsidR="00C430BF" w:rsidRDefault="00C430BF"/>
    <w:p w14:paraId="33DDF4C4" w14:textId="6503D6BF" w:rsidR="00C430BF" w:rsidRDefault="00C430BF"/>
    <w:p w14:paraId="5F524B88" w14:textId="73287AB1" w:rsidR="00C430BF" w:rsidRDefault="00C430BF"/>
    <w:p w14:paraId="72F7D3C8" w14:textId="288486AF" w:rsidR="00C430BF" w:rsidRDefault="00C430BF"/>
    <w:p w14:paraId="7F2FB81E" w14:textId="77777777" w:rsidR="00C430BF" w:rsidRDefault="00C430BF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21103A" w14:paraId="0A7C3BA7" w14:textId="77777777" w:rsidTr="001F594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DFD9AE5" w14:textId="77777777" w:rsidR="0021103A" w:rsidRDefault="0021103A" w:rsidP="001F59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52C27AC" w14:textId="77777777" w:rsidR="0021103A" w:rsidRDefault="0021103A" w:rsidP="001F594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FABB49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EFDC81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6EAF370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E8A00D4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F4EA97E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7C936DE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D4AB24C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5A6EAAB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F8592E4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260F68A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CDEF170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FE11F57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21103A" w14:paraId="60E32AFA" w14:textId="77777777" w:rsidTr="001F594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B09307C" w14:textId="77777777" w:rsidR="0021103A" w:rsidRDefault="0021103A" w:rsidP="001F59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A95F571" w14:textId="77777777" w:rsidR="0021103A" w:rsidRDefault="0021103A" w:rsidP="001F594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5F5B536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35A532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B0F3B11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259D516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50ABFE" w14:textId="77777777" w:rsidR="0021103A" w:rsidRDefault="0021103A" w:rsidP="001F59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21103A" w14:paraId="69AE6134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4B4D5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C9F419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616B5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FD5D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1A9EF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04CD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F12F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3A921590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3EC85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581FC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867F5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8D973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AFA81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E5BB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F99E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2F8A4674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2161F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770D1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FB554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2238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99BDB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EE69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016B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3DF97FE5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DAF26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52AEF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CDC67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437E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1E26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38ECB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C64E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73F3664E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C3AB3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4BBF2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B015D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2D72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2E2E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4644B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52F5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03B0EC3B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8AE5A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5A1D0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D90B7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828A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DBB9A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2EA1E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85AC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061E8760" w14:textId="77777777" w:rsidTr="001F594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63579F" w14:textId="77777777" w:rsidR="0021103A" w:rsidRDefault="0021103A" w:rsidP="001F5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52D7A" w14:textId="77777777" w:rsidR="0021103A" w:rsidRDefault="0021103A" w:rsidP="001F594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E7C70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835F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48D36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9FEDA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A771" w14:textId="77777777" w:rsidR="0021103A" w:rsidRDefault="0021103A" w:rsidP="001F59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103A" w14:paraId="7636364A" w14:textId="77777777" w:rsidTr="001F594A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6EB806" w14:textId="77777777" w:rsidR="0021103A" w:rsidRDefault="0021103A" w:rsidP="001F594A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96909A" w14:textId="77777777" w:rsidR="0021103A" w:rsidRDefault="0021103A" w:rsidP="001F594A">
            <w:pPr>
              <w:rPr>
                <w:rFonts w:ascii="Calibri" w:hAnsi="Calibri"/>
              </w:rPr>
            </w:pPr>
          </w:p>
        </w:tc>
      </w:tr>
    </w:tbl>
    <w:p w14:paraId="18CDA6A0" w14:textId="77777777" w:rsidR="0021103A" w:rsidRDefault="0021103A" w:rsidP="0021103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247E17C7" w14:textId="77777777" w:rsidR="0021103A" w:rsidRDefault="0021103A" w:rsidP="0021103A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1462E3FE" w14:textId="77777777" w:rsidR="0021103A" w:rsidRDefault="0021103A" w:rsidP="0021103A">
      <w:pPr>
        <w:ind w:right="425"/>
        <w:rPr>
          <w:b/>
        </w:rPr>
      </w:pPr>
    </w:p>
    <w:p w14:paraId="30D151AE" w14:textId="77777777" w:rsidR="0021103A" w:rsidRDefault="0021103A" w:rsidP="0021103A">
      <w:pPr>
        <w:ind w:right="425"/>
        <w:rPr>
          <w:b/>
        </w:rPr>
      </w:pPr>
    </w:p>
    <w:p w14:paraId="693741D9" w14:textId="77777777" w:rsidR="0021103A" w:rsidRDefault="0021103A" w:rsidP="0021103A">
      <w:pPr>
        <w:ind w:right="425"/>
        <w:rPr>
          <w:b/>
        </w:rPr>
      </w:pPr>
    </w:p>
    <w:p w14:paraId="07E6002C" w14:textId="77777777" w:rsidR="0021103A" w:rsidRPr="00423B06" w:rsidRDefault="0021103A" w:rsidP="0021103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DA13F66" w14:textId="77777777" w:rsidR="0021103A" w:rsidRPr="005C20D7" w:rsidRDefault="0021103A" w:rsidP="0021103A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6D9BCFE" w14:textId="795C66DE" w:rsidR="0014437C" w:rsidRPr="006E6C63" w:rsidRDefault="0014437C" w:rsidP="006E6C63"/>
    <w:sectPr w:rsidR="0014437C" w:rsidRPr="006E6C63">
      <w:footerReference w:type="default" r:id="rId8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6882A" w14:textId="77777777" w:rsidR="00C02683" w:rsidRDefault="00C02683">
      <w:r>
        <w:separator/>
      </w:r>
    </w:p>
  </w:endnote>
  <w:endnote w:type="continuationSeparator" w:id="0">
    <w:p w14:paraId="26CF55C4" w14:textId="77777777" w:rsidR="00C02683" w:rsidRDefault="00C02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7389C" w14:textId="77777777" w:rsidR="004D2D3E" w:rsidRPr="00CC4E7C" w:rsidRDefault="004D2D3E" w:rsidP="004D2D3E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084AAED0" w14:textId="77777777" w:rsidR="00F4591F" w:rsidRDefault="00F459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9F45C" w14:textId="77777777" w:rsidR="00C02683" w:rsidRDefault="00C02683">
      <w:r>
        <w:separator/>
      </w:r>
    </w:p>
  </w:footnote>
  <w:footnote w:type="continuationSeparator" w:id="0">
    <w:p w14:paraId="57A6C83B" w14:textId="77777777" w:rsidR="00C02683" w:rsidRDefault="00C026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683"/>
    <w:rsid w:val="00021E1F"/>
    <w:rsid w:val="0011188B"/>
    <w:rsid w:val="00142162"/>
    <w:rsid w:val="0014437C"/>
    <w:rsid w:val="001946D8"/>
    <w:rsid w:val="001F6B73"/>
    <w:rsid w:val="0021103A"/>
    <w:rsid w:val="00303635"/>
    <w:rsid w:val="00347293"/>
    <w:rsid w:val="004D2D3E"/>
    <w:rsid w:val="00505EB1"/>
    <w:rsid w:val="00516B1B"/>
    <w:rsid w:val="005955BF"/>
    <w:rsid w:val="006E6C63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C02683"/>
    <w:rsid w:val="00C430BF"/>
    <w:rsid w:val="00DD422F"/>
    <w:rsid w:val="00E43493"/>
    <w:rsid w:val="00F4591F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25F57E50"/>
  <w15:chartTrackingRefBased/>
  <w15:docId w15:val="{F8E84F46-A949-46A3-94BA-83162BAF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103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D2D3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459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4591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459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591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D2D3E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614E8-AA4C-4F78-91FB-10ED22EE8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184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2022-02-28T13:00:00Z</cp:lastPrinted>
  <dcterms:created xsi:type="dcterms:W3CDTF">2022-02-28T13:01:00Z</dcterms:created>
  <dcterms:modified xsi:type="dcterms:W3CDTF">2022-02-28T13:01:00Z</dcterms:modified>
</cp:coreProperties>
</file>