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71A3C" w14:textId="273F4E17" w:rsidR="00025386" w:rsidRPr="001D7346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1D7346">
        <w:rPr>
          <w:bCs/>
          <w:iCs/>
          <w:sz w:val="22"/>
          <w:szCs w:val="22"/>
        </w:rPr>
        <w:t xml:space="preserve">Załącznik </w:t>
      </w:r>
      <w:r w:rsidR="00FA2259" w:rsidRPr="001D7346">
        <w:rPr>
          <w:bCs/>
          <w:iCs/>
          <w:sz w:val="22"/>
          <w:szCs w:val="22"/>
        </w:rPr>
        <w:t>N</w:t>
      </w:r>
      <w:r w:rsidRPr="001D7346">
        <w:rPr>
          <w:bCs/>
          <w:iCs/>
          <w:sz w:val="22"/>
          <w:szCs w:val="22"/>
        </w:rPr>
        <w:t xml:space="preserve">r </w:t>
      </w:r>
      <w:r w:rsidR="009B2F28" w:rsidRPr="001D7346">
        <w:rPr>
          <w:bCs/>
          <w:iCs/>
          <w:sz w:val="22"/>
          <w:szCs w:val="22"/>
        </w:rPr>
        <w:t>2</w:t>
      </w:r>
      <w:r w:rsidR="007666D6" w:rsidRPr="001D7346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E107D2" w14:paraId="43D5D682" w14:textId="77777777" w:rsidTr="00AF7375">
        <w:tc>
          <w:tcPr>
            <w:tcW w:w="9104" w:type="dxa"/>
            <w:shd w:val="clear" w:color="auto" w:fill="auto"/>
          </w:tcPr>
          <w:p w14:paraId="2AF63ED9" w14:textId="54012612" w:rsidR="007666D6" w:rsidRPr="00E107D2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07D2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E107D2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107D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E107D2" w:rsidRPr="00E107D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E107D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na </w:t>
            </w:r>
            <w:r w:rsidR="00D9320D" w:rsidRPr="00E107D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63E93263" w14:textId="77777777" w:rsidR="001D7346" w:rsidRDefault="001D7346" w:rsidP="00213980">
      <w:pPr>
        <w:spacing w:before="240" w:after="480"/>
        <w:rPr>
          <w:rFonts w:ascii="Times New Roman" w:eastAsia="Times New Roman" w:hAnsi="Times New Roman"/>
          <w:lang w:eastAsia="pl-PL"/>
        </w:rPr>
      </w:pPr>
    </w:p>
    <w:p w14:paraId="7D932498" w14:textId="7F9A778C" w:rsidR="0002538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 xml:space="preserve">Znak sprawy: </w:t>
      </w:r>
      <w:r w:rsidR="009B2F28" w:rsidRPr="00E107D2">
        <w:rPr>
          <w:rFonts w:ascii="Times New Roman" w:eastAsia="Times New Roman" w:hAnsi="Times New Roman"/>
          <w:b/>
          <w:lang w:eastAsia="pl-PL"/>
        </w:rPr>
        <w:t>PCUW.</w:t>
      </w:r>
      <w:r w:rsidR="00E107D2" w:rsidRPr="00E107D2">
        <w:rPr>
          <w:rFonts w:ascii="Times New Roman" w:eastAsia="Times New Roman" w:hAnsi="Times New Roman"/>
          <w:b/>
          <w:lang w:eastAsia="pl-PL"/>
        </w:rPr>
        <w:t>261.2.2.2022</w:t>
      </w:r>
    </w:p>
    <w:p w14:paraId="22FA5B0F" w14:textId="798409CA" w:rsidR="001D7346" w:rsidRDefault="001D7346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</w:p>
    <w:p w14:paraId="59788530" w14:textId="77777777" w:rsidR="001D7346" w:rsidRPr="00E107D2" w:rsidRDefault="001D7346" w:rsidP="00213980">
      <w:pPr>
        <w:spacing w:before="240" w:after="480"/>
        <w:rPr>
          <w:rFonts w:ascii="Times New Roman" w:hAnsi="Times New Roman"/>
        </w:rPr>
      </w:pPr>
    </w:p>
    <w:p w14:paraId="10EFE697" w14:textId="77777777" w:rsidR="00A56A6F" w:rsidRPr="00E107D2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107D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E107D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E6DDCA3" w14:textId="3AFE5F24" w:rsidR="004E27D7" w:rsidRPr="00E107D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>Ja</w:t>
      </w:r>
      <w:r w:rsidR="00E67109" w:rsidRPr="00E107D2">
        <w:rPr>
          <w:rFonts w:ascii="Times New Roman" w:eastAsia="Times New Roman" w:hAnsi="Times New Roman"/>
          <w:lang w:eastAsia="pl-PL"/>
        </w:rPr>
        <w:t xml:space="preserve"> </w:t>
      </w:r>
      <w:r w:rsidRPr="00E107D2">
        <w:rPr>
          <w:rFonts w:ascii="Times New Roman" w:eastAsia="Times New Roman" w:hAnsi="Times New Roman"/>
          <w:lang w:eastAsia="pl-PL"/>
        </w:rPr>
        <w:t>(My) niżej podpisany</w:t>
      </w:r>
      <w:r w:rsidR="00481109" w:rsidRPr="00E107D2">
        <w:rPr>
          <w:rFonts w:ascii="Times New Roman" w:eastAsia="Times New Roman" w:hAnsi="Times New Roman"/>
          <w:lang w:eastAsia="pl-PL"/>
        </w:rPr>
        <w:t>/</w:t>
      </w:r>
      <w:r w:rsidRPr="00E107D2">
        <w:rPr>
          <w:rFonts w:ascii="Times New Roman" w:eastAsia="Times New Roman" w:hAnsi="Times New Roman"/>
          <w:lang w:eastAsia="pl-PL"/>
        </w:rPr>
        <w:t>i</w:t>
      </w:r>
      <w:r w:rsidR="004E27D7" w:rsidRPr="00E107D2">
        <w:rPr>
          <w:rFonts w:ascii="Times New Roman" w:eastAsia="Times New Roman" w:hAnsi="Times New Roman"/>
          <w:lang w:eastAsia="pl-PL"/>
        </w:rPr>
        <w:t xml:space="preserve">: </w:t>
      </w:r>
    </w:p>
    <w:p w14:paraId="37B63261" w14:textId="77777777" w:rsidR="004E27D7" w:rsidRPr="00E107D2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3B792EB" w14:textId="77777777" w:rsidR="00E27ABB" w:rsidRPr="00E107D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E107D2">
        <w:rPr>
          <w:rFonts w:ascii="Times New Roman" w:eastAsia="Times New Roman" w:hAnsi="Times New Roman"/>
          <w:lang w:eastAsia="pl-PL"/>
        </w:rPr>
        <w:t>……</w:t>
      </w:r>
      <w:r w:rsidR="00DC652A" w:rsidRPr="00E107D2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E107D2">
        <w:rPr>
          <w:rFonts w:ascii="Times New Roman" w:eastAsia="Times New Roman" w:hAnsi="Times New Roman"/>
          <w:lang w:eastAsia="pl-PL"/>
        </w:rPr>
        <w:t>…..</w:t>
      </w:r>
      <w:r w:rsidRPr="00E107D2">
        <w:rPr>
          <w:rFonts w:ascii="Times New Roman" w:eastAsia="Times New Roman" w:hAnsi="Times New Roman"/>
          <w:lang w:eastAsia="pl-PL"/>
        </w:rPr>
        <w:t xml:space="preserve">. </w:t>
      </w:r>
    </w:p>
    <w:p w14:paraId="148C3FDA" w14:textId="77777777" w:rsidR="00E27ABB" w:rsidRPr="00E107D2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637A590C" w14:textId="77777777" w:rsidR="00E27ABB" w:rsidRPr="00E107D2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>d</w:t>
      </w:r>
      <w:r w:rsidR="00620476" w:rsidRPr="00E107D2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E107D2">
        <w:rPr>
          <w:rFonts w:ascii="Times New Roman" w:eastAsia="Times New Roman" w:hAnsi="Times New Roman"/>
          <w:lang w:eastAsia="pl-PL"/>
        </w:rPr>
        <w:t>:</w:t>
      </w:r>
    </w:p>
    <w:p w14:paraId="67B70CCE" w14:textId="77777777" w:rsidR="00E27ABB" w:rsidRPr="00E107D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47326CE" w14:textId="77777777" w:rsidR="00E27ABB" w:rsidRPr="00E107D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107D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00A4A33A" w14:textId="42A39C33" w:rsidR="00E27ABB" w:rsidRPr="00E107D2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</w:t>
      </w:r>
      <w:r w:rsidR="00824D73"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7169B3F" w14:textId="7A42A84D" w:rsidR="00E27ABB" w:rsidRPr="00E107D2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107D2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107D2">
        <w:rPr>
          <w:rFonts w:ascii="Times New Roman" w:eastAsia="Times New Roman" w:hAnsi="Times New Roman"/>
          <w:b/>
          <w:bCs/>
          <w:lang w:eastAsia="pl-PL"/>
        </w:rPr>
        <w:t>obowiązuję</w:t>
      </w:r>
      <w:r w:rsidR="00FA2259" w:rsidRPr="00E107D2">
        <w:rPr>
          <w:rFonts w:ascii="Times New Roman" w:eastAsia="Times New Roman" w:hAnsi="Times New Roman"/>
          <w:b/>
          <w:bCs/>
          <w:lang w:eastAsia="pl-PL"/>
        </w:rPr>
        <w:t>/my</w:t>
      </w:r>
      <w:r w:rsidR="00824D73" w:rsidRPr="00E107D2">
        <w:rPr>
          <w:rFonts w:ascii="Times New Roman" w:eastAsia="Times New Roman" w:hAnsi="Times New Roman"/>
          <w:b/>
          <w:bCs/>
          <w:lang w:eastAsia="pl-PL"/>
        </w:rPr>
        <w:t xml:space="preserve"> się</w:t>
      </w:r>
      <w:r w:rsidR="00EF3368" w:rsidRPr="00E107D2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E107D2">
        <w:rPr>
          <w:rFonts w:ascii="Times New Roman" w:hAnsi="Times New Roman"/>
          <w:sz w:val="24"/>
          <w:szCs w:val="24"/>
        </w:rPr>
        <w:t xml:space="preserve"> ustawy </w:t>
      </w:r>
      <w:r w:rsidR="00EF3368" w:rsidRPr="00E107D2">
        <w:rPr>
          <w:rFonts w:ascii="Times New Roman" w:hAnsi="Times New Roman"/>
        </w:rPr>
        <w:t>z dnia 11 września 2019</w:t>
      </w:r>
      <w:r w:rsidR="00FA2259" w:rsidRPr="00E107D2">
        <w:rPr>
          <w:rFonts w:ascii="Times New Roman" w:hAnsi="Times New Roman"/>
        </w:rPr>
        <w:t xml:space="preserve"> </w:t>
      </w:r>
      <w:r w:rsidR="00EF3368" w:rsidRPr="00E107D2">
        <w:rPr>
          <w:rFonts w:ascii="Times New Roman" w:hAnsi="Times New Roman"/>
        </w:rPr>
        <w:t xml:space="preserve">r. Prawo zamówień publicznych </w:t>
      </w:r>
      <w:r w:rsidR="009B2F28" w:rsidRPr="00E107D2">
        <w:rPr>
          <w:rFonts w:ascii="Times New Roman" w:hAnsi="Times New Roman"/>
        </w:rPr>
        <w:t>(</w:t>
      </w:r>
      <w:r w:rsidR="00E107D2" w:rsidRPr="00E107D2">
        <w:rPr>
          <w:rFonts w:ascii="Times New Roman" w:hAnsi="Times New Roman"/>
        </w:rPr>
        <w:t xml:space="preserve">tj. </w:t>
      </w:r>
      <w:r w:rsidR="009B2F28" w:rsidRPr="00E107D2">
        <w:rPr>
          <w:rFonts w:ascii="Times New Roman" w:hAnsi="Times New Roman"/>
        </w:rPr>
        <w:t>Dz.U.</w:t>
      </w:r>
      <w:r w:rsidR="00FA2259" w:rsidRPr="00E107D2">
        <w:rPr>
          <w:rFonts w:ascii="Times New Roman" w:hAnsi="Times New Roman"/>
        </w:rPr>
        <w:t xml:space="preserve"> z 20</w:t>
      </w:r>
      <w:r w:rsidR="00E107D2" w:rsidRPr="00E107D2">
        <w:rPr>
          <w:rFonts w:ascii="Times New Roman" w:hAnsi="Times New Roman"/>
        </w:rPr>
        <w:t>21</w:t>
      </w:r>
      <w:r w:rsidR="00FA2259" w:rsidRPr="00E107D2">
        <w:rPr>
          <w:rFonts w:ascii="Times New Roman" w:hAnsi="Times New Roman"/>
        </w:rPr>
        <w:t xml:space="preserve"> r.</w:t>
      </w:r>
      <w:r w:rsidR="001D7346">
        <w:rPr>
          <w:rFonts w:ascii="Times New Roman" w:hAnsi="Times New Roman"/>
        </w:rPr>
        <w:t xml:space="preserve"> </w:t>
      </w:r>
      <w:r w:rsidR="009B2F28" w:rsidRPr="00E107D2">
        <w:rPr>
          <w:rFonts w:ascii="Times New Roman" w:hAnsi="Times New Roman"/>
        </w:rPr>
        <w:t xml:space="preserve">poz. </w:t>
      </w:r>
      <w:r w:rsidR="00E107D2" w:rsidRPr="00E107D2">
        <w:rPr>
          <w:rFonts w:ascii="Times New Roman" w:hAnsi="Times New Roman"/>
        </w:rPr>
        <w:t>1129</w:t>
      </w:r>
      <w:r w:rsidR="009B2F28" w:rsidRPr="00E107D2">
        <w:rPr>
          <w:rFonts w:ascii="Times New Roman" w:hAnsi="Times New Roman"/>
        </w:rPr>
        <w:t xml:space="preserve"> ze zm.)</w:t>
      </w:r>
      <w:r w:rsidR="00E27ABB" w:rsidRPr="00E107D2">
        <w:rPr>
          <w:rFonts w:ascii="Times New Roman" w:eastAsia="Times New Roman" w:hAnsi="Times New Roman"/>
          <w:lang w:eastAsia="pl-PL"/>
        </w:rPr>
        <w:t>,</w:t>
      </w:r>
      <w:r w:rsidR="00E27ABB" w:rsidRPr="00E107D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E107D2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E107D2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494E9C0D" w14:textId="77777777" w:rsidR="00E27ABB" w:rsidRPr="00E107D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E107D2">
        <w:rPr>
          <w:rFonts w:ascii="Times New Roman" w:eastAsia="Times New Roman" w:hAnsi="Times New Roman"/>
          <w:lang w:eastAsia="pl-PL"/>
        </w:rPr>
        <w:t>…...</w:t>
      </w:r>
    </w:p>
    <w:p w14:paraId="67C56DB2" w14:textId="77777777" w:rsidR="00E27ABB" w:rsidRPr="00E107D2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C0E30BD" w14:textId="67B0379A" w:rsidR="00DC652A" w:rsidRPr="00E107D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107D2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67708BCA" w14:textId="77777777" w:rsidR="00DC652A" w:rsidRPr="00E107D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63AFA902" w14:textId="77777777" w:rsidR="00DC652A" w:rsidRPr="00E107D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64F3AFC1" w14:textId="77777777" w:rsidR="00BE3BCE" w:rsidRPr="00E107D2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 xml:space="preserve">na </w:t>
      </w:r>
      <w:r w:rsidR="00A87380" w:rsidRPr="00E107D2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E107D2">
        <w:rPr>
          <w:rFonts w:ascii="Times New Roman" w:eastAsia="Times New Roman" w:hAnsi="Times New Roman"/>
          <w:lang w:eastAsia="pl-PL"/>
        </w:rPr>
        <w:t>realizacji</w:t>
      </w:r>
      <w:r w:rsidRPr="00E107D2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3AA6CE1" w14:textId="0E3A6FDC" w:rsidR="00E27ABB" w:rsidRPr="00E107D2" w:rsidRDefault="00E107D2" w:rsidP="00E107D2">
      <w:pPr>
        <w:spacing w:after="24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Utworzenie bazy danych obiektów topograficznych o szczegółowości zapewniającej tworzenie standardowych opracowań kartograficznych, w skalach 1:500-1:5000 dla części gminy Miejska Górka o pow. </w:t>
      </w:r>
      <w:r w:rsidR="00196D86">
        <w:rPr>
          <w:rFonts w:ascii="Times New Roman" w:hAnsi="Times New Roman"/>
          <w:b/>
        </w:rPr>
        <w:t>o</w:t>
      </w:r>
      <w:r>
        <w:rPr>
          <w:rFonts w:ascii="Times New Roman" w:hAnsi="Times New Roman"/>
          <w:b/>
        </w:rPr>
        <w:t>k. 1415 ha</w:t>
      </w:r>
      <w:r w:rsidR="006425BB">
        <w:rPr>
          <w:rFonts w:ascii="Times New Roman" w:hAnsi="Times New Roman"/>
          <w:b/>
        </w:rPr>
        <w:t>,</w:t>
      </w:r>
      <w:r>
        <w:rPr>
          <w:rFonts w:ascii="Times New Roman" w:hAnsi="Times New Roman"/>
          <w:b/>
        </w:rPr>
        <w:t xml:space="preserve"> w formacie baz danych systemu Geo - Info Mapa</w:t>
      </w:r>
    </w:p>
    <w:p w14:paraId="6C1FF7E9" w14:textId="15D55F8E" w:rsidR="00DC652A" w:rsidRPr="00E107D2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E107D2">
        <w:rPr>
          <w:rFonts w:ascii="Times New Roman" w:eastAsia="Times New Roman" w:hAnsi="Times New Roman"/>
          <w:b/>
          <w:bCs/>
          <w:lang w:eastAsia="pl-PL"/>
        </w:rPr>
        <w:t>świadczam</w:t>
      </w:r>
      <w:r w:rsidR="00481109" w:rsidRPr="00E107D2">
        <w:rPr>
          <w:rFonts w:ascii="Times New Roman" w:eastAsia="Times New Roman" w:hAnsi="Times New Roman"/>
          <w:b/>
          <w:bCs/>
          <w:lang w:eastAsia="pl-PL"/>
        </w:rPr>
        <w:t>/</w:t>
      </w:r>
      <w:r w:rsidR="006F33D5">
        <w:rPr>
          <w:rFonts w:ascii="Times New Roman" w:eastAsia="Times New Roman" w:hAnsi="Times New Roman"/>
          <w:b/>
          <w:bCs/>
          <w:lang w:eastAsia="pl-PL"/>
        </w:rPr>
        <w:t>m</w:t>
      </w:r>
      <w:r w:rsidR="00481109" w:rsidRPr="00E107D2">
        <w:rPr>
          <w:rFonts w:ascii="Times New Roman" w:eastAsia="Times New Roman" w:hAnsi="Times New Roman"/>
          <w:b/>
          <w:bCs/>
          <w:lang w:eastAsia="pl-PL"/>
        </w:rPr>
        <w:t>y</w:t>
      </w:r>
      <w:r w:rsidR="00DC652A" w:rsidRPr="00E107D2">
        <w:rPr>
          <w:rFonts w:ascii="Times New Roman" w:eastAsia="Times New Roman" w:hAnsi="Times New Roman"/>
          <w:b/>
          <w:bCs/>
          <w:lang w:eastAsia="pl-PL"/>
        </w:rPr>
        <w:t>, że</w:t>
      </w:r>
      <w:r w:rsidR="00DC652A" w:rsidRPr="00E107D2">
        <w:rPr>
          <w:rFonts w:ascii="Times New Roman" w:eastAsia="Times New Roman" w:hAnsi="Times New Roman"/>
          <w:lang w:eastAsia="pl-PL"/>
        </w:rPr>
        <w:t>:</w:t>
      </w:r>
    </w:p>
    <w:p w14:paraId="21768F5F" w14:textId="6C090712" w:rsidR="00DC652A" w:rsidRPr="00E107D2" w:rsidRDefault="00481109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>U</w:t>
      </w:r>
      <w:r w:rsidR="00DC652A" w:rsidRPr="00E107D2">
        <w:rPr>
          <w:rFonts w:ascii="Times New Roman" w:eastAsia="Times New Roman" w:hAnsi="Times New Roman"/>
          <w:lang w:eastAsia="pl-PL"/>
        </w:rPr>
        <w:t>dostę</w:t>
      </w:r>
      <w:r w:rsidR="0093388F" w:rsidRPr="00E107D2">
        <w:rPr>
          <w:rFonts w:ascii="Times New Roman" w:eastAsia="Times New Roman" w:hAnsi="Times New Roman"/>
          <w:lang w:eastAsia="pl-PL"/>
        </w:rPr>
        <w:t>p</w:t>
      </w:r>
      <w:r w:rsidR="00DC652A" w:rsidRPr="00E107D2">
        <w:rPr>
          <w:rFonts w:ascii="Times New Roman" w:eastAsia="Times New Roman" w:hAnsi="Times New Roman"/>
          <w:lang w:eastAsia="pl-PL"/>
        </w:rPr>
        <w:t>ni</w:t>
      </w:r>
      <w:r w:rsidR="0093388F" w:rsidRPr="00E107D2">
        <w:rPr>
          <w:rFonts w:ascii="Times New Roman" w:eastAsia="Times New Roman" w:hAnsi="Times New Roman"/>
          <w:lang w:eastAsia="pl-PL"/>
        </w:rPr>
        <w:t>ę</w:t>
      </w:r>
      <w:r w:rsidRPr="00E107D2">
        <w:rPr>
          <w:rFonts w:ascii="Times New Roman" w:eastAsia="Times New Roman" w:hAnsi="Times New Roman"/>
          <w:lang w:eastAsia="pl-PL"/>
        </w:rPr>
        <w:t>/my</w:t>
      </w:r>
      <w:r w:rsidR="00DC652A" w:rsidRPr="00E107D2">
        <w:rPr>
          <w:rFonts w:ascii="Times New Roman" w:eastAsia="Times New Roman" w:hAnsi="Times New Roman"/>
          <w:lang w:eastAsia="pl-PL"/>
        </w:rPr>
        <w:t xml:space="preserve"> </w:t>
      </w:r>
      <w:r w:rsidR="0093388F" w:rsidRPr="00E107D2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C66EE60" w14:textId="77777777" w:rsidR="0093388F" w:rsidRPr="00E107D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3D3C1EC" w14:textId="11BE267A" w:rsidR="0093388F" w:rsidRPr="00E107D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>sposób wykorzystania udostępnionych przeze mnie</w:t>
      </w:r>
      <w:r w:rsidR="00481109" w:rsidRPr="00E107D2">
        <w:rPr>
          <w:rFonts w:ascii="Times New Roman" w:eastAsia="Times New Roman" w:hAnsi="Times New Roman"/>
          <w:lang w:eastAsia="pl-PL"/>
        </w:rPr>
        <w:t>/nas</w:t>
      </w:r>
      <w:r w:rsidRPr="00E107D2">
        <w:rPr>
          <w:rFonts w:ascii="Times New Roman" w:eastAsia="Times New Roman" w:hAnsi="Times New Roman"/>
          <w:lang w:eastAsia="pl-PL"/>
        </w:rPr>
        <w:t xml:space="preserve"> zasobów przy wykonywaniu zamówienia publicznego będzie następujący:</w:t>
      </w:r>
    </w:p>
    <w:p w14:paraId="1DC36DE7" w14:textId="77777777" w:rsidR="0093388F" w:rsidRPr="00E107D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E107D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6D5BF16F" w14:textId="419089D7" w:rsidR="00CB29AC" w:rsidRPr="00E107D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>zakres mojego</w:t>
      </w:r>
      <w:r w:rsidR="00481109" w:rsidRPr="00E107D2">
        <w:rPr>
          <w:rFonts w:ascii="Times New Roman" w:eastAsia="Times New Roman" w:hAnsi="Times New Roman"/>
          <w:lang w:eastAsia="pl-PL"/>
        </w:rPr>
        <w:t>/naszego</w:t>
      </w:r>
      <w:r w:rsidRPr="00E107D2">
        <w:rPr>
          <w:rFonts w:ascii="Times New Roman" w:eastAsia="Times New Roman" w:hAnsi="Times New Roman"/>
          <w:lang w:eastAsia="pl-PL"/>
        </w:rPr>
        <w:t xml:space="preserve"> udziału przy realizacji zamówienia publicznego będzie następujący:</w:t>
      </w:r>
    </w:p>
    <w:p w14:paraId="7B4A2A34" w14:textId="77777777" w:rsidR="00CB29AC" w:rsidRPr="00E107D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74208E5" w14:textId="4DCC8EAF" w:rsidR="00830970" w:rsidRPr="00E107D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lastRenderedPageBreak/>
        <w:t xml:space="preserve">okres </w:t>
      </w:r>
      <w:r w:rsidR="00830970" w:rsidRPr="00E107D2">
        <w:rPr>
          <w:rFonts w:ascii="Times New Roman" w:eastAsia="Times New Roman" w:hAnsi="Times New Roman"/>
          <w:lang w:eastAsia="pl-PL"/>
        </w:rPr>
        <w:t>mojego</w:t>
      </w:r>
      <w:r w:rsidR="00481109" w:rsidRPr="00E107D2">
        <w:rPr>
          <w:rFonts w:ascii="Times New Roman" w:eastAsia="Times New Roman" w:hAnsi="Times New Roman"/>
          <w:lang w:eastAsia="pl-PL"/>
        </w:rPr>
        <w:t>/naszego</w:t>
      </w:r>
      <w:r w:rsidR="00830970" w:rsidRPr="00E107D2">
        <w:rPr>
          <w:rFonts w:ascii="Times New Roman" w:eastAsia="Times New Roman" w:hAnsi="Times New Roman"/>
          <w:lang w:eastAsia="pl-PL"/>
        </w:rPr>
        <w:t xml:space="preserve"> </w:t>
      </w:r>
      <w:r w:rsidRPr="00E107D2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E107D2">
        <w:rPr>
          <w:rFonts w:ascii="Times New Roman" w:eastAsia="Times New Roman" w:hAnsi="Times New Roman"/>
          <w:lang w:eastAsia="pl-PL"/>
        </w:rPr>
        <w:t>będzie następujący:</w:t>
      </w:r>
    </w:p>
    <w:p w14:paraId="6B5C2AB5" w14:textId="77777777" w:rsidR="00830970" w:rsidRPr="00E107D2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E107D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150F1BC2" w14:textId="77777777" w:rsidR="00E27ABB" w:rsidRPr="00E107D2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 w:rsidRPr="00E107D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FA89A92" w14:textId="50AA841E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89B622B" w14:textId="3C11DB58" w:rsidR="00E107D2" w:rsidRDefault="00E107D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418A300" w14:textId="1031FD49" w:rsidR="00E107D2" w:rsidRDefault="00E107D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8CE9B87" w14:textId="59318B38" w:rsidR="00E107D2" w:rsidRDefault="00E107D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CB6C2E0" w14:textId="77777777" w:rsidR="00E107D2" w:rsidRPr="00E107D2" w:rsidRDefault="00E107D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23EBC9E" w14:textId="77777777" w:rsidR="00E27ABB" w:rsidRPr="00E107D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107D2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BD6AA54" w14:textId="77777777" w:rsidR="00E27ABB" w:rsidRPr="00E107D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E107D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35512372" w14:textId="77777777" w:rsidR="00E27ABB" w:rsidRPr="00E107D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107D2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E107D2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107D2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04C9AF79" w14:textId="19AA8FE6"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107D2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E107D2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oświadczeń woli w imieniu podmiotu </w:t>
      </w:r>
      <w:r w:rsidR="00CB29AC" w:rsidRPr="00E107D2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E107D2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B80E5E6" w14:textId="2B007BBA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C9759DF" w14:textId="655FAEE7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2C5CD87" w14:textId="196A8651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6AF95D6" w14:textId="3914065D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044EC89" w14:textId="7F3319EF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676E1AE" w14:textId="79BCB3CA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74A3595" w14:textId="54F66FDE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D2E7038" w14:textId="4993BC48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AAE8E1" w14:textId="0EB4C799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859F37A" w14:textId="3DDE6051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721EAD4" w14:textId="5CD00D9E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4A75B70" w14:textId="136BA6E4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3EE2C15" w14:textId="031DDE66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BE9AE72" w14:textId="3ED61885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6776D46" w14:textId="1EA7F0CC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BCD77D6" w14:textId="047B094A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F20065D" w14:textId="0AA11D9E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1F9E560" w14:textId="4AE18FCE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A56BC4F" w14:textId="7C8300CE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8C2E46F" w14:textId="77C24B11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3C6B5B9" w14:textId="29365F70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5F80E73" w14:textId="384F258C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F60488C" w14:textId="3BCBF0C9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9E12544" w14:textId="6D5F57CD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DB832DA" w14:textId="1E83DE3E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F1AC8B" w14:textId="297516EE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FD786A" w14:textId="160126B8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5371AC3" w14:textId="6E0A9456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6E99DDB" w14:textId="6B59A2B6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8C41D3F" w14:textId="46A2E0EA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2AAD7F1" w14:textId="3F2B02F4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9B1FEC0" w14:textId="0C86C466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9293CD2" w14:textId="2E0F0DDF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293E5BA" w14:textId="4EE0CF82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1859E3F" w14:textId="1E149F92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83A5EDC" w14:textId="1255E7F4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4B040CE" w14:textId="77777777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14B5979" w14:textId="22B462A2" w:rsidR="0076181C" w:rsidRDefault="0076181C" w:rsidP="0076181C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7BA047E" w14:textId="77777777" w:rsidR="0076181C" w:rsidRDefault="0076181C" w:rsidP="0076181C">
      <w:pPr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UWAGA:</w:t>
      </w:r>
      <w:r>
        <w:rPr>
          <w:rFonts w:ascii="Times New Roman" w:hAnsi="Times New Roman"/>
          <w:sz w:val="16"/>
          <w:szCs w:val="16"/>
        </w:rPr>
        <w:t xml:space="preserve"> Oświadczenie opatruje się w formie elektronicznej ( kwalifikowanym podpisem elektronicznym) lub  w postawi elektronicznej podpisem zaufanym lub osobistym. Rekomendowany format - .pdf. </w:t>
      </w:r>
    </w:p>
    <w:p w14:paraId="7D389500" w14:textId="77777777" w:rsidR="0076181C" w:rsidRPr="0076181C" w:rsidRDefault="0076181C" w:rsidP="0076181C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76181C" w:rsidRPr="0076181C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66797" w14:textId="77777777" w:rsidR="008D31C2" w:rsidRDefault="008D31C2" w:rsidP="00025386">
      <w:pPr>
        <w:spacing w:after="0" w:line="240" w:lineRule="auto"/>
      </w:pPr>
      <w:r>
        <w:separator/>
      </w:r>
    </w:p>
  </w:endnote>
  <w:endnote w:type="continuationSeparator" w:id="0">
    <w:p w14:paraId="755E946F" w14:textId="77777777" w:rsidR="008D31C2" w:rsidRDefault="008D31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24A62" w14:textId="77777777" w:rsidR="009B2F28" w:rsidRDefault="009B2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3EF80" w14:textId="77777777" w:rsidR="00025386" w:rsidRDefault="006F33D5" w:rsidP="00025386">
    <w:pPr>
      <w:pStyle w:val="Stopka"/>
      <w:tabs>
        <w:tab w:val="clear" w:pos="4536"/>
      </w:tabs>
      <w:jc w:val="center"/>
    </w:pPr>
    <w:r>
      <w:rPr>
        <w:noProof/>
      </w:rPr>
      <w:pict w14:anchorId="2E9393D4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117DEF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BD07B1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6BA56" w14:textId="77777777" w:rsidR="009B2F28" w:rsidRDefault="009B2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9F376" w14:textId="77777777" w:rsidR="008D31C2" w:rsidRDefault="008D31C2" w:rsidP="00025386">
      <w:pPr>
        <w:spacing w:after="0" w:line="240" w:lineRule="auto"/>
      </w:pPr>
      <w:r>
        <w:separator/>
      </w:r>
    </w:p>
  </w:footnote>
  <w:footnote w:type="continuationSeparator" w:id="0">
    <w:p w14:paraId="5AC0AB26" w14:textId="77777777" w:rsidR="008D31C2" w:rsidRDefault="008D31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BF254" w14:textId="77777777" w:rsidR="009B2F28" w:rsidRDefault="009B2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81939" w14:textId="77777777" w:rsidR="009B2F28" w:rsidRDefault="009B2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58278" w14:textId="77777777" w:rsidR="009B2F28" w:rsidRDefault="009B2F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1C2"/>
    <w:rsid w:val="00025386"/>
    <w:rsid w:val="000423B9"/>
    <w:rsid w:val="00084786"/>
    <w:rsid w:val="0016158F"/>
    <w:rsid w:val="00196D86"/>
    <w:rsid w:val="001C2314"/>
    <w:rsid w:val="001D7346"/>
    <w:rsid w:val="002119DB"/>
    <w:rsid w:val="00213980"/>
    <w:rsid w:val="004374F2"/>
    <w:rsid w:val="00460705"/>
    <w:rsid w:val="00481109"/>
    <w:rsid w:val="00485239"/>
    <w:rsid w:val="004E27D7"/>
    <w:rsid w:val="0055145C"/>
    <w:rsid w:val="005624D8"/>
    <w:rsid w:val="00620476"/>
    <w:rsid w:val="006425BB"/>
    <w:rsid w:val="00657A47"/>
    <w:rsid w:val="006F33D5"/>
    <w:rsid w:val="00745A44"/>
    <w:rsid w:val="0076181C"/>
    <w:rsid w:val="007666D6"/>
    <w:rsid w:val="00824D73"/>
    <w:rsid w:val="00830970"/>
    <w:rsid w:val="008B797E"/>
    <w:rsid w:val="008D31C2"/>
    <w:rsid w:val="008F2498"/>
    <w:rsid w:val="0093388F"/>
    <w:rsid w:val="009B2F28"/>
    <w:rsid w:val="00A56A6F"/>
    <w:rsid w:val="00A87380"/>
    <w:rsid w:val="00AE2475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107D2"/>
    <w:rsid w:val="00E27ABB"/>
    <w:rsid w:val="00E67109"/>
    <w:rsid w:val="00E86D3B"/>
    <w:rsid w:val="00EF3368"/>
    <w:rsid w:val="00F334B4"/>
    <w:rsid w:val="00FA225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B7EBCC4"/>
  <w15:chartTrackingRefBased/>
  <w15:docId w15:val="{E7A51015-B0D8-46FF-AE9F-DBAF2307F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12</cp:revision>
  <cp:lastPrinted>2021-02-25T07:01:00Z</cp:lastPrinted>
  <dcterms:created xsi:type="dcterms:W3CDTF">2021-02-25T06:56:00Z</dcterms:created>
  <dcterms:modified xsi:type="dcterms:W3CDTF">2022-03-03T08:27:00Z</dcterms:modified>
</cp:coreProperties>
</file>