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367705" w14:textId="363C933C" w:rsidR="006A5DF1" w:rsidRPr="00CC6091" w:rsidRDefault="001B3445" w:rsidP="006A5DF1">
      <w:pPr>
        <w:spacing w:after="240"/>
        <w:jc w:val="right"/>
        <w:rPr>
          <w:sz w:val="22"/>
          <w:szCs w:val="22"/>
        </w:rPr>
      </w:pPr>
      <w:r w:rsidRPr="00CC6091">
        <w:rPr>
          <w:sz w:val="22"/>
          <w:szCs w:val="22"/>
        </w:rPr>
        <w:t>Kraków</w:t>
      </w:r>
      <w:r w:rsidR="006A5DF1" w:rsidRPr="00CC6091">
        <w:rPr>
          <w:sz w:val="22"/>
          <w:szCs w:val="22"/>
        </w:rPr>
        <w:t xml:space="preserve"> dnia: </w:t>
      </w:r>
      <w:r w:rsidR="005457F0">
        <w:rPr>
          <w:sz w:val="22"/>
          <w:szCs w:val="22"/>
        </w:rPr>
        <w:t>02.03.2022.</w:t>
      </w:r>
    </w:p>
    <w:p w14:paraId="2E80FF5E" w14:textId="77777777" w:rsidR="001B3445" w:rsidRPr="00CC6091" w:rsidRDefault="001B3445" w:rsidP="006A5DF1">
      <w:pPr>
        <w:rPr>
          <w:b/>
          <w:bCs/>
          <w:sz w:val="22"/>
          <w:szCs w:val="22"/>
        </w:rPr>
      </w:pPr>
      <w:r w:rsidRPr="00CC6091">
        <w:rPr>
          <w:b/>
          <w:bCs/>
          <w:sz w:val="22"/>
          <w:szCs w:val="22"/>
        </w:rPr>
        <w:t>Szpital Miejski Specjalistyczny</w:t>
      </w:r>
    </w:p>
    <w:p w14:paraId="25D17910" w14:textId="77777777" w:rsidR="001B3445" w:rsidRPr="00CC6091" w:rsidRDefault="001B3445" w:rsidP="006A5DF1">
      <w:pPr>
        <w:rPr>
          <w:b/>
          <w:bCs/>
          <w:sz w:val="22"/>
          <w:szCs w:val="22"/>
        </w:rPr>
      </w:pPr>
      <w:r w:rsidRPr="00CC6091">
        <w:rPr>
          <w:b/>
          <w:bCs/>
          <w:sz w:val="22"/>
          <w:szCs w:val="22"/>
        </w:rPr>
        <w:t>im. Gabriela Narutowicza w Krakowie</w:t>
      </w:r>
    </w:p>
    <w:p w14:paraId="701E3253" w14:textId="77777777" w:rsidR="006A5DF1" w:rsidRPr="00CC6091" w:rsidRDefault="001B3445" w:rsidP="006A5DF1">
      <w:pPr>
        <w:rPr>
          <w:sz w:val="22"/>
          <w:szCs w:val="22"/>
        </w:rPr>
      </w:pPr>
      <w:r w:rsidRPr="00CC6091">
        <w:rPr>
          <w:sz w:val="22"/>
          <w:szCs w:val="22"/>
        </w:rPr>
        <w:t>ul. Prądnicka</w:t>
      </w:r>
      <w:r w:rsidR="006A5DF1" w:rsidRPr="00CC6091">
        <w:rPr>
          <w:sz w:val="22"/>
          <w:szCs w:val="22"/>
        </w:rPr>
        <w:t xml:space="preserve"> </w:t>
      </w:r>
      <w:r w:rsidRPr="00CC6091">
        <w:rPr>
          <w:sz w:val="22"/>
          <w:szCs w:val="22"/>
        </w:rPr>
        <w:t>35-37</w:t>
      </w:r>
    </w:p>
    <w:p w14:paraId="517DA059" w14:textId="77777777" w:rsidR="006A5DF1" w:rsidRPr="00CC6091" w:rsidRDefault="001B3445" w:rsidP="006A5DF1">
      <w:pPr>
        <w:rPr>
          <w:sz w:val="22"/>
          <w:szCs w:val="22"/>
        </w:rPr>
      </w:pPr>
      <w:r w:rsidRPr="00CC6091">
        <w:rPr>
          <w:sz w:val="22"/>
          <w:szCs w:val="22"/>
        </w:rPr>
        <w:t>31-202</w:t>
      </w:r>
      <w:r w:rsidR="006A5DF1" w:rsidRPr="00CC6091">
        <w:rPr>
          <w:sz w:val="22"/>
          <w:szCs w:val="22"/>
        </w:rPr>
        <w:t xml:space="preserve"> </w:t>
      </w:r>
      <w:r w:rsidRPr="00CC6091">
        <w:rPr>
          <w:sz w:val="22"/>
          <w:szCs w:val="22"/>
        </w:rPr>
        <w:t>Kraków</w:t>
      </w:r>
    </w:p>
    <w:p w14:paraId="5B7D5C75" w14:textId="77777777" w:rsidR="006A5DF1" w:rsidRPr="00CE345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E3459">
        <w:rPr>
          <w:sz w:val="24"/>
          <w:szCs w:val="24"/>
        </w:rPr>
        <w:t xml:space="preserve"> </w:t>
      </w:r>
    </w:p>
    <w:p w14:paraId="7350E472" w14:textId="77777777" w:rsidR="006A5DF1" w:rsidRPr="00CE345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158D17E" w14:textId="77777777" w:rsidR="006A5DF1" w:rsidRPr="00CE345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E3459">
        <w:rPr>
          <w:b/>
          <w:sz w:val="24"/>
          <w:szCs w:val="24"/>
        </w:rPr>
        <w:t>WYKONAWCY</w:t>
      </w:r>
    </w:p>
    <w:p w14:paraId="47698DCA" w14:textId="77777777" w:rsidR="006A5DF1" w:rsidRPr="00CC609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CC6091">
        <w:rPr>
          <w:sz w:val="22"/>
          <w:szCs w:val="22"/>
        </w:rPr>
        <w:t>ubiegający się o zamówienie publiczne</w:t>
      </w:r>
    </w:p>
    <w:p w14:paraId="37714F02" w14:textId="77777777" w:rsidR="006D4AB3" w:rsidRPr="00CC609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0F0CFC1" w14:textId="77777777" w:rsidR="006D4AB3" w:rsidRPr="00CE345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5ED24B" w14:textId="77777777" w:rsidR="006D4AB3" w:rsidRPr="00CE345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B63D0C" w14:textId="77777777" w:rsidR="00632C3C" w:rsidRPr="00CE345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E3459">
        <w:rPr>
          <w:rFonts w:ascii="Times New Roman" w:hAnsi="Times New Roman"/>
          <w:szCs w:val="28"/>
        </w:rPr>
        <w:t>WYJAŚNIENI</w:t>
      </w:r>
      <w:r w:rsidR="00520165" w:rsidRPr="00CE3459">
        <w:rPr>
          <w:rFonts w:ascii="Times New Roman" w:hAnsi="Times New Roman"/>
          <w:szCs w:val="28"/>
        </w:rPr>
        <w:t>A</w:t>
      </w:r>
      <w:r w:rsidR="00632C3C" w:rsidRPr="00CE3459">
        <w:rPr>
          <w:rFonts w:ascii="Times New Roman" w:hAnsi="Times New Roman"/>
          <w:szCs w:val="28"/>
        </w:rPr>
        <w:t xml:space="preserve"> TREŚCI</w:t>
      </w:r>
      <w:r w:rsidR="0029606A" w:rsidRPr="00CE3459">
        <w:rPr>
          <w:rFonts w:ascii="Times New Roman" w:hAnsi="Times New Roman"/>
          <w:szCs w:val="28"/>
        </w:rPr>
        <w:t xml:space="preserve"> SWZ</w:t>
      </w:r>
      <w:r w:rsidR="00CE3459" w:rsidRPr="00CE3459">
        <w:rPr>
          <w:rFonts w:ascii="Times New Roman" w:hAnsi="Times New Roman"/>
          <w:szCs w:val="28"/>
        </w:rPr>
        <w:t xml:space="preserve"> - 1</w:t>
      </w:r>
    </w:p>
    <w:p w14:paraId="4350B8DF" w14:textId="77777777" w:rsidR="006D4AB3" w:rsidRPr="00CE345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E3459">
        <w:rPr>
          <w:sz w:val="22"/>
          <w:szCs w:val="22"/>
        </w:rPr>
        <w:t xml:space="preserve">Dotyczy: </w:t>
      </w:r>
      <w:r w:rsidR="006A5DF1" w:rsidRPr="00CE3459">
        <w:rPr>
          <w:sz w:val="22"/>
          <w:szCs w:val="22"/>
        </w:rPr>
        <w:t>p</w:t>
      </w:r>
      <w:r w:rsidRPr="00CE3459">
        <w:rPr>
          <w:sz w:val="22"/>
          <w:szCs w:val="22"/>
        </w:rPr>
        <w:t>ostępowani</w:t>
      </w:r>
      <w:r w:rsidR="006A5DF1" w:rsidRPr="00CE3459">
        <w:rPr>
          <w:sz w:val="22"/>
          <w:szCs w:val="22"/>
        </w:rPr>
        <w:t>a</w:t>
      </w:r>
      <w:r w:rsidRPr="00CE3459">
        <w:rPr>
          <w:sz w:val="22"/>
          <w:szCs w:val="22"/>
        </w:rPr>
        <w:t xml:space="preserve"> o udzielenie zamówienia publicznego, prowadzone</w:t>
      </w:r>
      <w:r w:rsidR="006A5DF1" w:rsidRPr="00CE3459">
        <w:rPr>
          <w:sz w:val="22"/>
          <w:szCs w:val="22"/>
        </w:rPr>
        <w:t>go</w:t>
      </w:r>
      <w:r w:rsidRPr="00CE3459">
        <w:rPr>
          <w:sz w:val="22"/>
          <w:szCs w:val="22"/>
        </w:rPr>
        <w:t xml:space="preserve"> w trybie </w:t>
      </w:r>
      <w:r w:rsidR="001B3445" w:rsidRPr="00CE3459">
        <w:rPr>
          <w:sz w:val="22"/>
          <w:szCs w:val="22"/>
        </w:rPr>
        <w:t>przetarg nieograniczony</w:t>
      </w:r>
      <w:r w:rsidRPr="00CE3459">
        <w:rPr>
          <w:b/>
          <w:sz w:val="22"/>
          <w:szCs w:val="22"/>
        </w:rPr>
        <w:t xml:space="preserve"> </w:t>
      </w:r>
      <w:r w:rsidRPr="00CE3459">
        <w:rPr>
          <w:bCs/>
          <w:sz w:val="22"/>
          <w:szCs w:val="22"/>
        </w:rPr>
        <w:t>na</w:t>
      </w:r>
      <w:r w:rsidRPr="00CE3459">
        <w:rPr>
          <w:b/>
          <w:sz w:val="22"/>
          <w:szCs w:val="22"/>
        </w:rPr>
        <w:t xml:space="preserve"> </w:t>
      </w:r>
      <w:r w:rsidR="00E72428" w:rsidRPr="00CE3459">
        <w:rPr>
          <w:bCs/>
          <w:sz w:val="22"/>
          <w:szCs w:val="22"/>
        </w:rPr>
        <w:t>”</w:t>
      </w:r>
      <w:r w:rsidR="001B3445" w:rsidRPr="00CE3459">
        <w:rPr>
          <w:b/>
          <w:bCs/>
          <w:sz w:val="22"/>
          <w:szCs w:val="22"/>
        </w:rPr>
        <w:t>Usługa w zakresie odbioru, transportu oraz unieszkodliwiania odpadów medycznych</w:t>
      </w:r>
      <w:r w:rsidR="00E72428" w:rsidRPr="00CE3459">
        <w:rPr>
          <w:bCs/>
          <w:sz w:val="22"/>
          <w:szCs w:val="22"/>
        </w:rPr>
        <w:t>”</w:t>
      </w:r>
      <w:r w:rsidRPr="00CE3459">
        <w:rPr>
          <w:b/>
          <w:sz w:val="22"/>
          <w:szCs w:val="22"/>
        </w:rPr>
        <w:t xml:space="preserve"> </w:t>
      </w:r>
      <w:r w:rsidRPr="00CE3459">
        <w:rPr>
          <w:bCs/>
          <w:sz w:val="22"/>
          <w:szCs w:val="22"/>
        </w:rPr>
        <w:t>– znak sprawy</w:t>
      </w:r>
      <w:r w:rsidRPr="00CE3459">
        <w:rPr>
          <w:b/>
          <w:sz w:val="22"/>
          <w:szCs w:val="22"/>
        </w:rPr>
        <w:t xml:space="preserve"> </w:t>
      </w:r>
      <w:r w:rsidR="001B3445" w:rsidRPr="00CE3459">
        <w:rPr>
          <w:b/>
          <w:sz w:val="22"/>
          <w:szCs w:val="22"/>
        </w:rPr>
        <w:t>ZP/6/2022</w:t>
      </w:r>
      <w:r w:rsidRPr="00CE3459">
        <w:rPr>
          <w:b/>
          <w:sz w:val="22"/>
          <w:szCs w:val="22"/>
        </w:rPr>
        <w:t>.</w:t>
      </w:r>
    </w:p>
    <w:p w14:paraId="0AD11B3E" w14:textId="77777777" w:rsidR="0012774F" w:rsidRPr="00CE345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E3459">
        <w:rPr>
          <w:sz w:val="22"/>
          <w:szCs w:val="22"/>
        </w:rPr>
        <w:t xml:space="preserve">Zamawiający, działając na podstawie art. </w:t>
      </w:r>
      <w:r w:rsidR="0029606A" w:rsidRPr="00CE3459">
        <w:rPr>
          <w:sz w:val="22"/>
          <w:szCs w:val="22"/>
        </w:rPr>
        <w:t>1</w:t>
      </w:r>
      <w:r w:rsidRPr="00CE3459">
        <w:rPr>
          <w:sz w:val="22"/>
          <w:szCs w:val="22"/>
        </w:rPr>
        <w:t>3</w:t>
      </w:r>
      <w:r w:rsidR="0029606A" w:rsidRPr="00CE3459">
        <w:rPr>
          <w:sz w:val="22"/>
          <w:szCs w:val="22"/>
        </w:rPr>
        <w:t>5</w:t>
      </w:r>
      <w:r w:rsidRPr="00CE3459">
        <w:rPr>
          <w:sz w:val="22"/>
          <w:szCs w:val="22"/>
        </w:rPr>
        <w:t xml:space="preserve"> ust</w:t>
      </w:r>
      <w:r w:rsidR="00D9049C" w:rsidRPr="00CE3459">
        <w:rPr>
          <w:sz w:val="22"/>
          <w:szCs w:val="22"/>
        </w:rPr>
        <w:t xml:space="preserve">. </w:t>
      </w:r>
      <w:r w:rsidR="0029606A" w:rsidRPr="00CE3459">
        <w:rPr>
          <w:sz w:val="22"/>
          <w:szCs w:val="22"/>
        </w:rPr>
        <w:t>6</w:t>
      </w:r>
      <w:r w:rsidRPr="00CE3459">
        <w:rPr>
          <w:sz w:val="22"/>
          <w:szCs w:val="22"/>
        </w:rPr>
        <w:t xml:space="preserve"> ustawy z dnia </w:t>
      </w:r>
      <w:r w:rsidR="0029606A" w:rsidRPr="00CE3459">
        <w:rPr>
          <w:sz w:val="22"/>
          <w:szCs w:val="22"/>
        </w:rPr>
        <w:t>11</w:t>
      </w:r>
      <w:r w:rsidRPr="00CE3459">
        <w:rPr>
          <w:sz w:val="22"/>
          <w:szCs w:val="22"/>
        </w:rPr>
        <w:t xml:space="preserve"> </w:t>
      </w:r>
      <w:r w:rsidR="0029606A" w:rsidRPr="00CE3459">
        <w:rPr>
          <w:sz w:val="22"/>
          <w:szCs w:val="22"/>
        </w:rPr>
        <w:t xml:space="preserve">września </w:t>
      </w:r>
      <w:r w:rsidRPr="00CE3459">
        <w:rPr>
          <w:sz w:val="22"/>
          <w:szCs w:val="22"/>
        </w:rPr>
        <w:t>20</w:t>
      </w:r>
      <w:r w:rsidR="0029606A" w:rsidRPr="00CE3459">
        <w:rPr>
          <w:sz w:val="22"/>
          <w:szCs w:val="22"/>
        </w:rPr>
        <w:t>19</w:t>
      </w:r>
      <w:r w:rsidRPr="00CE3459">
        <w:rPr>
          <w:sz w:val="22"/>
          <w:szCs w:val="22"/>
        </w:rPr>
        <w:t xml:space="preserve"> r</w:t>
      </w:r>
      <w:r w:rsidR="0029606A" w:rsidRPr="00CE3459">
        <w:rPr>
          <w:sz w:val="22"/>
          <w:szCs w:val="22"/>
        </w:rPr>
        <w:t>.</w:t>
      </w:r>
      <w:r w:rsidRPr="00CE3459">
        <w:rPr>
          <w:sz w:val="22"/>
          <w:szCs w:val="22"/>
        </w:rPr>
        <w:t xml:space="preserve"> Prawo </w:t>
      </w:r>
      <w:r w:rsidR="0029606A" w:rsidRPr="00CE3459">
        <w:rPr>
          <w:sz w:val="22"/>
          <w:szCs w:val="22"/>
        </w:rPr>
        <w:t>z</w:t>
      </w:r>
      <w:r w:rsidRPr="00CE3459">
        <w:rPr>
          <w:sz w:val="22"/>
          <w:szCs w:val="22"/>
        </w:rPr>
        <w:t xml:space="preserve">amówień </w:t>
      </w:r>
      <w:r w:rsidR="0029606A" w:rsidRPr="00CE3459">
        <w:rPr>
          <w:sz w:val="22"/>
          <w:szCs w:val="22"/>
        </w:rPr>
        <w:t>p</w:t>
      </w:r>
      <w:r w:rsidRPr="00CE3459">
        <w:rPr>
          <w:sz w:val="22"/>
          <w:szCs w:val="22"/>
        </w:rPr>
        <w:t xml:space="preserve">ublicznych </w:t>
      </w:r>
      <w:r w:rsidR="001B3445" w:rsidRPr="00CE3459">
        <w:rPr>
          <w:sz w:val="22"/>
          <w:szCs w:val="22"/>
        </w:rPr>
        <w:t>(t.j. Dz.U. z 2021r. poz. 1129)</w:t>
      </w:r>
      <w:r w:rsidR="00BE7BFD" w:rsidRPr="00CE3459">
        <w:rPr>
          <w:sz w:val="22"/>
          <w:szCs w:val="22"/>
        </w:rPr>
        <w:t xml:space="preserve">, </w:t>
      </w:r>
      <w:r w:rsidR="00D9049C" w:rsidRPr="00CE3459">
        <w:rPr>
          <w:sz w:val="22"/>
          <w:szCs w:val="22"/>
        </w:rPr>
        <w:t>udostępnia</w:t>
      </w:r>
      <w:r w:rsidR="00BE7BFD" w:rsidRPr="00CE3459">
        <w:rPr>
          <w:sz w:val="22"/>
          <w:szCs w:val="22"/>
        </w:rPr>
        <w:t xml:space="preserve"> poniżej treść zapytań do S</w:t>
      </w:r>
      <w:r w:rsidR="0012774F" w:rsidRPr="00CE3459">
        <w:rPr>
          <w:sz w:val="22"/>
          <w:szCs w:val="22"/>
        </w:rPr>
        <w:t>pecyfikacji Warunków Zamówienia (</w:t>
      </w:r>
      <w:r w:rsidR="0012774F" w:rsidRPr="00CE3459">
        <w:rPr>
          <w:sz w:val="22"/>
          <w:szCs w:val="22"/>
          <w:lang w:eastAsia="ar-SA"/>
        </w:rPr>
        <w:t>zwanej dalej</w:t>
      </w:r>
      <w:r w:rsidR="0012774F" w:rsidRPr="00CE3459">
        <w:rPr>
          <w:b/>
          <w:sz w:val="22"/>
          <w:szCs w:val="22"/>
          <w:lang w:eastAsia="ar-SA"/>
        </w:rPr>
        <w:t xml:space="preserve"> </w:t>
      </w:r>
      <w:r w:rsidR="0012774F" w:rsidRPr="00CE3459">
        <w:rPr>
          <w:bCs/>
          <w:sz w:val="22"/>
          <w:szCs w:val="22"/>
          <w:lang w:eastAsia="ar-SA"/>
        </w:rPr>
        <w:t>”SWZ”)</w:t>
      </w:r>
      <w:r w:rsidR="00D9049C" w:rsidRPr="00CE3459">
        <w:rPr>
          <w:bCs/>
          <w:sz w:val="22"/>
          <w:szCs w:val="22"/>
          <w:lang w:eastAsia="ar-SA"/>
        </w:rPr>
        <w:t xml:space="preserve"> </w:t>
      </w:r>
      <w:r w:rsidR="00D9049C" w:rsidRPr="00CE3459">
        <w:rPr>
          <w:sz w:val="22"/>
          <w:szCs w:val="22"/>
        </w:rPr>
        <w:t>wraz z wyjaśnieniami</w:t>
      </w:r>
      <w:r w:rsidR="0012774F" w:rsidRPr="00CE345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B3445" w:rsidRPr="00CE3459" w14:paraId="634418B8" w14:textId="77777777" w:rsidTr="00AF2EA5">
        <w:tc>
          <w:tcPr>
            <w:tcW w:w="9356" w:type="dxa"/>
            <w:shd w:val="clear" w:color="auto" w:fill="auto"/>
          </w:tcPr>
          <w:p w14:paraId="130EDB9D" w14:textId="77777777" w:rsidR="001B3445" w:rsidRPr="005A7CC7" w:rsidRDefault="001B3445" w:rsidP="00AF2E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A7CC7">
              <w:rPr>
                <w:b/>
                <w:bCs/>
                <w:sz w:val="22"/>
                <w:szCs w:val="22"/>
              </w:rPr>
              <w:t>Pytanie nr 1:</w:t>
            </w:r>
          </w:p>
          <w:p w14:paraId="3C0BD174" w14:textId="77777777" w:rsidR="001B3445" w:rsidRPr="00CE3459" w:rsidRDefault="001B3445" w:rsidP="005A7C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459">
              <w:rPr>
                <w:sz w:val="22"/>
                <w:szCs w:val="22"/>
              </w:rPr>
              <w:t>Prosimy o dodanie zapisu do umowy:</w:t>
            </w:r>
          </w:p>
          <w:p w14:paraId="2C6F2A8E" w14:textId="77777777" w:rsidR="001B3445" w:rsidRPr="00CE3459" w:rsidRDefault="001B3445" w:rsidP="00AF2E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459">
              <w:rPr>
                <w:sz w:val="22"/>
                <w:szCs w:val="22"/>
              </w:rPr>
              <w:t>"Wykonawcy przysługuje prawo do tymczasowego max. 14 dniowego zmniejszenia ilości kg odbieranych odpadów medycznych bez konsekwencji naliczenia kar w przypadku braku możliwości dalszego ich unieszkodliwiania (np. z powodu awarii bądź postoju instalacji do termicznego przekształcania odpadów) o czym wykonawca poinformuje na piśmie zamawiającego."</w:t>
            </w:r>
          </w:p>
          <w:p w14:paraId="3FC05424" w14:textId="77777777" w:rsidR="005A7CC7" w:rsidRPr="009F7F5F" w:rsidRDefault="005A7CC7" w:rsidP="005A7CC7">
            <w:pPr>
              <w:jc w:val="both"/>
              <w:rPr>
                <w:sz w:val="22"/>
                <w:szCs w:val="22"/>
              </w:rPr>
            </w:pPr>
            <w:r w:rsidRPr="009F7F5F">
              <w:rPr>
                <w:b/>
                <w:bCs/>
                <w:sz w:val="22"/>
                <w:szCs w:val="22"/>
              </w:rPr>
              <w:t>Odpowiedź: Zamawiający nie wyraża zgody. Postanowienia dotyczące braku możliwości prawidłowego wykonania umowy wskutek działania siły wyższej zostały określone w § 12 ust. 2 lit e w zw. z ust. 6 i 7 projektu umowy.</w:t>
            </w:r>
          </w:p>
          <w:p w14:paraId="5068B8A7" w14:textId="77777777" w:rsidR="001B3445" w:rsidRPr="005A7CC7" w:rsidRDefault="001B3445" w:rsidP="00AF2E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C80B4C2" w14:textId="77777777" w:rsidR="001B3445" w:rsidRPr="005A7CC7" w:rsidRDefault="001B3445" w:rsidP="00AF2E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A7CC7">
              <w:rPr>
                <w:b/>
                <w:bCs/>
                <w:sz w:val="22"/>
                <w:szCs w:val="22"/>
              </w:rPr>
              <w:t>Pytanie nr 2:</w:t>
            </w:r>
          </w:p>
          <w:p w14:paraId="50A36B5D" w14:textId="77777777" w:rsidR="001B3445" w:rsidRPr="00CE3459" w:rsidRDefault="001B3445" w:rsidP="00AF2E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459">
              <w:rPr>
                <w:sz w:val="22"/>
                <w:szCs w:val="22"/>
              </w:rPr>
              <w:t>Prosimy o dodanie zapisu do umowy:</w:t>
            </w:r>
          </w:p>
          <w:p w14:paraId="285AB66A" w14:textId="77777777" w:rsidR="001B3445" w:rsidRDefault="001B3445" w:rsidP="00AF2E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459">
              <w:rPr>
                <w:sz w:val="22"/>
                <w:szCs w:val="22"/>
              </w:rPr>
              <w:t>"Wykonawcy przysługuje prawo do wstrzymania się ze świadczeniem usług objętych umową bez konsekwencji naliczenia kar, w przypadku jeżeli Zamawiający opóźnia się uregulowaniem płatności faktur VAT o co najmniej 60 dni"</w:t>
            </w:r>
            <w:r w:rsidR="005A7CC7">
              <w:rPr>
                <w:sz w:val="22"/>
                <w:szCs w:val="22"/>
              </w:rPr>
              <w:t>.</w:t>
            </w:r>
          </w:p>
          <w:p w14:paraId="3B14BC00" w14:textId="77777777" w:rsidR="005A7CC7" w:rsidRPr="009F7F5F" w:rsidRDefault="005A7CC7" w:rsidP="005A7CC7">
            <w:pPr>
              <w:jc w:val="both"/>
              <w:rPr>
                <w:sz w:val="22"/>
                <w:szCs w:val="22"/>
              </w:rPr>
            </w:pPr>
            <w:r w:rsidRPr="009F7F5F">
              <w:rPr>
                <w:b/>
                <w:bCs/>
                <w:sz w:val="22"/>
                <w:szCs w:val="22"/>
              </w:rPr>
              <w:t>Odpowiedź: Zamawiający nie wyraża zgody. Przedmiotowa kwestia została już szczegółowo uregulowana w § 8 ust. 7 projektu umowy.</w:t>
            </w:r>
          </w:p>
          <w:p w14:paraId="257D2E62" w14:textId="77777777" w:rsidR="005A7CC7" w:rsidRPr="00CE3459" w:rsidRDefault="005A7CC7" w:rsidP="00AF2E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E692C09" w14:textId="77777777" w:rsidR="001B3445" w:rsidRPr="00CC6091" w:rsidRDefault="001B3445" w:rsidP="00AF2E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C6091">
              <w:rPr>
                <w:b/>
                <w:bCs/>
                <w:sz w:val="22"/>
                <w:szCs w:val="22"/>
              </w:rPr>
              <w:t>Pytanie nr 3:</w:t>
            </w:r>
          </w:p>
          <w:p w14:paraId="33CB2538" w14:textId="77777777" w:rsidR="001B3445" w:rsidRPr="00CE3459" w:rsidRDefault="001B3445" w:rsidP="00AF2E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459">
              <w:rPr>
                <w:sz w:val="22"/>
                <w:szCs w:val="22"/>
              </w:rPr>
              <w:t>Prosimy o dodanie do umowy zapisu umożliwiającego przesyłanie Faktur VAT w formie .pdf na podany przez Zmawiającego adres e-mail.</w:t>
            </w:r>
          </w:p>
          <w:p w14:paraId="135FA7EB" w14:textId="16D52DCE" w:rsidR="00CC6091" w:rsidRPr="009F7F5F" w:rsidRDefault="00CC6091" w:rsidP="00CC6091">
            <w:pPr>
              <w:jc w:val="both"/>
              <w:rPr>
                <w:b/>
                <w:bCs/>
                <w:sz w:val="22"/>
                <w:szCs w:val="22"/>
              </w:rPr>
            </w:pPr>
            <w:r w:rsidRPr="009F7F5F">
              <w:rPr>
                <w:b/>
                <w:bCs/>
                <w:sz w:val="22"/>
                <w:szCs w:val="22"/>
              </w:rPr>
              <w:t xml:space="preserve">Odpowiedź: </w:t>
            </w:r>
            <w:r w:rsidR="002029CA" w:rsidRPr="009F7F5F">
              <w:rPr>
                <w:b/>
                <w:bCs/>
                <w:sz w:val="22"/>
                <w:szCs w:val="22"/>
              </w:rPr>
              <w:t>Zamawiający nie wyraża zgody, jednocześnie informując</w:t>
            </w:r>
            <w:r w:rsidRPr="009F7F5F">
              <w:rPr>
                <w:b/>
                <w:bCs/>
                <w:sz w:val="22"/>
                <w:szCs w:val="22"/>
              </w:rPr>
              <w:t xml:space="preserve">, że w okresie obowiązywania stanu zagrożenia epidemicznego albo stanu epidemii ogłoszonego w związku </w:t>
            </w:r>
            <w:r w:rsidR="002949DF">
              <w:rPr>
                <w:b/>
                <w:bCs/>
                <w:sz w:val="22"/>
                <w:szCs w:val="22"/>
              </w:rPr>
              <w:br/>
            </w:r>
            <w:r w:rsidRPr="009F7F5F">
              <w:rPr>
                <w:b/>
                <w:bCs/>
                <w:sz w:val="22"/>
                <w:szCs w:val="22"/>
              </w:rPr>
              <w:lastRenderedPageBreak/>
              <w:t xml:space="preserve">z COVID-19 akceptuje faktury przesłane w formacie pliku elektronicznego PDF na adres: </w:t>
            </w:r>
            <w:hyperlink r:id="rId7" w:history="1">
              <w:r w:rsidRPr="009F7F5F">
                <w:rPr>
                  <w:rStyle w:val="Hipercze"/>
                  <w:b/>
                  <w:bCs/>
                  <w:sz w:val="22"/>
                  <w:szCs w:val="22"/>
                </w:rPr>
                <w:t>faktury@narutowicz.krakow.pl</w:t>
              </w:r>
            </w:hyperlink>
            <w:r w:rsidRPr="009F7F5F">
              <w:rPr>
                <w:rStyle w:val="Hipercze"/>
                <w:b/>
                <w:bCs/>
                <w:sz w:val="22"/>
                <w:szCs w:val="22"/>
              </w:rPr>
              <w:t>.</w:t>
            </w:r>
          </w:p>
          <w:p w14:paraId="5699520F" w14:textId="77777777" w:rsidR="002949DF" w:rsidRDefault="002949DF" w:rsidP="00AF2E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7B99C4A" w14:textId="0B4AFB5A" w:rsidR="001B3445" w:rsidRPr="00CC6091" w:rsidRDefault="001B3445" w:rsidP="00AF2E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C6091">
              <w:rPr>
                <w:b/>
                <w:bCs/>
                <w:sz w:val="22"/>
                <w:szCs w:val="22"/>
              </w:rPr>
              <w:t>Pytanie nr 4:</w:t>
            </w:r>
          </w:p>
          <w:p w14:paraId="06ADAC63" w14:textId="77777777" w:rsidR="001B3445" w:rsidRPr="00CE3459" w:rsidRDefault="001B3445" w:rsidP="00AF2E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459">
              <w:rPr>
                <w:sz w:val="22"/>
                <w:szCs w:val="22"/>
              </w:rPr>
              <w:t>Prosimy o dodanie zapisu do umowy:</w:t>
            </w:r>
          </w:p>
          <w:p w14:paraId="4FBAFBD9" w14:textId="77777777" w:rsidR="001B3445" w:rsidRPr="00CE3459" w:rsidRDefault="001B3445" w:rsidP="00AF2E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459">
              <w:rPr>
                <w:sz w:val="22"/>
                <w:szCs w:val="22"/>
              </w:rPr>
              <w:t>"Każda ze stron jest uprawniona do rozwiązania niniejszej umowy z zachowaniem 3 miesięcznego okresu wypowiedzenia bez konsekwencji naliczenia kar"</w:t>
            </w:r>
          </w:p>
          <w:p w14:paraId="535CA247" w14:textId="77777777" w:rsidR="001B3445" w:rsidRPr="00CE3459" w:rsidRDefault="00CC6091" w:rsidP="00AF2E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23CA4D98" w14:textId="77777777" w:rsidR="001B3445" w:rsidRPr="00CE3459" w:rsidRDefault="001B3445" w:rsidP="00AF2E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30F84DB" w14:textId="77777777" w:rsidR="001B3445" w:rsidRPr="00CC6091" w:rsidRDefault="001B3445" w:rsidP="00AF2E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C6091">
              <w:rPr>
                <w:b/>
                <w:bCs/>
                <w:sz w:val="22"/>
                <w:szCs w:val="22"/>
              </w:rPr>
              <w:t>Pytanie nr 5:</w:t>
            </w:r>
          </w:p>
          <w:p w14:paraId="256887B9" w14:textId="77777777" w:rsidR="001B3445" w:rsidRPr="00CE3459" w:rsidRDefault="001B3445" w:rsidP="00AF2E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459">
              <w:rPr>
                <w:sz w:val="22"/>
                <w:szCs w:val="22"/>
              </w:rPr>
              <w:t>Prosimy o dodanie zapisu do umowy:</w:t>
            </w:r>
          </w:p>
          <w:p w14:paraId="362B8698" w14:textId="77777777" w:rsidR="001B3445" w:rsidRPr="00CE3459" w:rsidRDefault="001B3445" w:rsidP="00AF2E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459">
              <w:rPr>
                <w:sz w:val="22"/>
                <w:szCs w:val="22"/>
              </w:rPr>
              <w:t>Zamawiający zagwarantuje Wykonawcy realizującemu odbiór odpadów medycznych bezpłatny wjazd na teren szpitala oraz podjazd pod miejsce magazynowania odpadów. W razie konieczności Zamawiający zobowiązuje się również do wydania bezpłatnie karty wjazdowej/ przepustki na czas obowiązywania umowy.</w:t>
            </w:r>
          </w:p>
          <w:p w14:paraId="3ED74C83" w14:textId="52EDD83F" w:rsidR="001B3445" w:rsidRPr="001562D9" w:rsidRDefault="00CC6091" w:rsidP="00AF2E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62D9">
              <w:rPr>
                <w:b/>
                <w:bCs/>
                <w:sz w:val="22"/>
                <w:szCs w:val="22"/>
              </w:rPr>
              <w:t xml:space="preserve">Odpowiedź: Zamawiający </w:t>
            </w:r>
            <w:r w:rsidR="009F7F5F" w:rsidRPr="001562D9">
              <w:rPr>
                <w:b/>
                <w:bCs/>
                <w:sz w:val="22"/>
                <w:szCs w:val="22"/>
              </w:rPr>
              <w:t>informuje, iż wjazd na teren Szpitala firm (Wykonawców) obsługujących działalność Szpitala jest bezpłatny</w:t>
            </w:r>
            <w:r w:rsidR="00DF5A72" w:rsidRPr="001562D9">
              <w:rPr>
                <w:b/>
                <w:bCs/>
                <w:sz w:val="22"/>
                <w:szCs w:val="22"/>
              </w:rPr>
              <w:t xml:space="preserve">, a jego zasady określone zostały w projekcie  umowy. </w:t>
            </w:r>
            <w:r w:rsidR="009F7F5F" w:rsidRPr="001562D9">
              <w:rPr>
                <w:b/>
                <w:bCs/>
                <w:sz w:val="22"/>
                <w:szCs w:val="22"/>
              </w:rPr>
              <w:t xml:space="preserve"> Zamawiający nie wystawia</w:t>
            </w:r>
            <w:r w:rsidR="006A5891" w:rsidRPr="001562D9">
              <w:rPr>
                <w:b/>
                <w:bCs/>
                <w:sz w:val="22"/>
                <w:szCs w:val="22"/>
              </w:rPr>
              <w:t xml:space="preserve"> bezpłatnych kart wjazdowych/ przepustek</w:t>
            </w:r>
            <w:r w:rsidR="00574076" w:rsidRPr="001562D9">
              <w:rPr>
                <w:b/>
                <w:bCs/>
                <w:sz w:val="22"/>
                <w:szCs w:val="22"/>
              </w:rPr>
              <w:t>.</w:t>
            </w:r>
          </w:p>
          <w:p w14:paraId="649F0884" w14:textId="77777777" w:rsidR="001B3445" w:rsidRPr="00CC6091" w:rsidRDefault="001B3445" w:rsidP="00AF2E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416A25E" w14:textId="77777777" w:rsidR="001B3445" w:rsidRPr="00CC6091" w:rsidRDefault="001B3445" w:rsidP="00AF2E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C6091">
              <w:rPr>
                <w:b/>
                <w:bCs/>
                <w:sz w:val="22"/>
                <w:szCs w:val="22"/>
              </w:rPr>
              <w:t>Pytanie nr 7:</w:t>
            </w:r>
          </w:p>
          <w:p w14:paraId="335FD800" w14:textId="77777777" w:rsidR="001B3445" w:rsidRPr="00CE3459" w:rsidRDefault="001B3445" w:rsidP="00AF2E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459">
              <w:rPr>
                <w:sz w:val="22"/>
                <w:szCs w:val="22"/>
              </w:rPr>
              <w:t>Prosimy o dodanie zapisu do umowy:</w:t>
            </w:r>
          </w:p>
          <w:p w14:paraId="7EEE4865" w14:textId="77777777" w:rsidR="001B3445" w:rsidRPr="00CE3459" w:rsidRDefault="001B3445" w:rsidP="00AF2E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459">
              <w:rPr>
                <w:sz w:val="22"/>
                <w:szCs w:val="22"/>
              </w:rPr>
              <w:t>"Zamawiający deklaruje maksymalną miesięczną masę przekazywanych odpadów w ilości 14.984 kg w skali miesiąca co daje maksymalnie 3746 kg tygodniowo. Dodatkowe kg ponad deklarowaną ilość mogą być odebrane po wcześniejszym uzgodnieniu i za zgodą Wykonawcy wraz z możliwością odmowy odbioru bez konsekwencji naliczania kar."</w:t>
            </w:r>
          </w:p>
          <w:p w14:paraId="165C4713" w14:textId="77777777" w:rsidR="001B3445" w:rsidRPr="00CE3459" w:rsidRDefault="001B3445" w:rsidP="00AF2E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459">
              <w:rPr>
                <w:sz w:val="22"/>
                <w:szCs w:val="22"/>
              </w:rPr>
              <w:t>Praca instalacji wymaga precyzyjnego określenia dostaw odpadów wynikający z możliwości technicznych instalacji. Dodatkowo wskazujemy, że ograniczenie maksymalnej ilości przekazywanych odpadów jest niezbędna do prawidłowego zaplanowania logistyki odbiorów i wykorzystania właściwych, zdatnych do realizacji usług środków transportujących.</w:t>
            </w:r>
          </w:p>
          <w:p w14:paraId="6D1F6B75" w14:textId="6B6AAB35" w:rsidR="001B3445" w:rsidRPr="001562D9" w:rsidRDefault="00CC6091" w:rsidP="00AF2E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62D9">
              <w:rPr>
                <w:b/>
                <w:bCs/>
                <w:sz w:val="22"/>
                <w:szCs w:val="22"/>
              </w:rPr>
              <w:t xml:space="preserve">Odpowiedź: Zamawiający </w:t>
            </w:r>
            <w:r w:rsidR="001562D9" w:rsidRPr="001562D9">
              <w:rPr>
                <w:b/>
                <w:bCs/>
                <w:sz w:val="22"/>
                <w:szCs w:val="22"/>
              </w:rPr>
              <w:t xml:space="preserve">nie wyraża zgody na dodanie zapisu do treści umowy. </w:t>
            </w:r>
            <w:r w:rsidR="001562D9">
              <w:rPr>
                <w:b/>
                <w:bCs/>
                <w:sz w:val="22"/>
                <w:szCs w:val="22"/>
              </w:rPr>
              <w:t>Zamawiający nie jest w stanie zadeklarować maksymalnej miesięcznej ilości odpadów.</w:t>
            </w:r>
          </w:p>
          <w:p w14:paraId="696A5340" w14:textId="77777777" w:rsidR="001B3445" w:rsidRPr="00CE3459" w:rsidRDefault="001B3445" w:rsidP="00AF2E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F089FE2" w14:textId="77777777" w:rsidR="001B3445" w:rsidRPr="00CC6091" w:rsidRDefault="001B3445" w:rsidP="00AF2E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C6091">
              <w:rPr>
                <w:b/>
                <w:bCs/>
                <w:sz w:val="22"/>
                <w:szCs w:val="22"/>
              </w:rPr>
              <w:t>Pytanie nr 8:</w:t>
            </w:r>
          </w:p>
          <w:p w14:paraId="78EA6E93" w14:textId="77777777" w:rsidR="001B3445" w:rsidRDefault="001B3445" w:rsidP="00AF2E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459">
              <w:rPr>
                <w:sz w:val="22"/>
                <w:szCs w:val="22"/>
              </w:rPr>
              <w:t>Czy istnieje możliwość odbioru odpadów medycznych ze wskazanych punktów samochodem ciężarowym o ładowności powyżej 3,5t ?</w:t>
            </w:r>
          </w:p>
          <w:p w14:paraId="1BB7A3DF" w14:textId="0D7B4B06" w:rsidR="001562D9" w:rsidRPr="001562D9" w:rsidRDefault="00CC6091" w:rsidP="001562D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</w:t>
            </w:r>
            <w:r w:rsidR="001562D9">
              <w:rPr>
                <w:b/>
                <w:bCs/>
                <w:sz w:val="22"/>
                <w:szCs w:val="22"/>
              </w:rPr>
              <w:t xml:space="preserve"> </w:t>
            </w:r>
            <w:r w:rsidR="001562D9" w:rsidRPr="001562D9">
              <w:rPr>
                <w:b/>
                <w:bCs/>
                <w:sz w:val="22"/>
                <w:szCs w:val="22"/>
              </w:rPr>
              <w:t xml:space="preserve">potwierdza , iż istnieje możliwość odbioru odpadów medycznych ze wskazanych punktów samochodem ciężarowym o ładowności powyżej 3,5t </w:t>
            </w:r>
          </w:p>
          <w:p w14:paraId="54A0F68F" w14:textId="6F165AE1" w:rsidR="00CC6091" w:rsidRPr="00CE3459" w:rsidRDefault="00CC6091" w:rsidP="00AF2E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E1FC136" w14:textId="77777777" w:rsidR="001B3445" w:rsidRPr="00CE3459" w:rsidRDefault="001B3445" w:rsidP="00AF2EA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6753E75" w14:textId="77777777" w:rsidR="00CE3459" w:rsidRDefault="00CE3459" w:rsidP="00CE3459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Przewodniczący Komisji Przetargowej</w:t>
      </w:r>
    </w:p>
    <w:p w14:paraId="1AE9F2C3" w14:textId="77777777" w:rsidR="006D4AB3" w:rsidRPr="00CE3459" w:rsidRDefault="001B3445" w:rsidP="00CE3459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CE3459">
        <w:rPr>
          <w:sz w:val="24"/>
          <w:szCs w:val="24"/>
        </w:rPr>
        <w:t>Małgorzata</w:t>
      </w:r>
      <w:r w:rsidR="006D4AB3" w:rsidRPr="00CE3459">
        <w:rPr>
          <w:sz w:val="24"/>
          <w:szCs w:val="24"/>
        </w:rPr>
        <w:t xml:space="preserve"> </w:t>
      </w:r>
      <w:r w:rsidRPr="00CE3459">
        <w:rPr>
          <w:sz w:val="24"/>
          <w:szCs w:val="24"/>
        </w:rPr>
        <w:t>Krzystek -  Purol</w:t>
      </w:r>
    </w:p>
    <w:sectPr w:rsidR="006D4AB3" w:rsidRPr="00CE3459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DF0279" w14:textId="77777777" w:rsidR="0005365B" w:rsidRDefault="0005365B">
      <w:r>
        <w:separator/>
      </w:r>
    </w:p>
  </w:endnote>
  <w:endnote w:type="continuationSeparator" w:id="0">
    <w:p w14:paraId="435648F0" w14:textId="77777777" w:rsidR="0005365B" w:rsidRDefault="00053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4C88F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2F26B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EA8BB4" w14:textId="77777777" w:rsidR="006D4AB3" w:rsidRPr="00CE3459" w:rsidRDefault="006D4AB3" w:rsidP="00CE345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ADE29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DB29E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E260FF" w14:textId="77777777" w:rsidR="006D4AB3" w:rsidRDefault="006D4AB3">
    <w:pPr>
      <w:pStyle w:val="Stopka"/>
      <w:tabs>
        <w:tab w:val="clear" w:pos="4536"/>
        <w:tab w:val="left" w:pos="6237"/>
      </w:tabs>
    </w:pPr>
  </w:p>
  <w:p w14:paraId="66B002A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12D7AB" w14:textId="77777777" w:rsidR="0005365B" w:rsidRDefault="0005365B">
      <w:r>
        <w:separator/>
      </w:r>
    </w:p>
  </w:footnote>
  <w:footnote w:type="continuationSeparator" w:id="0">
    <w:p w14:paraId="053B1182" w14:textId="77777777" w:rsidR="0005365B" w:rsidRDefault="00053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690DBB" w14:textId="77777777" w:rsidR="001B3445" w:rsidRDefault="001B34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80572C" w14:textId="77777777" w:rsidR="001B3445" w:rsidRDefault="001B34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DC10A6" w14:textId="77777777" w:rsidR="001B3445" w:rsidRDefault="001B3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365B"/>
    <w:rsid w:val="00031374"/>
    <w:rsid w:val="0005365B"/>
    <w:rsid w:val="000A1097"/>
    <w:rsid w:val="000E2A8F"/>
    <w:rsid w:val="0012774F"/>
    <w:rsid w:val="00144B7A"/>
    <w:rsid w:val="001562D9"/>
    <w:rsid w:val="00180C6E"/>
    <w:rsid w:val="001B3445"/>
    <w:rsid w:val="002029CA"/>
    <w:rsid w:val="002949DF"/>
    <w:rsid w:val="0029606A"/>
    <w:rsid w:val="004848F3"/>
    <w:rsid w:val="004A75F2"/>
    <w:rsid w:val="005144A9"/>
    <w:rsid w:val="00520165"/>
    <w:rsid w:val="005457F0"/>
    <w:rsid w:val="00574076"/>
    <w:rsid w:val="00587FBF"/>
    <w:rsid w:val="005A7CC7"/>
    <w:rsid w:val="005B1B08"/>
    <w:rsid w:val="00632C3C"/>
    <w:rsid w:val="00662BDB"/>
    <w:rsid w:val="006A5891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F7F5F"/>
    <w:rsid w:val="00A905AC"/>
    <w:rsid w:val="00B1255C"/>
    <w:rsid w:val="00BA6584"/>
    <w:rsid w:val="00BE7BFD"/>
    <w:rsid w:val="00C370F2"/>
    <w:rsid w:val="00C44EEC"/>
    <w:rsid w:val="00CC6091"/>
    <w:rsid w:val="00CE3459"/>
    <w:rsid w:val="00D22FFA"/>
    <w:rsid w:val="00D8461B"/>
    <w:rsid w:val="00D9049C"/>
    <w:rsid w:val="00D915F2"/>
    <w:rsid w:val="00DF32E8"/>
    <w:rsid w:val="00DF5A72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4D3DC75F"/>
  <w15:chartTrackingRefBased/>
  <w15:docId w15:val="{A33AF5F4-2494-4E18-86B4-C611244CE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CC609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92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faktury@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184</TotalTime>
  <Pages>2</Pages>
  <Words>549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Łukasz Grüner</cp:lastModifiedBy>
  <cp:revision>12</cp:revision>
  <cp:lastPrinted>2001-02-10T14:28:00Z</cp:lastPrinted>
  <dcterms:created xsi:type="dcterms:W3CDTF">2022-02-28T10:27:00Z</dcterms:created>
  <dcterms:modified xsi:type="dcterms:W3CDTF">2022-03-02T11:19:00Z</dcterms:modified>
</cp:coreProperties>
</file>