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90453C" w14:textId="1D465294" w:rsidR="00DE173B" w:rsidRPr="002245BE" w:rsidRDefault="00EF7460" w:rsidP="00DE173B">
      <w:pPr>
        <w:spacing w:after="240"/>
        <w:jc w:val="right"/>
        <w:rPr>
          <w:sz w:val="22"/>
          <w:szCs w:val="22"/>
        </w:rPr>
      </w:pPr>
      <w:bookmarkStart w:id="0" w:name="_Hlk53520193"/>
      <w:r>
        <w:rPr>
          <w:sz w:val="22"/>
          <w:szCs w:val="22"/>
        </w:rPr>
        <w:t xml:space="preserve"> </w:t>
      </w:r>
      <w:r w:rsidR="002663A2" w:rsidRPr="002663A2">
        <w:rPr>
          <w:sz w:val="22"/>
          <w:szCs w:val="22"/>
        </w:rPr>
        <w:t>Poznań</w:t>
      </w:r>
      <w:r w:rsidR="00FB7F50" w:rsidRPr="002245BE">
        <w:rPr>
          <w:sz w:val="22"/>
          <w:szCs w:val="22"/>
        </w:rPr>
        <w:t xml:space="preserve"> dnia: </w:t>
      </w:r>
      <w:r w:rsidR="002663A2" w:rsidRPr="002663A2">
        <w:rPr>
          <w:sz w:val="22"/>
          <w:szCs w:val="22"/>
        </w:rPr>
        <w:t>2022-</w:t>
      </w:r>
      <w:r w:rsidR="00DE173B">
        <w:rPr>
          <w:sz w:val="22"/>
          <w:szCs w:val="22"/>
        </w:rPr>
        <w:t>03-01</w:t>
      </w:r>
    </w:p>
    <w:p w14:paraId="00DF8C3F" w14:textId="77777777" w:rsidR="002663A2" w:rsidRPr="002663A2" w:rsidRDefault="002663A2" w:rsidP="00FB7F50">
      <w:pPr>
        <w:spacing w:after="40"/>
        <w:rPr>
          <w:b/>
          <w:bCs/>
          <w:sz w:val="22"/>
          <w:szCs w:val="22"/>
        </w:rPr>
      </w:pPr>
      <w:r w:rsidRPr="002663A2">
        <w:rPr>
          <w:b/>
          <w:bCs/>
          <w:sz w:val="22"/>
          <w:szCs w:val="22"/>
        </w:rPr>
        <w:t>Szpital Wojewódzki w Poznaniu</w:t>
      </w:r>
    </w:p>
    <w:p w14:paraId="1B13F8F2" w14:textId="77777777" w:rsidR="00FB7F50" w:rsidRPr="002245BE" w:rsidRDefault="002663A2" w:rsidP="00FB7F50">
      <w:pPr>
        <w:spacing w:after="40"/>
        <w:rPr>
          <w:b/>
          <w:bCs/>
          <w:sz w:val="22"/>
          <w:szCs w:val="22"/>
        </w:rPr>
      </w:pPr>
      <w:r w:rsidRPr="002663A2">
        <w:rPr>
          <w:b/>
          <w:bCs/>
          <w:sz w:val="22"/>
          <w:szCs w:val="22"/>
        </w:rPr>
        <w:t>Dział Zamówień Publicznych</w:t>
      </w:r>
    </w:p>
    <w:p w14:paraId="68422E42" w14:textId="77777777" w:rsidR="00FB7F50" w:rsidRPr="002245BE" w:rsidRDefault="002663A2" w:rsidP="00FB7F50">
      <w:pPr>
        <w:rPr>
          <w:sz w:val="22"/>
          <w:szCs w:val="22"/>
        </w:rPr>
      </w:pPr>
      <w:r w:rsidRPr="002663A2">
        <w:rPr>
          <w:sz w:val="22"/>
          <w:szCs w:val="22"/>
        </w:rPr>
        <w:t>Juraszów</w:t>
      </w:r>
      <w:r w:rsidR="00FB7F50" w:rsidRPr="002245BE">
        <w:rPr>
          <w:sz w:val="22"/>
          <w:szCs w:val="22"/>
        </w:rPr>
        <w:t xml:space="preserve"> </w:t>
      </w:r>
      <w:r w:rsidRPr="002663A2">
        <w:rPr>
          <w:sz w:val="22"/>
          <w:szCs w:val="22"/>
        </w:rPr>
        <w:t>7/19</w:t>
      </w:r>
    </w:p>
    <w:p w14:paraId="4DF59738" w14:textId="77777777" w:rsidR="00FB7F50" w:rsidRPr="002245BE" w:rsidRDefault="002663A2" w:rsidP="00FB7F50">
      <w:pPr>
        <w:rPr>
          <w:sz w:val="22"/>
          <w:szCs w:val="22"/>
        </w:rPr>
      </w:pPr>
      <w:r w:rsidRPr="002663A2">
        <w:rPr>
          <w:sz w:val="22"/>
          <w:szCs w:val="22"/>
        </w:rPr>
        <w:t>60-479</w:t>
      </w:r>
      <w:r w:rsidR="00FB7F50" w:rsidRPr="002245BE">
        <w:rPr>
          <w:sz w:val="22"/>
          <w:szCs w:val="22"/>
        </w:rPr>
        <w:t xml:space="preserve"> </w:t>
      </w:r>
      <w:r w:rsidRPr="002663A2">
        <w:rPr>
          <w:sz w:val="22"/>
          <w:szCs w:val="22"/>
        </w:rPr>
        <w:t>Poznań</w:t>
      </w:r>
    </w:p>
    <w:p w14:paraId="7EED998A" w14:textId="77777777" w:rsidR="00FB7F50" w:rsidRPr="002245BE" w:rsidRDefault="00FB7F50" w:rsidP="00FB7F50">
      <w:pPr>
        <w:rPr>
          <w:sz w:val="22"/>
          <w:szCs w:val="22"/>
        </w:rPr>
      </w:pPr>
    </w:p>
    <w:p w14:paraId="7C284D13" w14:textId="77777777" w:rsidR="00FB7F50" w:rsidRPr="002245BE" w:rsidRDefault="00FB7F50" w:rsidP="00FB7F50">
      <w:pPr>
        <w:rPr>
          <w:sz w:val="22"/>
          <w:szCs w:val="22"/>
        </w:rPr>
      </w:pPr>
    </w:p>
    <w:p w14:paraId="3121BB2E" w14:textId="77777777" w:rsidR="00FB7F50" w:rsidRDefault="00FB7F50" w:rsidP="00FB7F50">
      <w:pPr>
        <w:spacing w:line="276" w:lineRule="auto"/>
        <w:rPr>
          <w:sz w:val="22"/>
          <w:szCs w:val="22"/>
        </w:rPr>
      </w:pPr>
      <w:r w:rsidRPr="002245BE">
        <w:rPr>
          <w:sz w:val="22"/>
          <w:szCs w:val="22"/>
        </w:rPr>
        <w:t>Pismo:</w:t>
      </w:r>
      <w:r w:rsidRPr="002245BE">
        <w:rPr>
          <w:b/>
          <w:bCs/>
          <w:sz w:val="22"/>
          <w:szCs w:val="22"/>
        </w:rPr>
        <w:t xml:space="preserve"> </w:t>
      </w:r>
      <w:r w:rsidR="002663A2" w:rsidRPr="002663A2">
        <w:rPr>
          <w:bCs/>
          <w:sz w:val="22"/>
          <w:szCs w:val="22"/>
        </w:rPr>
        <w:t>SZW/DZP/31/2021/26</w:t>
      </w:r>
    </w:p>
    <w:p w14:paraId="76168F20" w14:textId="77777777" w:rsidR="00E62859" w:rsidRDefault="00E62859" w:rsidP="00FB7F50">
      <w:pPr>
        <w:spacing w:line="276" w:lineRule="auto"/>
        <w:rPr>
          <w:sz w:val="22"/>
          <w:szCs w:val="22"/>
        </w:rPr>
      </w:pPr>
    </w:p>
    <w:p w14:paraId="5A7DC066" w14:textId="77777777" w:rsidR="00E62859" w:rsidRPr="00E62859" w:rsidRDefault="00E62859" w:rsidP="00E628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14:paraId="254AF9F9" w14:textId="77777777" w:rsidR="00E62859" w:rsidRPr="00C65E53" w:rsidRDefault="00E62859" w:rsidP="00B464D3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14:paraId="48649508" w14:textId="77777777" w:rsidR="008642B3" w:rsidRDefault="009F0E5C">
      <w:pPr>
        <w:pStyle w:val="Nagwek1"/>
        <w:spacing w:before="600"/>
        <w:rPr>
          <w:sz w:val="28"/>
        </w:rPr>
      </w:pPr>
      <w:r>
        <w:rPr>
          <w:sz w:val="28"/>
        </w:rPr>
        <w:t>ZAWIADOMIENIE</w:t>
      </w:r>
    </w:p>
    <w:p w14:paraId="55B629FF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2663A2" w:rsidRPr="00607F9B" w14:paraId="59FEAE31" w14:textId="77777777" w:rsidTr="00137E3B">
        <w:trPr>
          <w:trHeight w:val="638"/>
        </w:trPr>
        <w:tc>
          <w:tcPr>
            <w:tcW w:w="959" w:type="dxa"/>
            <w:shd w:val="clear" w:color="auto" w:fill="auto"/>
          </w:tcPr>
          <w:p w14:paraId="48761086" w14:textId="77777777" w:rsidR="002663A2" w:rsidRPr="00607F9B" w:rsidRDefault="002663A2" w:rsidP="00137E3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464CC4D" w14:textId="77777777" w:rsidR="002663A2" w:rsidRPr="00607F9B" w:rsidRDefault="002663A2" w:rsidP="00137E3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2663A2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663A2">
              <w:rPr>
                <w:b/>
                <w:bCs/>
                <w:sz w:val="22"/>
                <w:szCs w:val="22"/>
              </w:rPr>
              <w:t>Sukcesywna dostawa opatrunków specjalistycznych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2663A2">
              <w:rPr>
                <w:b/>
                <w:sz w:val="22"/>
                <w:szCs w:val="22"/>
              </w:rPr>
              <w:t>SZW/DZP/31/2021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1A6D7056" w14:textId="77777777" w:rsidR="002663A2" w:rsidRPr="002663A2" w:rsidRDefault="00C65E53" w:rsidP="00DE173B">
      <w:pPr>
        <w:pStyle w:val="Nagwek"/>
        <w:tabs>
          <w:tab w:val="clear" w:pos="4536"/>
          <w:tab w:val="clear" w:pos="9072"/>
        </w:tabs>
        <w:spacing w:before="24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2663A2" w:rsidRPr="002663A2">
        <w:rPr>
          <w:b/>
          <w:sz w:val="22"/>
          <w:szCs w:val="22"/>
        </w:rPr>
        <w:t>Szpital Wojewódzki w Poznaniu</w:t>
      </w:r>
    </w:p>
    <w:p w14:paraId="737B413F" w14:textId="77777777" w:rsidR="008642B3" w:rsidRDefault="002663A2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2663A2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>253 ust. 1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2663A2">
        <w:rPr>
          <w:sz w:val="22"/>
          <w:szCs w:val="22"/>
        </w:rPr>
        <w:t>(t.j. Dz.U. z 2021r. poz. 1129)</w:t>
      </w:r>
      <w:r w:rsidR="00C65E53"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DE173B" w14:paraId="36BB9806" w14:textId="77777777" w:rsidTr="00574CD5">
        <w:trPr>
          <w:cantSplit/>
        </w:trPr>
        <w:tc>
          <w:tcPr>
            <w:tcW w:w="9498" w:type="dxa"/>
          </w:tcPr>
          <w:p w14:paraId="2ACA90F6" w14:textId="77777777" w:rsidR="00DE173B" w:rsidRPr="00D26ED6" w:rsidRDefault="00DE173B" w:rsidP="00574CD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BD7E78">
              <w:rPr>
                <w:b/>
                <w:sz w:val="22"/>
                <w:szCs w:val="22"/>
              </w:rPr>
              <w:t>Zarys International Group spółka z ograniczoną odpowiedzialnością spółka komandytowa</w:t>
            </w:r>
          </w:p>
          <w:p w14:paraId="3827FEF7" w14:textId="77777777" w:rsidR="00DE173B" w:rsidRPr="009F0E5C" w:rsidRDefault="00DE173B" w:rsidP="00574CD5">
            <w:pPr>
              <w:jc w:val="both"/>
              <w:rPr>
                <w:bCs/>
                <w:sz w:val="22"/>
                <w:szCs w:val="22"/>
              </w:rPr>
            </w:pPr>
            <w:r w:rsidRPr="00BD7E78">
              <w:rPr>
                <w:bCs/>
                <w:sz w:val="22"/>
                <w:szCs w:val="22"/>
              </w:rPr>
              <w:t>Pod Borem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D7E78">
              <w:rPr>
                <w:bCs/>
                <w:sz w:val="22"/>
                <w:szCs w:val="22"/>
              </w:rPr>
              <w:t>18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716D1C26" w14:textId="77777777" w:rsidR="00DE173B" w:rsidRPr="009F0E5C" w:rsidRDefault="00DE173B" w:rsidP="00574CD5">
            <w:pPr>
              <w:jc w:val="both"/>
              <w:rPr>
                <w:bCs/>
                <w:sz w:val="22"/>
                <w:szCs w:val="22"/>
              </w:rPr>
            </w:pPr>
            <w:r w:rsidRPr="00BD7E78">
              <w:rPr>
                <w:bCs/>
                <w:sz w:val="22"/>
                <w:szCs w:val="22"/>
              </w:rPr>
              <w:t>41-808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D7E78">
              <w:rPr>
                <w:bCs/>
                <w:sz w:val="22"/>
                <w:szCs w:val="22"/>
              </w:rPr>
              <w:t>Zabrze</w:t>
            </w:r>
          </w:p>
          <w:p w14:paraId="01DDD685" w14:textId="77777777" w:rsidR="00DE173B" w:rsidRDefault="00DE173B" w:rsidP="00574CD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67B5168" w14:textId="569F3FB1" w:rsidR="00DE173B" w:rsidRPr="00211A34" w:rsidRDefault="00DE173B" w:rsidP="00574CD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BD7E78">
              <w:rPr>
                <w:sz w:val="22"/>
                <w:szCs w:val="22"/>
              </w:rPr>
              <w:t>Zadanie częściowe nr 1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BD7E78">
              <w:rPr>
                <w:b/>
                <w:sz w:val="22"/>
                <w:szCs w:val="22"/>
              </w:rPr>
              <w:t>665.00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33EED940" w14:textId="77777777" w:rsidR="00DE173B" w:rsidRPr="00D26ED6" w:rsidRDefault="00DE173B" w:rsidP="00574CD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D114E41" w14:textId="77777777" w:rsidR="00DE173B" w:rsidRPr="00BD7E78" w:rsidRDefault="00DE173B" w:rsidP="00574CD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BD7E78">
              <w:t xml:space="preserve">Oferta otrzymała największą ilość punktów - łącznie 100,00 - w oparciu o określone </w:t>
            </w:r>
          </w:p>
          <w:p w14:paraId="4BF403EE" w14:textId="77777777" w:rsidR="00DE173B" w:rsidRPr="00BD7E78" w:rsidRDefault="00DE173B" w:rsidP="00574CD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BD7E78">
              <w:t xml:space="preserve">przez Zamawiającego w SWZ kryteria oceny ofert tj. przyznano: cena oferty brutto - 100,00 pkt. </w:t>
            </w:r>
          </w:p>
          <w:p w14:paraId="6B47A616" w14:textId="77777777" w:rsidR="00DE173B" w:rsidRDefault="00DE173B" w:rsidP="00574CD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BD7E78">
              <w:t>Oferta spełnia wszystkie wymagania formalno - prawne i jest zgodna z zapisami SWZ.</w:t>
            </w:r>
          </w:p>
        </w:tc>
      </w:tr>
      <w:tr w:rsidR="00DE173B" w14:paraId="0589831F" w14:textId="77777777" w:rsidTr="00574CD5">
        <w:trPr>
          <w:cantSplit/>
        </w:trPr>
        <w:tc>
          <w:tcPr>
            <w:tcW w:w="9498" w:type="dxa"/>
          </w:tcPr>
          <w:p w14:paraId="55C3E5BC" w14:textId="77777777" w:rsidR="00DE173B" w:rsidRPr="00D26ED6" w:rsidRDefault="00DE173B" w:rsidP="00574CD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BD7E78">
              <w:rPr>
                <w:b/>
                <w:sz w:val="22"/>
                <w:szCs w:val="22"/>
              </w:rPr>
              <w:t>Paul Hartmann Polska Sp. z o.o.</w:t>
            </w:r>
          </w:p>
          <w:p w14:paraId="5751490B" w14:textId="77777777" w:rsidR="00DE173B" w:rsidRPr="009F0E5C" w:rsidRDefault="00DE173B" w:rsidP="00574CD5">
            <w:pPr>
              <w:jc w:val="both"/>
              <w:rPr>
                <w:bCs/>
                <w:sz w:val="22"/>
                <w:szCs w:val="22"/>
              </w:rPr>
            </w:pPr>
            <w:r w:rsidRPr="00BD7E78">
              <w:rPr>
                <w:bCs/>
                <w:sz w:val="22"/>
                <w:szCs w:val="22"/>
              </w:rPr>
              <w:t>Żeromskiego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D7E78">
              <w:rPr>
                <w:bCs/>
                <w:sz w:val="22"/>
                <w:szCs w:val="22"/>
              </w:rPr>
              <w:t>17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646C0C7A" w14:textId="77777777" w:rsidR="00DE173B" w:rsidRPr="009F0E5C" w:rsidRDefault="00DE173B" w:rsidP="00574CD5">
            <w:pPr>
              <w:jc w:val="both"/>
              <w:rPr>
                <w:bCs/>
                <w:sz w:val="22"/>
                <w:szCs w:val="22"/>
              </w:rPr>
            </w:pPr>
            <w:r w:rsidRPr="00BD7E78">
              <w:rPr>
                <w:bCs/>
                <w:sz w:val="22"/>
                <w:szCs w:val="22"/>
              </w:rPr>
              <w:t>95-200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D7E78">
              <w:rPr>
                <w:bCs/>
                <w:sz w:val="22"/>
                <w:szCs w:val="22"/>
              </w:rPr>
              <w:t>Pabianice</w:t>
            </w:r>
          </w:p>
          <w:p w14:paraId="20278A3A" w14:textId="77777777" w:rsidR="00DE173B" w:rsidRDefault="00DE173B" w:rsidP="00574CD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7EE87BF" w14:textId="365B4F47" w:rsidR="00DE173B" w:rsidRPr="00211A34" w:rsidRDefault="00DE173B" w:rsidP="00574CD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BD7E78">
              <w:rPr>
                <w:sz w:val="22"/>
                <w:szCs w:val="22"/>
              </w:rPr>
              <w:t>Zadanie częściowe nr 2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BD7E78">
              <w:rPr>
                <w:b/>
                <w:sz w:val="22"/>
                <w:szCs w:val="22"/>
              </w:rPr>
              <w:t>18 208.00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4DA7877" w14:textId="77777777" w:rsidR="00DE173B" w:rsidRPr="00D26ED6" w:rsidRDefault="00DE173B" w:rsidP="00574CD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C4C2B0C" w14:textId="77777777" w:rsidR="00DE173B" w:rsidRPr="00BD7E78" w:rsidRDefault="00DE173B" w:rsidP="00574CD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BD7E78">
              <w:t xml:space="preserve">Oferta otrzymała największą ilość punktów - łącznie 100,00 - w oparciu o określone </w:t>
            </w:r>
          </w:p>
          <w:p w14:paraId="211C3F95" w14:textId="77777777" w:rsidR="00DE173B" w:rsidRPr="00BD7E78" w:rsidRDefault="00DE173B" w:rsidP="00574CD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BD7E78">
              <w:t xml:space="preserve">przez Zamawiającego w SWZ kryteria oceny ofert tj. przyznano: cena oferty brutto - 100,00 pkt. </w:t>
            </w:r>
          </w:p>
          <w:p w14:paraId="53BFF0E6" w14:textId="77777777" w:rsidR="00DE173B" w:rsidRDefault="00DE173B" w:rsidP="00574CD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BD7E78">
              <w:t>Oferta spełnia wszystkie wymagania formalno - prawne i jest zgodna z zapisami SWZ.</w:t>
            </w:r>
          </w:p>
        </w:tc>
      </w:tr>
      <w:tr w:rsidR="00DE173B" w14:paraId="34713B68" w14:textId="77777777" w:rsidTr="00574CD5">
        <w:trPr>
          <w:cantSplit/>
        </w:trPr>
        <w:tc>
          <w:tcPr>
            <w:tcW w:w="9498" w:type="dxa"/>
          </w:tcPr>
          <w:p w14:paraId="0777EE64" w14:textId="77777777" w:rsidR="00DE173B" w:rsidRPr="00D26ED6" w:rsidRDefault="00DE173B" w:rsidP="00574CD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BD7E78">
              <w:rPr>
                <w:b/>
                <w:sz w:val="22"/>
                <w:szCs w:val="22"/>
              </w:rPr>
              <w:lastRenderedPageBreak/>
              <w:t>ConvaTec Polska Sp. z o.o.</w:t>
            </w:r>
          </w:p>
          <w:p w14:paraId="1F0139AA" w14:textId="77777777" w:rsidR="00DE173B" w:rsidRPr="009F0E5C" w:rsidRDefault="00DE173B" w:rsidP="00574CD5">
            <w:pPr>
              <w:jc w:val="both"/>
              <w:rPr>
                <w:bCs/>
                <w:sz w:val="22"/>
                <w:szCs w:val="22"/>
              </w:rPr>
            </w:pPr>
            <w:r w:rsidRPr="00BD7E78">
              <w:rPr>
                <w:bCs/>
                <w:sz w:val="22"/>
                <w:szCs w:val="22"/>
              </w:rPr>
              <w:t>Al. Armii Ludowej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D7E78">
              <w:rPr>
                <w:bCs/>
                <w:sz w:val="22"/>
                <w:szCs w:val="22"/>
              </w:rPr>
              <w:t>26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0D0DDF3D" w14:textId="77777777" w:rsidR="00DE173B" w:rsidRPr="009F0E5C" w:rsidRDefault="00DE173B" w:rsidP="00574CD5">
            <w:pPr>
              <w:jc w:val="both"/>
              <w:rPr>
                <w:bCs/>
                <w:sz w:val="22"/>
                <w:szCs w:val="22"/>
              </w:rPr>
            </w:pPr>
            <w:r w:rsidRPr="00BD7E78">
              <w:rPr>
                <w:bCs/>
                <w:sz w:val="22"/>
                <w:szCs w:val="22"/>
              </w:rPr>
              <w:t>00 609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D7E78">
              <w:rPr>
                <w:bCs/>
                <w:sz w:val="22"/>
                <w:szCs w:val="22"/>
              </w:rPr>
              <w:t>Warszawa</w:t>
            </w:r>
          </w:p>
          <w:p w14:paraId="6839EEA4" w14:textId="77777777" w:rsidR="00DE173B" w:rsidRDefault="00DE173B" w:rsidP="00574CD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184EE5C" w14:textId="67FD38CC" w:rsidR="00DE173B" w:rsidRPr="00211A34" w:rsidRDefault="00DE173B" w:rsidP="00574CD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BD7E78">
              <w:rPr>
                <w:sz w:val="22"/>
                <w:szCs w:val="22"/>
              </w:rPr>
              <w:t>Zadanie częściowe nr 3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BD7E78">
              <w:rPr>
                <w:b/>
                <w:sz w:val="22"/>
                <w:szCs w:val="22"/>
              </w:rPr>
              <w:t>14 439.50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33B8FEAA" w14:textId="77777777" w:rsidR="00DE173B" w:rsidRPr="00D26ED6" w:rsidRDefault="00DE173B" w:rsidP="00574CD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5B0E7EEC" w14:textId="77777777" w:rsidR="00DE173B" w:rsidRPr="00BD7E78" w:rsidRDefault="00DE173B" w:rsidP="00574CD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BD7E78">
              <w:t xml:space="preserve">Oferta otrzymała największą ilość punktów - łącznie 100,00 - w oparciu o określone </w:t>
            </w:r>
          </w:p>
          <w:p w14:paraId="5628024B" w14:textId="77777777" w:rsidR="00DE173B" w:rsidRPr="00BD7E78" w:rsidRDefault="00DE173B" w:rsidP="00574CD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BD7E78">
              <w:t xml:space="preserve">przez Zamawiającego w SWZ kryteria oceny ofert tj. przyznano: cena oferty brutto - 100,00 pkt. </w:t>
            </w:r>
          </w:p>
          <w:p w14:paraId="57ECD9ED" w14:textId="77777777" w:rsidR="00DE173B" w:rsidRDefault="00DE173B" w:rsidP="00574CD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BD7E78">
              <w:t>Oferta spełnia wszystkie wymagania formalno - prawne i jest zgodna z zapisami SWZ.</w:t>
            </w:r>
          </w:p>
        </w:tc>
      </w:tr>
      <w:tr w:rsidR="00DE173B" w14:paraId="4EC84648" w14:textId="77777777" w:rsidTr="00574CD5">
        <w:trPr>
          <w:cantSplit/>
        </w:trPr>
        <w:tc>
          <w:tcPr>
            <w:tcW w:w="9498" w:type="dxa"/>
          </w:tcPr>
          <w:p w14:paraId="7700C43E" w14:textId="77777777" w:rsidR="00DE173B" w:rsidRPr="00D26ED6" w:rsidRDefault="00DE173B" w:rsidP="00574CD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BD7E78">
              <w:rPr>
                <w:b/>
                <w:sz w:val="22"/>
                <w:szCs w:val="22"/>
              </w:rPr>
              <w:t>Mölnlycke Health Care Polska z o.o.</w:t>
            </w:r>
          </w:p>
          <w:p w14:paraId="737578F4" w14:textId="77777777" w:rsidR="00DE173B" w:rsidRPr="009F0E5C" w:rsidRDefault="00DE173B" w:rsidP="00574CD5">
            <w:pPr>
              <w:jc w:val="both"/>
              <w:rPr>
                <w:bCs/>
                <w:sz w:val="22"/>
                <w:szCs w:val="22"/>
              </w:rPr>
            </w:pPr>
            <w:r w:rsidRPr="00BD7E78">
              <w:rPr>
                <w:bCs/>
                <w:sz w:val="22"/>
                <w:szCs w:val="22"/>
              </w:rPr>
              <w:t>Okopowa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D7E78">
              <w:rPr>
                <w:bCs/>
                <w:sz w:val="22"/>
                <w:szCs w:val="22"/>
              </w:rPr>
              <w:t>58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BD7E78">
              <w:rPr>
                <w:bCs/>
                <w:sz w:val="22"/>
                <w:szCs w:val="22"/>
              </w:rPr>
              <w:t>/72</w:t>
            </w:r>
          </w:p>
          <w:p w14:paraId="7CAE2159" w14:textId="77777777" w:rsidR="00DE173B" w:rsidRPr="009F0E5C" w:rsidRDefault="00DE173B" w:rsidP="00574CD5">
            <w:pPr>
              <w:jc w:val="both"/>
              <w:rPr>
                <w:bCs/>
                <w:sz w:val="22"/>
                <w:szCs w:val="22"/>
              </w:rPr>
            </w:pPr>
            <w:r w:rsidRPr="00BD7E78">
              <w:rPr>
                <w:bCs/>
                <w:sz w:val="22"/>
                <w:szCs w:val="22"/>
              </w:rPr>
              <w:t>01-042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D7E78">
              <w:rPr>
                <w:bCs/>
                <w:sz w:val="22"/>
                <w:szCs w:val="22"/>
              </w:rPr>
              <w:t>Warszawa</w:t>
            </w:r>
          </w:p>
          <w:p w14:paraId="3F424526" w14:textId="77777777" w:rsidR="00DE173B" w:rsidRDefault="00DE173B" w:rsidP="00574CD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C639958" w14:textId="7878DA6C" w:rsidR="00DE173B" w:rsidRPr="00211A34" w:rsidRDefault="00DE173B" w:rsidP="00574CD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BD7E78">
              <w:rPr>
                <w:sz w:val="22"/>
                <w:szCs w:val="22"/>
              </w:rPr>
              <w:t>Zadanie częściowe nr 4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BD7E78">
              <w:rPr>
                <w:b/>
                <w:sz w:val="22"/>
                <w:szCs w:val="22"/>
              </w:rPr>
              <w:t>8 082.50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43FEBD4E" w14:textId="77777777" w:rsidR="00DE173B" w:rsidRPr="00D26ED6" w:rsidRDefault="00DE173B" w:rsidP="00574CD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1EB12863" w14:textId="77777777" w:rsidR="00DE173B" w:rsidRPr="00BD7E78" w:rsidRDefault="00DE173B" w:rsidP="00574CD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BD7E78">
              <w:t xml:space="preserve">Oferta otrzymała największą ilość punktów - łącznie 100,00 - w oparciu o określone </w:t>
            </w:r>
          </w:p>
          <w:p w14:paraId="0D6729A5" w14:textId="77777777" w:rsidR="00DE173B" w:rsidRPr="00BD7E78" w:rsidRDefault="00DE173B" w:rsidP="00574CD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BD7E78">
              <w:t xml:space="preserve">przez Zamawiającego w SWZ kryteria oceny ofert tj. przyznano: cena oferty brutto - 100,00 pkt. </w:t>
            </w:r>
          </w:p>
          <w:p w14:paraId="49B563F3" w14:textId="77777777" w:rsidR="00DE173B" w:rsidRDefault="00DE173B" w:rsidP="00574CD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BD7E78">
              <w:t>Oferta spełnia wszystkie wymagania formalno - prawne i jest zgodna z zapisami SWZ.</w:t>
            </w:r>
          </w:p>
        </w:tc>
      </w:tr>
      <w:tr w:rsidR="00DE173B" w14:paraId="2FB32BE7" w14:textId="77777777" w:rsidTr="00574CD5">
        <w:trPr>
          <w:cantSplit/>
        </w:trPr>
        <w:tc>
          <w:tcPr>
            <w:tcW w:w="9498" w:type="dxa"/>
          </w:tcPr>
          <w:p w14:paraId="743D0C4C" w14:textId="77777777" w:rsidR="00DE173B" w:rsidRPr="00D26ED6" w:rsidRDefault="00DE173B" w:rsidP="00574CD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BD7E78">
              <w:rPr>
                <w:b/>
                <w:sz w:val="22"/>
                <w:szCs w:val="22"/>
              </w:rPr>
              <w:t>ConvaTec Polska Sp. z o.o.</w:t>
            </w:r>
          </w:p>
          <w:p w14:paraId="650DBF23" w14:textId="77777777" w:rsidR="00DE173B" w:rsidRPr="009F0E5C" w:rsidRDefault="00DE173B" w:rsidP="00574CD5">
            <w:pPr>
              <w:jc w:val="both"/>
              <w:rPr>
                <w:bCs/>
                <w:sz w:val="22"/>
                <w:szCs w:val="22"/>
              </w:rPr>
            </w:pPr>
            <w:r w:rsidRPr="00BD7E78">
              <w:rPr>
                <w:bCs/>
                <w:sz w:val="22"/>
                <w:szCs w:val="22"/>
              </w:rPr>
              <w:t>Al. Armii Ludowej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D7E78">
              <w:rPr>
                <w:bCs/>
                <w:sz w:val="22"/>
                <w:szCs w:val="22"/>
              </w:rPr>
              <w:t>26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5B6A818C" w14:textId="77777777" w:rsidR="00DE173B" w:rsidRPr="009F0E5C" w:rsidRDefault="00DE173B" w:rsidP="00574CD5">
            <w:pPr>
              <w:jc w:val="both"/>
              <w:rPr>
                <w:bCs/>
                <w:sz w:val="22"/>
                <w:szCs w:val="22"/>
              </w:rPr>
            </w:pPr>
            <w:r w:rsidRPr="00BD7E78">
              <w:rPr>
                <w:bCs/>
                <w:sz w:val="22"/>
                <w:szCs w:val="22"/>
              </w:rPr>
              <w:t>00 609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D7E78">
              <w:rPr>
                <w:bCs/>
                <w:sz w:val="22"/>
                <w:szCs w:val="22"/>
              </w:rPr>
              <w:t>Warszawa</w:t>
            </w:r>
          </w:p>
          <w:p w14:paraId="1FF8BDEA" w14:textId="77777777" w:rsidR="00DE173B" w:rsidRDefault="00DE173B" w:rsidP="00574CD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49A7C9F" w14:textId="4F606C27" w:rsidR="00DE173B" w:rsidRPr="00211A34" w:rsidRDefault="00DE173B" w:rsidP="00574CD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BD7E78">
              <w:rPr>
                <w:sz w:val="22"/>
                <w:szCs w:val="22"/>
              </w:rPr>
              <w:t>Zadanie częściowe nr 5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BD7E78">
              <w:rPr>
                <w:b/>
                <w:sz w:val="22"/>
                <w:szCs w:val="22"/>
              </w:rPr>
              <w:t>28 013.50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55ABA598" w14:textId="77777777" w:rsidR="00DE173B" w:rsidRPr="00D26ED6" w:rsidRDefault="00DE173B" w:rsidP="00574CD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4FC9D26" w14:textId="77777777" w:rsidR="00DE173B" w:rsidRPr="00BD7E78" w:rsidRDefault="00DE173B" w:rsidP="00574CD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BD7E78">
              <w:t xml:space="preserve">Oferta otrzymała największą ilość punktów - łącznie 100,00 - w oparciu o określone </w:t>
            </w:r>
          </w:p>
          <w:p w14:paraId="5A2587FB" w14:textId="77777777" w:rsidR="00DE173B" w:rsidRPr="00BD7E78" w:rsidRDefault="00DE173B" w:rsidP="00574CD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BD7E78">
              <w:t xml:space="preserve">przez Zamawiającego w SWZ kryteria oceny ofert tj. przyznano: cena oferty brutto - 100,00 pkt. </w:t>
            </w:r>
          </w:p>
          <w:p w14:paraId="6CDE8578" w14:textId="77777777" w:rsidR="00DE173B" w:rsidRDefault="00DE173B" w:rsidP="00574CD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BD7E78">
              <w:t>Oferta spełnia wszystkie wymagania formalno - prawne i jest zgodna z zapisami SWZ.</w:t>
            </w:r>
          </w:p>
        </w:tc>
      </w:tr>
      <w:tr w:rsidR="00DE173B" w14:paraId="59C9840D" w14:textId="77777777" w:rsidTr="00574CD5">
        <w:trPr>
          <w:cantSplit/>
        </w:trPr>
        <w:tc>
          <w:tcPr>
            <w:tcW w:w="9498" w:type="dxa"/>
          </w:tcPr>
          <w:p w14:paraId="07A8188F" w14:textId="77777777" w:rsidR="00DE173B" w:rsidRPr="00D26ED6" w:rsidRDefault="00DE173B" w:rsidP="00574CD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BD7E78">
              <w:rPr>
                <w:b/>
                <w:sz w:val="22"/>
                <w:szCs w:val="22"/>
              </w:rPr>
              <w:t>Mölnlycke Health Care Polska z o.o.</w:t>
            </w:r>
          </w:p>
          <w:p w14:paraId="56C2DF0B" w14:textId="77777777" w:rsidR="00DE173B" w:rsidRPr="009F0E5C" w:rsidRDefault="00DE173B" w:rsidP="00574CD5">
            <w:pPr>
              <w:jc w:val="both"/>
              <w:rPr>
                <w:bCs/>
                <w:sz w:val="22"/>
                <w:szCs w:val="22"/>
              </w:rPr>
            </w:pPr>
            <w:r w:rsidRPr="00BD7E78">
              <w:rPr>
                <w:bCs/>
                <w:sz w:val="22"/>
                <w:szCs w:val="22"/>
              </w:rPr>
              <w:t>Okopowa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D7E78">
              <w:rPr>
                <w:bCs/>
                <w:sz w:val="22"/>
                <w:szCs w:val="22"/>
              </w:rPr>
              <w:t>58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BD7E78">
              <w:rPr>
                <w:bCs/>
                <w:sz w:val="22"/>
                <w:szCs w:val="22"/>
              </w:rPr>
              <w:t>/72</w:t>
            </w:r>
          </w:p>
          <w:p w14:paraId="0CF39293" w14:textId="77777777" w:rsidR="00DE173B" w:rsidRPr="009F0E5C" w:rsidRDefault="00DE173B" w:rsidP="00574CD5">
            <w:pPr>
              <w:jc w:val="both"/>
              <w:rPr>
                <w:bCs/>
                <w:sz w:val="22"/>
                <w:szCs w:val="22"/>
              </w:rPr>
            </w:pPr>
            <w:r w:rsidRPr="00BD7E78">
              <w:rPr>
                <w:bCs/>
                <w:sz w:val="22"/>
                <w:szCs w:val="22"/>
              </w:rPr>
              <w:t>01-042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D7E78">
              <w:rPr>
                <w:bCs/>
                <w:sz w:val="22"/>
                <w:szCs w:val="22"/>
              </w:rPr>
              <w:t>Warszawa</w:t>
            </w:r>
          </w:p>
          <w:p w14:paraId="774AC241" w14:textId="77777777" w:rsidR="00DE173B" w:rsidRDefault="00DE173B" w:rsidP="00574CD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A0B21F1" w14:textId="4121E504" w:rsidR="00DE173B" w:rsidRPr="00211A34" w:rsidRDefault="00DE173B" w:rsidP="00574CD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BD7E78">
              <w:rPr>
                <w:sz w:val="22"/>
                <w:szCs w:val="22"/>
              </w:rPr>
              <w:t>Zadanie częściowe nr 6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BD7E78">
              <w:rPr>
                <w:b/>
                <w:sz w:val="22"/>
                <w:szCs w:val="22"/>
              </w:rPr>
              <w:t>15 480.50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6821C46F" w14:textId="77777777" w:rsidR="00DE173B" w:rsidRPr="00D26ED6" w:rsidRDefault="00DE173B" w:rsidP="00574CD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7279C4C4" w14:textId="77777777" w:rsidR="00DE173B" w:rsidRPr="00BD7E78" w:rsidRDefault="00DE173B" w:rsidP="00574CD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BD7E78">
              <w:t xml:space="preserve">Oferta otrzymała największą ilość punktów - łącznie 100,00 - w oparciu o określone </w:t>
            </w:r>
          </w:p>
          <w:p w14:paraId="447E895D" w14:textId="77777777" w:rsidR="00DE173B" w:rsidRPr="00BD7E78" w:rsidRDefault="00DE173B" w:rsidP="00574CD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BD7E78">
              <w:t xml:space="preserve">przez Zamawiającego w SWZ kryteria oceny ofert tj. przyznano: cena oferty brutto - 100,00 pkt. </w:t>
            </w:r>
          </w:p>
          <w:p w14:paraId="45689FDC" w14:textId="77777777" w:rsidR="00DE173B" w:rsidRDefault="00DE173B" w:rsidP="00574CD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BD7E78">
              <w:t>Oferta spełnia wszystkie wymagania formalno - prawne i jest zgodna z zapisami SWZ.</w:t>
            </w:r>
          </w:p>
        </w:tc>
      </w:tr>
      <w:tr w:rsidR="00DE173B" w14:paraId="1B93DF73" w14:textId="77777777" w:rsidTr="00574CD5">
        <w:trPr>
          <w:cantSplit/>
        </w:trPr>
        <w:tc>
          <w:tcPr>
            <w:tcW w:w="9498" w:type="dxa"/>
          </w:tcPr>
          <w:p w14:paraId="22DBCB5A" w14:textId="77777777" w:rsidR="00DE173B" w:rsidRPr="00D26ED6" w:rsidRDefault="00DE173B" w:rsidP="00574CD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BD7E78">
              <w:rPr>
                <w:b/>
                <w:sz w:val="22"/>
                <w:szCs w:val="22"/>
              </w:rPr>
              <w:lastRenderedPageBreak/>
              <w:t>ConvaTec Polska Sp. z o.o.</w:t>
            </w:r>
          </w:p>
          <w:p w14:paraId="6515135C" w14:textId="77777777" w:rsidR="00DE173B" w:rsidRPr="009F0E5C" w:rsidRDefault="00DE173B" w:rsidP="00574CD5">
            <w:pPr>
              <w:jc w:val="both"/>
              <w:rPr>
                <w:bCs/>
                <w:sz w:val="22"/>
                <w:szCs w:val="22"/>
              </w:rPr>
            </w:pPr>
            <w:r w:rsidRPr="00BD7E78">
              <w:rPr>
                <w:bCs/>
                <w:sz w:val="22"/>
                <w:szCs w:val="22"/>
              </w:rPr>
              <w:t>Al. Armii Ludowej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D7E78">
              <w:rPr>
                <w:bCs/>
                <w:sz w:val="22"/>
                <w:szCs w:val="22"/>
              </w:rPr>
              <w:t>26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74949E30" w14:textId="77777777" w:rsidR="00DE173B" w:rsidRPr="009F0E5C" w:rsidRDefault="00DE173B" w:rsidP="00574CD5">
            <w:pPr>
              <w:jc w:val="both"/>
              <w:rPr>
                <w:bCs/>
                <w:sz w:val="22"/>
                <w:szCs w:val="22"/>
              </w:rPr>
            </w:pPr>
            <w:r w:rsidRPr="00BD7E78">
              <w:rPr>
                <w:bCs/>
                <w:sz w:val="22"/>
                <w:szCs w:val="22"/>
              </w:rPr>
              <w:t>00 609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D7E78">
              <w:rPr>
                <w:bCs/>
                <w:sz w:val="22"/>
                <w:szCs w:val="22"/>
              </w:rPr>
              <w:t>Warszawa</w:t>
            </w:r>
          </w:p>
          <w:p w14:paraId="04859B9D" w14:textId="77777777" w:rsidR="00DE173B" w:rsidRDefault="00DE173B" w:rsidP="00574CD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4AF9966" w14:textId="4C5BA3EB" w:rsidR="00DE173B" w:rsidRPr="00211A34" w:rsidRDefault="00DE173B" w:rsidP="00574CD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BD7E78">
              <w:rPr>
                <w:sz w:val="22"/>
                <w:szCs w:val="22"/>
              </w:rPr>
              <w:t>Zadanie częściowe nr 7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BD7E78">
              <w:rPr>
                <w:b/>
                <w:sz w:val="22"/>
                <w:szCs w:val="22"/>
              </w:rPr>
              <w:t>7 240.30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2F9C9CD9" w14:textId="77777777" w:rsidR="00DE173B" w:rsidRPr="00D26ED6" w:rsidRDefault="00DE173B" w:rsidP="00574CD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2639EC8D" w14:textId="77777777" w:rsidR="00DE173B" w:rsidRPr="00BD7E78" w:rsidRDefault="00DE173B" w:rsidP="00574CD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BD7E78">
              <w:t xml:space="preserve">Oferta otrzymała największą ilość punktów - łącznie 100,00 - w oparciu o określone </w:t>
            </w:r>
          </w:p>
          <w:p w14:paraId="1734AE26" w14:textId="77777777" w:rsidR="00DE173B" w:rsidRPr="00BD7E78" w:rsidRDefault="00DE173B" w:rsidP="00574CD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BD7E78">
              <w:t xml:space="preserve">przez Zamawiającego w SWZ kryteria oceny ofert tj. przyznano: cena oferty brutto - 100,00 pkt. </w:t>
            </w:r>
          </w:p>
          <w:p w14:paraId="5B09A1DF" w14:textId="77777777" w:rsidR="00DE173B" w:rsidRDefault="00DE173B" w:rsidP="00574CD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BD7E78">
              <w:t>Oferta spełnia wszystkie wymagania formalno - prawne i jest zgodna z zapisami SWZ.</w:t>
            </w:r>
          </w:p>
        </w:tc>
      </w:tr>
      <w:tr w:rsidR="00DE173B" w14:paraId="58EA10AD" w14:textId="77777777" w:rsidTr="00574CD5">
        <w:trPr>
          <w:cantSplit/>
        </w:trPr>
        <w:tc>
          <w:tcPr>
            <w:tcW w:w="9498" w:type="dxa"/>
          </w:tcPr>
          <w:p w14:paraId="12F006C9" w14:textId="77777777" w:rsidR="00DE173B" w:rsidRPr="00D26ED6" w:rsidRDefault="00DE173B" w:rsidP="00574CD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BD7E78">
              <w:rPr>
                <w:b/>
                <w:sz w:val="22"/>
                <w:szCs w:val="22"/>
              </w:rPr>
              <w:t>Mölnlycke Health Care Polska z o.o.</w:t>
            </w:r>
          </w:p>
          <w:p w14:paraId="1D4115DA" w14:textId="77777777" w:rsidR="00DE173B" w:rsidRPr="009F0E5C" w:rsidRDefault="00DE173B" w:rsidP="00574CD5">
            <w:pPr>
              <w:jc w:val="both"/>
              <w:rPr>
                <w:bCs/>
                <w:sz w:val="22"/>
                <w:szCs w:val="22"/>
              </w:rPr>
            </w:pPr>
            <w:r w:rsidRPr="00BD7E78">
              <w:rPr>
                <w:bCs/>
                <w:sz w:val="22"/>
                <w:szCs w:val="22"/>
              </w:rPr>
              <w:t>Okopowa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D7E78">
              <w:rPr>
                <w:bCs/>
                <w:sz w:val="22"/>
                <w:szCs w:val="22"/>
              </w:rPr>
              <w:t>58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BD7E78">
              <w:rPr>
                <w:bCs/>
                <w:sz w:val="22"/>
                <w:szCs w:val="22"/>
              </w:rPr>
              <w:t>/72</w:t>
            </w:r>
          </w:p>
          <w:p w14:paraId="64F014F3" w14:textId="77777777" w:rsidR="00DE173B" w:rsidRPr="009F0E5C" w:rsidRDefault="00DE173B" w:rsidP="00574CD5">
            <w:pPr>
              <w:jc w:val="both"/>
              <w:rPr>
                <w:bCs/>
                <w:sz w:val="22"/>
                <w:szCs w:val="22"/>
              </w:rPr>
            </w:pPr>
            <w:r w:rsidRPr="00BD7E78">
              <w:rPr>
                <w:bCs/>
                <w:sz w:val="22"/>
                <w:szCs w:val="22"/>
              </w:rPr>
              <w:t>01-042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D7E78">
              <w:rPr>
                <w:bCs/>
                <w:sz w:val="22"/>
                <w:szCs w:val="22"/>
              </w:rPr>
              <w:t>Warszawa</w:t>
            </w:r>
          </w:p>
          <w:p w14:paraId="6960966D" w14:textId="77777777" w:rsidR="00DE173B" w:rsidRDefault="00DE173B" w:rsidP="00574CD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977BFDF" w14:textId="72AC4390" w:rsidR="00DE173B" w:rsidRPr="00211A34" w:rsidRDefault="00DE173B" w:rsidP="00574CD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BD7E78">
              <w:rPr>
                <w:sz w:val="22"/>
                <w:szCs w:val="22"/>
              </w:rPr>
              <w:t>Zadanie częściowe nr 8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BD7E78">
              <w:rPr>
                <w:b/>
                <w:sz w:val="22"/>
                <w:szCs w:val="22"/>
              </w:rPr>
              <w:t>8 279.30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4208938C" w14:textId="77777777" w:rsidR="00DE173B" w:rsidRPr="00D26ED6" w:rsidRDefault="00DE173B" w:rsidP="00574CD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5E112AEA" w14:textId="77777777" w:rsidR="00DE173B" w:rsidRPr="00BD7E78" w:rsidRDefault="00DE173B" w:rsidP="00574CD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BD7E78">
              <w:t xml:space="preserve">Oferta otrzymała największą ilość punktów - łącznie 100,00 - w oparciu o określone </w:t>
            </w:r>
          </w:p>
          <w:p w14:paraId="53A830AB" w14:textId="77777777" w:rsidR="00DE173B" w:rsidRPr="00BD7E78" w:rsidRDefault="00DE173B" w:rsidP="00574CD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BD7E78">
              <w:t xml:space="preserve">przez Zamawiającego w SWZ kryteria oceny ofert tj. przyznano: cena oferty brutto - 100,00 pkt. </w:t>
            </w:r>
          </w:p>
          <w:p w14:paraId="765FEBE8" w14:textId="77777777" w:rsidR="00DE173B" w:rsidRDefault="00DE173B" w:rsidP="00574CD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BD7E78">
              <w:t>Oferta spełnia wszystkie wymagania formalno - prawne i jest zgodna z zapisami SWZ.</w:t>
            </w:r>
          </w:p>
        </w:tc>
      </w:tr>
      <w:tr w:rsidR="00DE173B" w14:paraId="5AA24827" w14:textId="77777777" w:rsidTr="00574CD5">
        <w:trPr>
          <w:cantSplit/>
        </w:trPr>
        <w:tc>
          <w:tcPr>
            <w:tcW w:w="9498" w:type="dxa"/>
          </w:tcPr>
          <w:p w14:paraId="268E9E2E" w14:textId="77777777" w:rsidR="00DE173B" w:rsidRPr="00D26ED6" w:rsidRDefault="00DE173B" w:rsidP="00574CD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BD7E78">
              <w:rPr>
                <w:b/>
                <w:sz w:val="22"/>
                <w:szCs w:val="22"/>
              </w:rPr>
              <w:t>ConvaTec Polska Sp. z o.o.</w:t>
            </w:r>
          </w:p>
          <w:p w14:paraId="485722AD" w14:textId="77777777" w:rsidR="00DE173B" w:rsidRPr="009F0E5C" w:rsidRDefault="00DE173B" w:rsidP="00574CD5">
            <w:pPr>
              <w:jc w:val="both"/>
              <w:rPr>
                <w:bCs/>
                <w:sz w:val="22"/>
                <w:szCs w:val="22"/>
              </w:rPr>
            </w:pPr>
            <w:r w:rsidRPr="00BD7E78">
              <w:rPr>
                <w:bCs/>
                <w:sz w:val="22"/>
                <w:szCs w:val="22"/>
              </w:rPr>
              <w:t>Al. Armii Ludowej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D7E78">
              <w:rPr>
                <w:bCs/>
                <w:sz w:val="22"/>
                <w:szCs w:val="22"/>
              </w:rPr>
              <w:t>26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51DA2A20" w14:textId="77777777" w:rsidR="00DE173B" w:rsidRPr="009F0E5C" w:rsidRDefault="00DE173B" w:rsidP="00574CD5">
            <w:pPr>
              <w:jc w:val="both"/>
              <w:rPr>
                <w:bCs/>
                <w:sz w:val="22"/>
                <w:szCs w:val="22"/>
              </w:rPr>
            </w:pPr>
            <w:r w:rsidRPr="00BD7E78">
              <w:rPr>
                <w:bCs/>
                <w:sz w:val="22"/>
                <w:szCs w:val="22"/>
              </w:rPr>
              <w:t>00 609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D7E78">
              <w:rPr>
                <w:bCs/>
                <w:sz w:val="22"/>
                <w:szCs w:val="22"/>
              </w:rPr>
              <w:t>Warszawa</w:t>
            </w:r>
          </w:p>
          <w:p w14:paraId="398F0151" w14:textId="77777777" w:rsidR="00DE173B" w:rsidRDefault="00DE173B" w:rsidP="00574CD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E324549" w14:textId="55A8D94E" w:rsidR="00DE173B" w:rsidRPr="00211A34" w:rsidRDefault="00DE173B" w:rsidP="00574CD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BD7E78">
              <w:rPr>
                <w:sz w:val="22"/>
                <w:szCs w:val="22"/>
              </w:rPr>
              <w:t>Zadanie częściowe nr 9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BD7E78">
              <w:rPr>
                <w:b/>
                <w:sz w:val="22"/>
                <w:szCs w:val="22"/>
              </w:rPr>
              <w:t>17 205.00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2998D897" w14:textId="77777777" w:rsidR="00DE173B" w:rsidRPr="00D26ED6" w:rsidRDefault="00DE173B" w:rsidP="00574CD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7B9CEE0" w14:textId="77777777" w:rsidR="00DE173B" w:rsidRPr="00BD7E78" w:rsidRDefault="00DE173B" w:rsidP="00574CD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BD7E78">
              <w:t xml:space="preserve">Oferta otrzymała największą ilość punktów - łącznie 100,00 - w oparciu o określone </w:t>
            </w:r>
          </w:p>
          <w:p w14:paraId="5E426627" w14:textId="77777777" w:rsidR="00DE173B" w:rsidRPr="00BD7E78" w:rsidRDefault="00DE173B" w:rsidP="00574CD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BD7E78">
              <w:t xml:space="preserve">przez Zamawiającego w SWZ kryteria oceny ofert tj. przyznano: cena oferty brutto - 100,00 pkt. </w:t>
            </w:r>
          </w:p>
          <w:p w14:paraId="3455CCE5" w14:textId="77777777" w:rsidR="00DE173B" w:rsidRDefault="00DE173B" w:rsidP="00574CD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BD7E78">
              <w:t>Oferta spełnia wszystkie wymagania formalno - prawne i jest zgodna z zapisami SWZ.</w:t>
            </w:r>
          </w:p>
        </w:tc>
      </w:tr>
      <w:tr w:rsidR="00DE173B" w14:paraId="10C9724F" w14:textId="77777777" w:rsidTr="00574CD5">
        <w:trPr>
          <w:cantSplit/>
        </w:trPr>
        <w:tc>
          <w:tcPr>
            <w:tcW w:w="9498" w:type="dxa"/>
          </w:tcPr>
          <w:p w14:paraId="1EB6EDA4" w14:textId="77777777" w:rsidR="00DE173B" w:rsidRPr="00D26ED6" w:rsidRDefault="00DE173B" w:rsidP="00574CD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BD7E78">
              <w:rPr>
                <w:b/>
                <w:sz w:val="22"/>
                <w:szCs w:val="22"/>
              </w:rPr>
              <w:t>Mölnlycke Health Care Polska z o.o.</w:t>
            </w:r>
          </w:p>
          <w:p w14:paraId="6AC76E83" w14:textId="77777777" w:rsidR="00DE173B" w:rsidRPr="009F0E5C" w:rsidRDefault="00DE173B" w:rsidP="00574CD5">
            <w:pPr>
              <w:jc w:val="both"/>
              <w:rPr>
                <w:bCs/>
                <w:sz w:val="22"/>
                <w:szCs w:val="22"/>
              </w:rPr>
            </w:pPr>
            <w:r w:rsidRPr="00BD7E78">
              <w:rPr>
                <w:bCs/>
                <w:sz w:val="22"/>
                <w:szCs w:val="22"/>
              </w:rPr>
              <w:t>Okopowa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D7E78">
              <w:rPr>
                <w:bCs/>
                <w:sz w:val="22"/>
                <w:szCs w:val="22"/>
              </w:rPr>
              <w:t>58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BD7E78">
              <w:rPr>
                <w:bCs/>
                <w:sz w:val="22"/>
                <w:szCs w:val="22"/>
              </w:rPr>
              <w:t>/72</w:t>
            </w:r>
          </w:p>
          <w:p w14:paraId="7FE791CB" w14:textId="77777777" w:rsidR="00DE173B" w:rsidRPr="009F0E5C" w:rsidRDefault="00DE173B" w:rsidP="00574CD5">
            <w:pPr>
              <w:jc w:val="both"/>
              <w:rPr>
                <w:bCs/>
                <w:sz w:val="22"/>
                <w:szCs w:val="22"/>
              </w:rPr>
            </w:pPr>
            <w:r w:rsidRPr="00BD7E78">
              <w:rPr>
                <w:bCs/>
                <w:sz w:val="22"/>
                <w:szCs w:val="22"/>
              </w:rPr>
              <w:t>01-042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D7E78">
              <w:rPr>
                <w:bCs/>
                <w:sz w:val="22"/>
                <w:szCs w:val="22"/>
              </w:rPr>
              <w:t>Warszawa</w:t>
            </w:r>
          </w:p>
          <w:p w14:paraId="71D122D6" w14:textId="77777777" w:rsidR="00DE173B" w:rsidRDefault="00DE173B" w:rsidP="00574CD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F3262F3" w14:textId="49A5780D" w:rsidR="00DE173B" w:rsidRPr="00211A34" w:rsidRDefault="00DE173B" w:rsidP="00574CD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BD7E78">
              <w:rPr>
                <w:sz w:val="22"/>
                <w:szCs w:val="22"/>
              </w:rPr>
              <w:t>Zadanie częściowe nr 10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BD7E78">
              <w:rPr>
                <w:b/>
                <w:sz w:val="22"/>
                <w:szCs w:val="22"/>
              </w:rPr>
              <w:t>17 192.70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4B0B042E" w14:textId="77777777" w:rsidR="00DE173B" w:rsidRPr="00D26ED6" w:rsidRDefault="00DE173B" w:rsidP="00574CD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00AC34F4" w14:textId="77777777" w:rsidR="00DE173B" w:rsidRPr="00BD7E78" w:rsidRDefault="00DE173B" w:rsidP="00574CD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BD7E78">
              <w:t xml:space="preserve">Oferta otrzymała największą ilość punktów - łącznie 100,00 - w oparciu o określone </w:t>
            </w:r>
          </w:p>
          <w:p w14:paraId="697818C1" w14:textId="77777777" w:rsidR="00DE173B" w:rsidRPr="00BD7E78" w:rsidRDefault="00DE173B" w:rsidP="00574CD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BD7E78">
              <w:t xml:space="preserve">przez Zamawiającego w SWZ kryteria oceny ofert tj. przyznano: cena oferty brutto - 100,00 pkt. </w:t>
            </w:r>
          </w:p>
          <w:p w14:paraId="3F5A9315" w14:textId="77777777" w:rsidR="00DE173B" w:rsidRDefault="00DE173B" w:rsidP="00574CD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BD7E78">
              <w:t>Oferta spełnia wszystkie wymagania formalno - prawne i jest zgodna z zapisami SWZ.</w:t>
            </w:r>
          </w:p>
        </w:tc>
      </w:tr>
      <w:tr w:rsidR="00DE173B" w14:paraId="3C732907" w14:textId="77777777" w:rsidTr="00574CD5">
        <w:trPr>
          <w:cantSplit/>
        </w:trPr>
        <w:tc>
          <w:tcPr>
            <w:tcW w:w="9498" w:type="dxa"/>
          </w:tcPr>
          <w:p w14:paraId="1B3306D6" w14:textId="77777777" w:rsidR="00DE173B" w:rsidRPr="00D26ED6" w:rsidRDefault="00DE173B" w:rsidP="00574CD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BD7E78">
              <w:rPr>
                <w:b/>
                <w:sz w:val="22"/>
                <w:szCs w:val="22"/>
              </w:rPr>
              <w:lastRenderedPageBreak/>
              <w:t>Paul Hartmann Polska Sp. z o.o.</w:t>
            </w:r>
          </w:p>
          <w:p w14:paraId="0F99F3D2" w14:textId="77777777" w:rsidR="00DE173B" w:rsidRPr="009F0E5C" w:rsidRDefault="00DE173B" w:rsidP="00574CD5">
            <w:pPr>
              <w:jc w:val="both"/>
              <w:rPr>
                <w:bCs/>
                <w:sz w:val="22"/>
                <w:szCs w:val="22"/>
              </w:rPr>
            </w:pPr>
            <w:r w:rsidRPr="00BD7E78">
              <w:rPr>
                <w:bCs/>
                <w:sz w:val="22"/>
                <w:szCs w:val="22"/>
              </w:rPr>
              <w:t>Żeromskiego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D7E78">
              <w:rPr>
                <w:bCs/>
                <w:sz w:val="22"/>
                <w:szCs w:val="22"/>
              </w:rPr>
              <w:t>17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02B7BFC" w14:textId="77777777" w:rsidR="00DE173B" w:rsidRPr="009F0E5C" w:rsidRDefault="00DE173B" w:rsidP="00574CD5">
            <w:pPr>
              <w:jc w:val="both"/>
              <w:rPr>
                <w:bCs/>
                <w:sz w:val="22"/>
                <w:szCs w:val="22"/>
              </w:rPr>
            </w:pPr>
            <w:r w:rsidRPr="00BD7E78">
              <w:rPr>
                <w:bCs/>
                <w:sz w:val="22"/>
                <w:szCs w:val="22"/>
              </w:rPr>
              <w:t>95-200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D7E78">
              <w:rPr>
                <w:bCs/>
                <w:sz w:val="22"/>
                <w:szCs w:val="22"/>
              </w:rPr>
              <w:t>Pabianice</w:t>
            </w:r>
          </w:p>
          <w:p w14:paraId="3F402AF8" w14:textId="77777777" w:rsidR="00DE173B" w:rsidRDefault="00DE173B" w:rsidP="00574CD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BBD3D52" w14:textId="6BFB6815" w:rsidR="00DE173B" w:rsidRPr="00211A34" w:rsidRDefault="00DE173B" w:rsidP="00574CD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BD7E78">
              <w:rPr>
                <w:sz w:val="22"/>
                <w:szCs w:val="22"/>
              </w:rPr>
              <w:t>Zadanie częściowe nr 11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BD7E78">
              <w:rPr>
                <w:b/>
                <w:sz w:val="22"/>
                <w:szCs w:val="22"/>
              </w:rPr>
              <w:t>880.10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45E6225E" w14:textId="77777777" w:rsidR="00DE173B" w:rsidRPr="00D26ED6" w:rsidRDefault="00DE173B" w:rsidP="00574CD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28C1571A" w14:textId="77777777" w:rsidR="00DE173B" w:rsidRPr="00BD7E78" w:rsidRDefault="00DE173B" w:rsidP="00574CD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BD7E78">
              <w:t xml:space="preserve">Oferta otrzymała największą ilość punktów - łącznie 100,00 - w oparciu o określone </w:t>
            </w:r>
          </w:p>
          <w:p w14:paraId="1C3749F4" w14:textId="77777777" w:rsidR="00DE173B" w:rsidRPr="00BD7E78" w:rsidRDefault="00DE173B" w:rsidP="00574CD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BD7E78">
              <w:t xml:space="preserve">przez Zamawiającego w SWZ kryteria oceny ofert tj. przyznano: cena oferty brutto - 100,00 pkt. </w:t>
            </w:r>
          </w:p>
          <w:p w14:paraId="101CD063" w14:textId="77777777" w:rsidR="00DE173B" w:rsidRDefault="00DE173B" w:rsidP="00574CD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BD7E78">
              <w:t>Oferta spełnia wszystkie wymagania formalno - prawne i jest zgodna z zapisami SWZ.</w:t>
            </w:r>
          </w:p>
        </w:tc>
      </w:tr>
      <w:tr w:rsidR="00DE173B" w14:paraId="24CF4E77" w14:textId="77777777" w:rsidTr="00574CD5">
        <w:trPr>
          <w:cantSplit/>
        </w:trPr>
        <w:tc>
          <w:tcPr>
            <w:tcW w:w="9498" w:type="dxa"/>
          </w:tcPr>
          <w:p w14:paraId="28F9BAD3" w14:textId="77777777" w:rsidR="00DE173B" w:rsidRPr="00D26ED6" w:rsidRDefault="00DE173B" w:rsidP="00574CD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BD7E78">
              <w:rPr>
                <w:b/>
                <w:sz w:val="22"/>
                <w:szCs w:val="22"/>
              </w:rPr>
              <w:t>Zarys International Group spółka z ograniczoną odpowiedzialnością spółka komandytowa</w:t>
            </w:r>
          </w:p>
          <w:p w14:paraId="0F80FCDC" w14:textId="77777777" w:rsidR="00DE173B" w:rsidRPr="009F0E5C" w:rsidRDefault="00DE173B" w:rsidP="00574CD5">
            <w:pPr>
              <w:jc w:val="both"/>
              <w:rPr>
                <w:bCs/>
                <w:sz w:val="22"/>
                <w:szCs w:val="22"/>
              </w:rPr>
            </w:pPr>
            <w:r w:rsidRPr="00BD7E78">
              <w:rPr>
                <w:bCs/>
                <w:sz w:val="22"/>
                <w:szCs w:val="22"/>
              </w:rPr>
              <w:t>Pod Borem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D7E78">
              <w:rPr>
                <w:bCs/>
                <w:sz w:val="22"/>
                <w:szCs w:val="22"/>
              </w:rPr>
              <w:t>18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62712CFB" w14:textId="77777777" w:rsidR="00DE173B" w:rsidRPr="009F0E5C" w:rsidRDefault="00DE173B" w:rsidP="00574CD5">
            <w:pPr>
              <w:jc w:val="both"/>
              <w:rPr>
                <w:bCs/>
                <w:sz w:val="22"/>
                <w:szCs w:val="22"/>
              </w:rPr>
            </w:pPr>
            <w:r w:rsidRPr="00BD7E78">
              <w:rPr>
                <w:bCs/>
                <w:sz w:val="22"/>
                <w:szCs w:val="22"/>
              </w:rPr>
              <w:t>41-808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D7E78">
              <w:rPr>
                <w:bCs/>
                <w:sz w:val="22"/>
                <w:szCs w:val="22"/>
              </w:rPr>
              <w:t>Zabrze</w:t>
            </w:r>
          </w:p>
          <w:p w14:paraId="2AD787B4" w14:textId="77777777" w:rsidR="00DE173B" w:rsidRDefault="00DE173B" w:rsidP="00574CD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97DDB29" w14:textId="26D4D3E8" w:rsidR="00DE173B" w:rsidRPr="00211A34" w:rsidRDefault="00DE173B" w:rsidP="00574CD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BD7E78">
              <w:rPr>
                <w:sz w:val="22"/>
                <w:szCs w:val="22"/>
              </w:rPr>
              <w:t>Zadanie częściowe nr 12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BD7E78">
              <w:rPr>
                <w:b/>
                <w:sz w:val="22"/>
                <w:szCs w:val="22"/>
              </w:rPr>
              <w:t>13 870.00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5C4D7468" w14:textId="77777777" w:rsidR="00DE173B" w:rsidRPr="00D26ED6" w:rsidRDefault="00DE173B" w:rsidP="00574CD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2277A2AF" w14:textId="77777777" w:rsidR="00DE173B" w:rsidRPr="00BD7E78" w:rsidRDefault="00DE173B" w:rsidP="00574CD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BD7E78">
              <w:t xml:space="preserve">Oferta otrzymała największą ilość punktów - łącznie 100,00 - w oparciu o określone </w:t>
            </w:r>
          </w:p>
          <w:p w14:paraId="62A8D270" w14:textId="77777777" w:rsidR="00DE173B" w:rsidRPr="00BD7E78" w:rsidRDefault="00DE173B" w:rsidP="00574CD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BD7E78">
              <w:t xml:space="preserve">przez Zamawiającego w SWZ kryteria oceny ofert tj. przyznano: cena oferty brutto - 100,00 pkt. </w:t>
            </w:r>
          </w:p>
          <w:p w14:paraId="019DFBBE" w14:textId="77777777" w:rsidR="00DE173B" w:rsidRDefault="00DE173B" w:rsidP="00574CD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BD7E78">
              <w:t>Oferta spełnia wszystkie wymagania formalno - prawne i jest zgodna z zapisami SWZ.</w:t>
            </w:r>
          </w:p>
        </w:tc>
      </w:tr>
      <w:tr w:rsidR="00DE173B" w14:paraId="79DF73B1" w14:textId="77777777" w:rsidTr="00574CD5">
        <w:trPr>
          <w:cantSplit/>
        </w:trPr>
        <w:tc>
          <w:tcPr>
            <w:tcW w:w="9498" w:type="dxa"/>
          </w:tcPr>
          <w:p w14:paraId="4001E5AD" w14:textId="77777777" w:rsidR="00DE173B" w:rsidRPr="00D26ED6" w:rsidRDefault="00DE173B" w:rsidP="00574CD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BD7E78">
              <w:rPr>
                <w:b/>
                <w:sz w:val="22"/>
                <w:szCs w:val="22"/>
              </w:rPr>
              <w:t>Paul Hartmann Polska Sp. z o.o.</w:t>
            </w:r>
          </w:p>
          <w:p w14:paraId="23D4F6E7" w14:textId="77777777" w:rsidR="00DE173B" w:rsidRPr="009F0E5C" w:rsidRDefault="00DE173B" w:rsidP="00574CD5">
            <w:pPr>
              <w:jc w:val="both"/>
              <w:rPr>
                <w:bCs/>
                <w:sz w:val="22"/>
                <w:szCs w:val="22"/>
              </w:rPr>
            </w:pPr>
            <w:r w:rsidRPr="00BD7E78">
              <w:rPr>
                <w:bCs/>
                <w:sz w:val="22"/>
                <w:szCs w:val="22"/>
              </w:rPr>
              <w:t>Żeromskiego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D7E78">
              <w:rPr>
                <w:bCs/>
                <w:sz w:val="22"/>
                <w:szCs w:val="22"/>
              </w:rPr>
              <w:t>17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3C10BE01" w14:textId="77777777" w:rsidR="00DE173B" w:rsidRPr="009F0E5C" w:rsidRDefault="00DE173B" w:rsidP="00574CD5">
            <w:pPr>
              <w:jc w:val="both"/>
              <w:rPr>
                <w:bCs/>
                <w:sz w:val="22"/>
                <w:szCs w:val="22"/>
              </w:rPr>
            </w:pPr>
            <w:r w:rsidRPr="00BD7E78">
              <w:rPr>
                <w:bCs/>
                <w:sz w:val="22"/>
                <w:szCs w:val="22"/>
              </w:rPr>
              <w:t>95-200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D7E78">
              <w:rPr>
                <w:bCs/>
                <w:sz w:val="22"/>
                <w:szCs w:val="22"/>
              </w:rPr>
              <w:t>Pabianice</w:t>
            </w:r>
          </w:p>
          <w:p w14:paraId="69560E24" w14:textId="77777777" w:rsidR="00DE173B" w:rsidRDefault="00DE173B" w:rsidP="00574CD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5697CDB" w14:textId="4DD242DF" w:rsidR="00DE173B" w:rsidRPr="00211A34" w:rsidRDefault="00DE173B" w:rsidP="00574CD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BD7E78">
              <w:rPr>
                <w:sz w:val="22"/>
                <w:szCs w:val="22"/>
              </w:rPr>
              <w:t>Zadanie częściowe nr 13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BD7E78">
              <w:rPr>
                <w:b/>
                <w:sz w:val="22"/>
                <w:szCs w:val="22"/>
              </w:rPr>
              <w:t>3 629.00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5AE7A81C" w14:textId="77777777" w:rsidR="00DE173B" w:rsidRPr="00D26ED6" w:rsidRDefault="00DE173B" w:rsidP="00574CD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0429301D" w14:textId="77777777" w:rsidR="00DE173B" w:rsidRPr="00BD7E78" w:rsidRDefault="00DE173B" w:rsidP="00574CD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BD7E78">
              <w:t xml:space="preserve">Oferta otrzymała największą ilość punktów - łącznie 100,00 - w oparciu o określone </w:t>
            </w:r>
          </w:p>
          <w:p w14:paraId="3B277844" w14:textId="77777777" w:rsidR="00DE173B" w:rsidRPr="00BD7E78" w:rsidRDefault="00DE173B" w:rsidP="00574CD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BD7E78">
              <w:t xml:space="preserve">przez Zamawiającego w SWZ kryteria oceny ofert tj. przyznano: cena oferty brutto - 100,00 pkt. </w:t>
            </w:r>
          </w:p>
          <w:p w14:paraId="743D973A" w14:textId="77777777" w:rsidR="00DE173B" w:rsidRDefault="00DE173B" w:rsidP="00574CD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BD7E78">
              <w:t>Oferta spełnia wszystkie wymagania formalno - prawne i jest zgodna z zapisami SWZ.</w:t>
            </w:r>
          </w:p>
        </w:tc>
      </w:tr>
      <w:tr w:rsidR="00DE173B" w14:paraId="18259A9C" w14:textId="77777777" w:rsidTr="00574CD5">
        <w:trPr>
          <w:cantSplit/>
        </w:trPr>
        <w:tc>
          <w:tcPr>
            <w:tcW w:w="9498" w:type="dxa"/>
          </w:tcPr>
          <w:p w14:paraId="0C665599" w14:textId="77777777" w:rsidR="00DE173B" w:rsidRPr="00D26ED6" w:rsidRDefault="00DE173B" w:rsidP="00574CD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BD7E78">
              <w:rPr>
                <w:b/>
                <w:sz w:val="22"/>
                <w:szCs w:val="22"/>
              </w:rPr>
              <w:t>ConvaTec Polska Sp. z o.o.</w:t>
            </w:r>
          </w:p>
          <w:p w14:paraId="4CEE91A4" w14:textId="77777777" w:rsidR="00DE173B" w:rsidRPr="009F0E5C" w:rsidRDefault="00DE173B" w:rsidP="00574CD5">
            <w:pPr>
              <w:jc w:val="both"/>
              <w:rPr>
                <w:bCs/>
                <w:sz w:val="22"/>
                <w:szCs w:val="22"/>
              </w:rPr>
            </w:pPr>
            <w:r w:rsidRPr="00BD7E78">
              <w:rPr>
                <w:bCs/>
                <w:sz w:val="22"/>
                <w:szCs w:val="22"/>
              </w:rPr>
              <w:t>Al. Armii Ludowej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D7E78">
              <w:rPr>
                <w:bCs/>
                <w:sz w:val="22"/>
                <w:szCs w:val="22"/>
              </w:rPr>
              <w:t>26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77563038" w14:textId="77777777" w:rsidR="00DE173B" w:rsidRPr="009F0E5C" w:rsidRDefault="00DE173B" w:rsidP="00574CD5">
            <w:pPr>
              <w:jc w:val="both"/>
              <w:rPr>
                <w:bCs/>
                <w:sz w:val="22"/>
                <w:szCs w:val="22"/>
              </w:rPr>
            </w:pPr>
            <w:r w:rsidRPr="00BD7E78">
              <w:rPr>
                <w:bCs/>
                <w:sz w:val="22"/>
                <w:szCs w:val="22"/>
              </w:rPr>
              <w:t>00 609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D7E78">
              <w:rPr>
                <w:bCs/>
                <w:sz w:val="22"/>
                <w:szCs w:val="22"/>
              </w:rPr>
              <w:t>Warszawa</w:t>
            </w:r>
          </w:p>
          <w:p w14:paraId="4084C6E9" w14:textId="77777777" w:rsidR="00DE173B" w:rsidRDefault="00DE173B" w:rsidP="00574CD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0CFA825" w14:textId="165C4BD1" w:rsidR="00DE173B" w:rsidRPr="00211A34" w:rsidRDefault="00DE173B" w:rsidP="00574CD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BD7E78">
              <w:rPr>
                <w:sz w:val="22"/>
                <w:szCs w:val="22"/>
              </w:rPr>
              <w:t>Zadanie częściowe nr 14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BD7E78">
              <w:rPr>
                <w:b/>
                <w:sz w:val="22"/>
                <w:szCs w:val="22"/>
              </w:rPr>
              <w:t>14 211.60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79726290" w14:textId="77777777" w:rsidR="00DE173B" w:rsidRPr="00D26ED6" w:rsidRDefault="00DE173B" w:rsidP="00574CD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43C2753" w14:textId="77777777" w:rsidR="00DE173B" w:rsidRPr="00BD7E78" w:rsidRDefault="00DE173B" w:rsidP="00574CD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BD7E78">
              <w:t xml:space="preserve">Oferta otrzymała największą ilość punktów - łącznie 100,00 - w oparciu o określone </w:t>
            </w:r>
          </w:p>
          <w:p w14:paraId="02BD5C1F" w14:textId="77777777" w:rsidR="00DE173B" w:rsidRPr="00BD7E78" w:rsidRDefault="00DE173B" w:rsidP="00574CD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BD7E78">
              <w:t xml:space="preserve">przez Zamawiającego w SWZ kryteria oceny ofert tj. przyznano: cena oferty brutto - 100,00 pkt. </w:t>
            </w:r>
          </w:p>
          <w:p w14:paraId="3583B0E2" w14:textId="77777777" w:rsidR="00DE173B" w:rsidRDefault="00DE173B" w:rsidP="00574CD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BD7E78">
              <w:t>Oferta spełnia wszystkie wymagania formalno - prawne i jest zgodna z zapisami SWZ.</w:t>
            </w:r>
          </w:p>
        </w:tc>
      </w:tr>
      <w:tr w:rsidR="00DE173B" w14:paraId="50B03C6A" w14:textId="77777777" w:rsidTr="00574CD5">
        <w:trPr>
          <w:cantSplit/>
        </w:trPr>
        <w:tc>
          <w:tcPr>
            <w:tcW w:w="9498" w:type="dxa"/>
          </w:tcPr>
          <w:p w14:paraId="75A9083E" w14:textId="77777777" w:rsidR="00DE173B" w:rsidRPr="00D26ED6" w:rsidRDefault="00DE173B" w:rsidP="00574CD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BD7E78">
              <w:rPr>
                <w:b/>
                <w:sz w:val="22"/>
                <w:szCs w:val="22"/>
              </w:rPr>
              <w:lastRenderedPageBreak/>
              <w:t>ConvaTec Polska Sp. z o.o.</w:t>
            </w:r>
          </w:p>
          <w:p w14:paraId="70AE2DDA" w14:textId="77777777" w:rsidR="00DE173B" w:rsidRPr="009F0E5C" w:rsidRDefault="00DE173B" w:rsidP="00574CD5">
            <w:pPr>
              <w:jc w:val="both"/>
              <w:rPr>
                <w:bCs/>
                <w:sz w:val="22"/>
                <w:szCs w:val="22"/>
              </w:rPr>
            </w:pPr>
            <w:r w:rsidRPr="00BD7E78">
              <w:rPr>
                <w:bCs/>
                <w:sz w:val="22"/>
                <w:szCs w:val="22"/>
              </w:rPr>
              <w:t>Al. Armii Ludowej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D7E78">
              <w:rPr>
                <w:bCs/>
                <w:sz w:val="22"/>
                <w:szCs w:val="22"/>
              </w:rPr>
              <w:t>26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652203CC" w14:textId="77777777" w:rsidR="00DE173B" w:rsidRPr="009F0E5C" w:rsidRDefault="00DE173B" w:rsidP="00574CD5">
            <w:pPr>
              <w:jc w:val="both"/>
              <w:rPr>
                <w:bCs/>
                <w:sz w:val="22"/>
                <w:szCs w:val="22"/>
              </w:rPr>
            </w:pPr>
            <w:r w:rsidRPr="00BD7E78">
              <w:rPr>
                <w:bCs/>
                <w:sz w:val="22"/>
                <w:szCs w:val="22"/>
              </w:rPr>
              <w:t>00 609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D7E78">
              <w:rPr>
                <w:bCs/>
                <w:sz w:val="22"/>
                <w:szCs w:val="22"/>
              </w:rPr>
              <w:t>Warszawa</w:t>
            </w:r>
          </w:p>
          <w:p w14:paraId="64F88FD6" w14:textId="77777777" w:rsidR="00DE173B" w:rsidRDefault="00DE173B" w:rsidP="00574CD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EB2DFB5" w14:textId="6DD54C7E" w:rsidR="00DE173B" w:rsidRPr="00211A34" w:rsidRDefault="00DE173B" w:rsidP="00574CD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BD7E78">
              <w:rPr>
                <w:sz w:val="22"/>
                <w:szCs w:val="22"/>
              </w:rPr>
              <w:t>Zadanie częściowe nr 15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BD7E78">
              <w:rPr>
                <w:b/>
                <w:sz w:val="22"/>
                <w:szCs w:val="22"/>
              </w:rPr>
              <w:t>1 939.40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F3CE9DD" w14:textId="77777777" w:rsidR="00DE173B" w:rsidRPr="00D26ED6" w:rsidRDefault="00DE173B" w:rsidP="00574CD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7EE48538" w14:textId="77777777" w:rsidR="00DE173B" w:rsidRPr="00BD7E78" w:rsidRDefault="00DE173B" w:rsidP="00574CD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BD7E78">
              <w:t xml:space="preserve">Oferta otrzymała największą ilość punktów - łącznie 100,00 - w oparciu o określone </w:t>
            </w:r>
          </w:p>
          <w:p w14:paraId="1FD7AF8E" w14:textId="77777777" w:rsidR="00DE173B" w:rsidRPr="00BD7E78" w:rsidRDefault="00DE173B" w:rsidP="00574CD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BD7E78">
              <w:t xml:space="preserve">przez Zamawiającego w SWZ kryteria oceny ofert tj. przyznano: cena oferty brutto - 100,00 pkt. </w:t>
            </w:r>
          </w:p>
          <w:p w14:paraId="307697F4" w14:textId="77777777" w:rsidR="00DE173B" w:rsidRDefault="00DE173B" w:rsidP="00574CD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BD7E78">
              <w:t>Oferta spełnia wszystkie wymagania formalno - prawne i jest zgodna z zapisami SWZ.</w:t>
            </w:r>
          </w:p>
        </w:tc>
      </w:tr>
      <w:tr w:rsidR="00DE173B" w14:paraId="68BB39D8" w14:textId="77777777" w:rsidTr="00574CD5">
        <w:trPr>
          <w:cantSplit/>
        </w:trPr>
        <w:tc>
          <w:tcPr>
            <w:tcW w:w="9498" w:type="dxa"/>
          </w:tcPr>
          <w:p w14:paraId="140A8102" w14:textId="77777777" w:rsidR="00DE173B" w:rsidRPr="00D26ED6" w:rsidRDefault="00DE173B" w:rsidP="00574CD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BD7E78">
              <w:rPr>
                <w:b/>
                <w:sz w:val="22"/>
                <w:szCs w:val="22"/>
              </w:rPr>
              <w:t>Toruńskie Zakłady Materiałów Opatrunkowych S.A.</w:t>
            </w:r>
          </w:p>
          <w:p w14:paraId="7203DCAD" w14:textId="77777777" w:rsidR="00DE173B" w:rsidRPr="009F0E5C" w:rsidRDefault="00DE173B" w:rsidP="00574CD5">
            <w:pPr>
              <w:jc w:val="both"/>
              <w:rPr>
                <w:bCs/>
                <w:sz w:val="22"/>
                <w:szCs w:val="22"/>
              </w:rPr>
            </w:pPr>
            <w:r w:rsidRPr="00BD7E78">
              <w:rPr>
                <w:bCs/>
                <w:sz w:val="22"/>
                <w:szCs w:val="22"/>
              </w:rPr>
              <w:t>Żółkiewskiego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D7E78">
              <w:rPr>
                <w:bCs/>
                <w:sz w:val="22"/>
                <w:szCs w:val="22"/>
              </w:rPr>
              <w:t>20/26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935C678" w14:textId="77777777" w:rsidR="00DE173B" w:rsidRPr="009F0E5C" w:rsidRDefault="00DE173B" w:rsidP="00574CD5">
            <w:pPr>
              <w:jc w:val="both"/>
              <w:rPr>
                <w:bCs/>
                <w:sz w:val="22"/>
                <w:szCs w:val="22"/>
              </w:rPr>
            </w:pPr>
            <w:r w:rsidRPr="00BD7E78">
              <w:rPr>
                <w:bCs/>
                <w:sz w:val="22"/>
                <w:szCs w:val="22"/>
              </w:rPr>
              <w:t>87-100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D7E78">
              <w:rPr>
                <w:bCs/>
                <w:sz w:val="22"/>
                <w:szCs w:val="22"/>
              </w:rPr>
              <w:t>Toruń</w:t>
            </w:r>
          </w:p>
          <w:p w14:paraId="3F0BB98B" w14:textId="77777777" w:rsidR="00DE173B" w:rsidRDefault="00DE173B" w:rsidP="00574CD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FD9DC11" w14:textId="2AE46720" w:rsidR="00DE173B" w:rsidRPr="00211A34" w:rsidRDefault="00DE173B" w:rsidP="00574CD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BD7E78">
              <w:rPr>
                <w:sz w:val="22"/>
                <w:szCs w:val="22"/>
              </w:rPr>
              <w:t>Zadanie częściowe nr 17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BD7E78">
              <w:rPr>
                <w:b/>
                <w:sz w:val="22"/>
                <w:szCs w:val="22"/>
              </w:rPr>
              <w:t>1 728.00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23DC5876" w14:textId="77777777" w:rsidR="00DE173B" w:rsidRPr="00D26ED6" w:rsidRDefault="00DE173B" w:rsidP="00574CD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573A6A00" w14:textId="77777777" w:rsidR="00DE173B" w:rsidRPr="00BD7E78" w:rsidRDefault="00DE173B" w:rsidP="00574CD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BD7E78">
              <w:t xml:space="preserve">Oferta otrzymała największą ilość punktów - łącznie 100,00 - w oparciu o określone </w:t>
            </w:r>
          </w:p>
          <w:p w14:paraId="7701789C" w14:textId="77777777" w:rsidR="00DE173B" w:rsidRPr="00BD7E78" w:rsidRDefault="00DE173B" w:rsidP="00574CD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BD7E78">
              <w:t xml:space="preserve">przez Zamawiającego w SWZ kryteria oceny ofert tj. przyznano: cena oferty brutto - 100,00 pkt. </w:t>
            </w:r>
          </w:p>
          <w:p w14:paraId="0E7CE71F" w14:textId="77777777" w:rsidR="00DE173B" w:rsidRDefault="00DE173B" w:rsidP="00574CD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BD7E78">
              <w:t>Oferta spełnia wszystkie wymagania formalno - prawne i jest zgodna z zapisami SWZ.</w:t>
            </w:r>
          </w:p>
        </w:tc>
      </w:tr>
      <w:tr w:rsidR="00DE173B" w14:paraId="0124E2F4" w14:textId="77777777" w:rsidTr="00574CD5">
        <w:trPr>
          <w:cantSplit/>
        </w:trPr>
        <w:tc>
          <w:tcPr>
            <w:tcW w:w="9498" w:type="dxa"/>
          </w:tcPr>
          <w:p w14:paraId="71A70C66" w14:textId="77777777" w:rsidR="00DE173B" w:rsidRPr="00D26ED6" w:rsidRDefault="00DE173B" w:rsidP="00574CD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BD7E78">
              <w:rPr>
                <w:b/>
                <w:sz w:val="22"/>
                <w:szCs w:val="22"/>
              </w:rPr>
              <w:t>KIKGEL Sp. z o.o.</w:t>
            </w:r>
          </w:p>
          <w:p w14:paraId="3093ABB4" w14:textId="77777777" w:rsidR="00DE173B" w:rsidRPr="009F0E5C" w:rsidRDefault="00DE173B" w:rsidP="00574CD5">
            <w:pPr>
              <w:jc w:val="both"/>
              <w:rPr>
                <w:bCs/>
                <w:sz w:val="22"/>
                <w:szCs w:val="22"/>
              </w:rPr>
            </w:pPr>
            <w:r w:rsidRPr="00BD7E78">
              <w:rPr>
                <w:bCs/>
                <w:sz w:val="22"/>
                <w:szCs w:val="22"/>
              </w:rPr>
              <w:t>Skłodowskiej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D7E78">
              <w:rPr>
                <w:bCs/>
                <w:sz w:val="22"/>
                <w:szCs w:val="22"/>
              </w:rPr>
              <w:t>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C2EDB9A" w14:textId="77777777" w:rsidR="00DE173B" w:rsidRPr="009F0E5C" w:rsidRDefault="00DE173B" w:rsidP="00574CD5">
            <w:pPr>
              <w:jc w:val="both"/>
              <w:rPr>
                <w:bCs/>
                <w:sz w:val="22"/>
                <w:szCs w:val="22"/>
              </w:rPr>
            </w:pPr>
            <w:r w:rsidRPr="00BD7E78">
              <w:rPr>
                <w:bCs/>
                <w:sz w:val="22"/>
                <w:szCs w:val="22"/>
              </w:rPr>
              <w:t>97-225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D7E78">
              <w:rPr>
                <w:bCs/>
                <w:sz w:val="22"/>
                <w:szCs w:val="22"/>
              </w:rPr>
              <w:t>Ujazd</w:t>
            </w:r>
          </w:p>
          <w:p w14:paraId="1CAB7A2A" w14:textId="77777777" w:rsidR="00DE173B" w:rsidRDefault="00DE173B" w:rsidP="00574CD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97A6137" w14:textId="1754F917" w:rsidR="00DE173B" w:rsidRPr="00211A34" w:rsidRDefault="00DE173B" w:rsidP="00574CD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BD7E78">
              <w:rPr>
                <w:sz w:val="22"/>
                <w:szCs w:val="22"/>
              </w:rPr>
              <w:t>Zadanie częściowe nr 18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BD7E78">
              <w:rPr>
                <w:b/>
                <w:sz w:val="22"/>
                <w:szCs w:val="22"/>
              </w:rPr>
              <w:t>11 233.00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66F07184" w14:textId="77777777" w:rsidR="00DE173B" w:rsidRPr="00D26ED6" w:rsidRDefault="00DE173B" w:rsidP="00574CD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13FBC95" w14:textId="77777777" w:rsidR="00DE173B" w:rsidRPr="00BD7E78" w:rsidRDefault="00DE173B" w:rsidP="00574CD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BD7E78">
              <w:t xml:space="preserve">Oferta otrzymała największą ilość punktów - łącznie 100,00 - w oparciu o określone </w:t>
            </w:r>
          </w:p>
          <w:p w14:paraId="75325B9E" w14:textId="77777777" w:rsidR="00DE173B" w:rsidRPr="00BD7E78" w:rsidRDefault="00DE173B" w:rsidP="00574CD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BD7E78">
              <w:t xml:space="preserve">przez Zamawiającego w SWZ kryteria oceny ofert tj. przyznano: cena oferty brutto - 100,00 pkt. </w:t>
            </w:r>
          </w:p>
          <w:p w14:paraId="27F1C525" w14:textId="77777777" w:rsidR="00DE173B" w:rsidRDefault="00DE173B" w:rsidP="00574CD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BD7E78">
              <w:t>Oferta spełnia wszystkie wymagania formalno - prawne i jest zgodna z zapisami SWZ.</w:t>
            </w:r>
          </w:p>
        </w:tc>
      </w:tr>
      <w:tr w:rsidR="00DE173B" w14:paraId="14B17D3C" w14:textId="77777777" w:rsidTr="00574CD5">
        <w:trPr>
          <w:cantSplit/>
        </w:trPr>
        <w:tc>
          <w:tcPr>
            <w:tcW w:w="9498" w:type="dxa"/>
          </w:tcPr>
          <w:p w14:paraId="7F235B31" w14:textId="77777777" w:rsidR="00DE173B" w:rsidRPr="00D26ED6" w:rsidRDefault="00DE173B" w:rsidP="00574CD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BD7E78">
              <w:rPr>
                <w:b/>
                <w:sz w:val="22"/>
                <w:szCs w:val="22"/>
              </w:rPr>
              <w:t>ConvaTec Polska Sp. z o.o.</w:t>
            </w:r>
          </w:p>
          <w:p w14:paraId="0A6E5B9E" w14:textId="77777777" w:rsidR="00DE173B" w:rsidRPr="009F0E5C" w:rsidRDefault="00DE173B" w:rsidP="00574CD5">
            <w:pPr>
              <w:jc w:val="both"/>
              <w:rPr>
                <w:bCs/>
                <w:sz w:val="22"/>
                <w:szCs w:val="22"/>
              </w:rPr>
            </w:pPr>
            <w:r w:rsidRPr="00BD7E78">
              <w:rPr>
                <w:bCs/>
                <w:sz w:val="22"/>
                <w:szCs w:val="22"/>
              </w:rPr>
              <w:t>Al. Armii Ludowej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D7E78">
              <w:rPr>
                <w:bCs/>
                <w:sz w:val="22"/>
                <w:szCs w:val="22"/>
              </w:rPr>
              <w:t>26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46BD824E" w14:textId="77777777" w:rsidR="00DE173B" w:rsidRPr="009F0E5C" w:rsidRDefault="00DE173B" w:rsidP="00574CD5">
            <w:pPr>
              <w:jc w:val="both"/>
              <w:rPr>
                <w:bCs/>
                <w:sz w:val="22"/>
                <w:szCs w:val="22"/>
              </w:rPr>
            </w:pPr>
            <w:r w:rsidRPr="00BD7E78">
              <w:rPr>
                <w:bCs/>
                <w:sz w:val="22"/>
                <w:szCs w:val="22"/>
              </w:rPr>
              <w:t>00 609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D7E78">
              <w:rPr>
                <w:bCs/>
                <w:sz w:val="22"/>
                <w:szCs w:val="22"/>
              </w:rPr>
              <w:t>Warszawa</w:t>
            </w:r>
          </w:p>
          <w:p w14:paraId="6F3CD63B" w14:textId="77777777" w:rsidR="00DE173B" w:rsidRDefault="00DE173B" w:rsidP="00574CD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BF384DB" w14:textId="31E49F41" w:rsidR="00DE173B" w:rsidRPr="00211A34" w:rsidRDefault="00DE173B" w:rsidP="00574CD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BD7E78">
              <w:rPr>
                <w:sz w:val="22"/>
                <w:szCs w:val="22"/>
              </w:rPr>
              <w:t>Zadanie częściowe nr 20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BD7E78">
              <w:rPr>
                <w:b/>
                <w:sz w:val="22"/>
                <w:szCs w:val="22"/>
              </w:rPr>
              <w:t>3 802.00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83C7CEF" w14:textId="77777777" w:rsidR="00DE173B" w:rsidRPr="00D26ED6" w:rsidRDefault="00DE173B" w:rsidP="00574CD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3919937" w14:textId="77777777" w:rsidR="00DE173B" w:rsidRPr="00BD7E78" w:rsidRDefault="00DE173B" w:rsidP="00574CD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BD7E78">
              <w:t xml:space="preserve">Oferta otrzymała największą ilość punktów - łącznie 100,00 - w oparciu o określone </w:t>
            </w:r>
          </w:p>
          <w:p w14:paraId="63AFBC41" w14:textId="77777777" w:rsidR="00DE173B" w:rsidRPr="00BD7E78" w:rsidRDefault="00DE173B" w:rsidP="00574CD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BD7E78">
              <w:t xml:space="preserve">przez Zamawiającego w SWZ kryteria oceny ofert tj. przyznano: cena oferty brutto - 100,00 pkt. </w:t>
            </w:r>
          </w:p>
          <w:p w14:paraId="67D5EB51" w14:textId="77777777" w:rsidR="00DE173B" w:rsidRDefault="00DE173B" w:rsidP="00574CD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BD7E78">
              <w:t>Oferta spełnia wszystkie wymagania formalno - prawne i jest zgodna z zapisami SWZ.</w:t>
            </w:r>
          </w:p>
        </w:tc>
      </w:tr>
      <w:tr w:rsidR="00DE173B" w14:paraId="31EDC03F" w14:textId="77777777" w:rsidTr="00574CD5">
        <w:trPr>
          <w:cantSplit/>
        </w:trPr>
        <w:tc>
          <w:tcPr>
            <w:tcW w:w="9498" w:type="dxa"/>
          </w:tcPr>
          <w:p w14:paraId="781E3578" w14:textId="77777777" w:rsidR="00DE173B" w:rsidRPr="00D26ED6" w:rsidRDefault="00DE173B" w:rsidP="00574CD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BD7E78">
              <w:rPr>
                <w:b/>
                <w:sz w:val="22"/>
                <w:szCs w:val="22"/>
              </w:rPr>
              <w:lastRenderedPageBreak/>
              <w:t>ConvaTec Polska Sp. z o.o.</w:t>
            </w:r>
          </w:p>
          <w:p w14:paraId="39F63228" w14:textId="77777777" w:rsidR="00DE173B" w:rsidRPr="009F0E5C" w:rsidRDefault="00DE173B" w:rsidP="00574CD5">
            <w:pPr>
              <w:jc w:val="both"/>
              <w:rPr>
                <w:bCs/>
                <w:sz w:val="22"/>
                <w:szCs w:val="22"/>
              </w:rPr>
            </w:pPr>
            <w:r w:rsidRPr="00BD7E78">
              <w:rPr>
                <w:bCs/>
                <w:sz w:val="22"/>
                <w:szCs w:val="22"/>
              </w:rPr>
              <w:t>Al. Armii Ludowej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D7E78">
              <w:rPr>
                <w:bCs/>
                <w:sz w:val="22"/>
                <w:szCs w:val="22"/>
              </w:rPr>
              <w:t>26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34EF0239" w14:textId="77777777" w:rsidR="00DE173B" w:rsidRPr="009F0E5C" w:rsidRDefault="00DE173B" w:rsidP="00574CD5">
            <w:pPr>
              <w:jc w:val="both"/>
              <w:rPr>
                <w:bCs/>
                <w:sz w:val="22"/>
                <w:szCs w:val="22"/>
              </w:rPr>
            </w:pPr>
            <w:r w:rsidRPr="00BD7E78">
              <w:rPr>
                <w:bCs/>
                <w:sz w:val="22"/>
                <w:szCs w:val="22"/>
              </w:rPr>
              <w:t>00 609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D7E78">
              <w:rPr>
                <w:bCs/>
                <w:sz w:val="22"/>
                <w:szCs w:val="22"/>
              </w:rPr>
              <w:t>Warszawa</w:t>
            </w:r>
          </w:p>
          <w:p w14:paraId="50350871" w14:textId="77777777" w:rsidR="00DE173B" w:rsidRDefault="00DE173B" w:rsidP="00574CD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D91B8AF" w14:textId="2ABE476C" w:rsidR="00DE173B" w:rsidRPr="00211A34" w:rsidRDefault="00DE173B" w:rsidP="00574CD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BD7E78">
              <w:rPr>
                <w:sz w:val="22"/>
                <w:szCs w:val="22"/>
              </w:rPr>
              <w:t>Zadanie częściowe nr 23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BD7E78">
              <w:rPr>
                <w:b/>
                <w:sz w:val="22"/>
                <w:szCs w:val="22"/>
              </w:rPr>
              <w:t>8 428.50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7A66DF0C" w14:textId="77777777" w:rsidR="00DE173B" w:rsidRPr="00D26ED6" w:rsidRDefault="00DE173B" w:rsidP="00574CD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5787C884" w14:textId="77777777" w:rsidR="00DE173B" w:rsidRPr="00BD7E78" w:rsidRDefault="00DE173B" w:rsidP="00574CD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BD7E78">
              <w:t xml:space="preserve">Oferta otrzymała największą ilość punktów - łącznie 100,00 - w oparciu o określone </w:t>
            </w:r>
          </w:p>
          <w:p w14:paraId="0F246538" w14:textId="77777777" w:rsidR="00DE173B" w:rsidRPr="00BD7E78" w:rsidRDefault="00DE173B" w:rsidP="00574CD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BD7E78">
              <w:t xml:space="preserve">przez Zamawiającego w SWZ kryteria oceny ofert tj. przyznano: cena oferty brutto - 100,00 pkt. </w:t>
            </w:r>
          </w:p>
          <w:p w14:paraId="024BD317" w14:textId="77777777" w:rsidR="00DE173B" w:rsidRDefault="00DE173B" w:rsidP="00574CD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BD7E78">
              <w:t>Oferta spełnia wszystkie wymagania formalno - prawne i jest zgodna z zapisami SWZ.</w:t>
            </w:r>
          </w:p>
        </w:tc>
      </w:tr>
      <w:tr w:rsidR="00DE173B" w14:paraId="79B4CFAC" w14:textId="77777777" w:rsidTr="00574CD5">
        <w:trPr>
          <w:cantSplit/>
        </w:trPr>
        <w:tc>
          <w:tcPr>
            <w:tcW w:w="9498" w:type="dxa"/>
          </w:tcPr>
          <w:p w14:paraId="08F4EEC9" w14:textId="77777777" w:rsidR="00DE173B" w:rsidRPr="00D26ED6" w:rsidRDefault="00DE173B" w:rsidP="00574CD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BD7E78">
              <w:rPr>
                <w:b/>
                <w:sz w:val="22"/>
                <w:szCs w:val="22"/>
              </w:rPr>
              <w:t>ConvaTec Polska Sp. z o.o.</w:t>
            </w:r>
          </w:p>
          <w:p w14:paraId="37793A7C" w14:textId="77777777" w:rsidR="00DE173B" w:rsidRPr="009F0E5C" w:rsidRDefault="00DE173B" w:rsidP="00574CD5">
            <w:pPr>
              <w:jc w:val="both"/>
              <w:rPr>
                <w:bCs/>
                <w:sz w:val="22"/>
                <w:szCs w:val="22"/>
              </w:rPr>
            </w:pPr>
            <w:r w:rsidRPr="00BD7E78">
              <w:rPr>
                <w:bCs/>
                <w:sz w:val="22"/>
                <w:szCs w:val="22"/>
              </w:rPr>
              <w:t>Al. Armii Ludowej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D7E78">
              <w:rPr>
                <w:bCs/>
                <w:sz w:val="22"/>
                <w:szCs w:val="22"/>
              </w:rPr>
              <w:t>26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40C579FE" w14:textId="77777777" w:rsidR="00DE173B" w:rsidRPr="009F0E5C" w:rsidRDefault="00DE173B" w:rsidP="00574CD5">
            <w:pPr>
              <w:jc w:val="both"/>
              <w:rPr>
                <w:bCs/>
                <w:sz w:val="22"/>
                <w:szCs w:val="22"/>
              </w:rPr>
            </w:pPr>
            <w:r w:rsidRPr="00BD7E78">
              <w:rPr>
                <w:bCs/>
                <w:sz w:val="22"/>
                <w:szCs w:val="22"/>
              </w:rPr>
              <w:t>00 609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D7E78">
              <w:rPr>
                <w:bCs/>
                <w:sz w:val="22"/>
                <w:szCs w:val="22"/>
              </w:rPr>
              <w:t>Warszawa</w:t>
            </w:r>
          </w:p>
          <w:p w14:paraId="72E5E208" w14:textId="77777777" w:rsidR="00DE173B" w:rsidRDefault="00DE173B" w:rsidP="00574CD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81D4829" w14:textId="60C6C6A9" w:rsidR="00DE173B" w:rsidRPr="00211A34" w:rsidRDefault="00DE173B" w:rsidP="00574CD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BD7E78">
              <w:rPr>
                <w:sz w:val="22"/>
                <w:szCs w:val="22"/>
              </w:rPr>
              <w:t>Zadanie częściowe nr 24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BD7E78">
              <w:rPr>
                <w:b/>
                <w:sz w:val="22"/>
                <w:szCs w:val="22"/>
              </w:rPr>
              <w:t>5 184.00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6664575" w14:textId="77777777" w:rsidR="00DE173B" w:rsidRPr="00D26ED6" w:rsidRDefault="00DE173B" w:rsidP="00574CD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C835705" w14:textId="77777777" w:rsidR="00DE173B" w:rsidRPr="00BD7E78" w:rsidRDefault="00DE173B" w:rsidP="00574CD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BD7E78">
              <w:t xml:space="preserve">Oferta otrzymała największą ilość punktów - łącznie 100,00 - w oparciu o określone </w:t>
            </w:r>
          </w:p>
          <w:p w14:paraId="05AE3988" w14:textId="77777777" w:rsidR="00DE173B" w:rsidRPr="00BD7E78" w:rsidRDefault="00DE173B" w:rsidP="00574CD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BD7E78">
              <w:t xml:space="preserve">przez Zamawiającego w SWZ kryteria oceny ofert tj. przyznano: cena oferty brutto - 100,00 pkt. </w:t>
            </w:r>
          </w:p>
          <w:p w14:paraId="07E1BA4D" w14:textId="77777777" w:rsidR="00DE173B" w:rsidRDefault="00DE173B" w:rsidP="00574CD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BD7E78">
              <w:t>Oferta spełnia wszystkie wymagania formalno - prawne i jest zgodna z zapisami SWZ.</w:t>
            </w:r>
          </w:p>
        </w:tc>
      </w:tr>
      <w:tr w:rsidR="00DE173B" w14:paraId="57F85AB1" w14:textId="77777777" w:rsidTr="00574CD5">
        <w:trPr>
          <w:cantSplit/>
        </w:trPr>
        <w:tc>
          <w:tcPr>
            <w:tcW w:w="9498" w:type="dxa"/>
          </w:tcPr>
          <w:p w14:paraId="288FE010" w14:textId="77777777" w:rsidR="00DE173B" w:rsidRPr="00D26ED6" w:rsidRDefault="00DE173B" w:rsidP="00574CD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BD7E78">
              <w:rPr>
                <w:b/>
                <w:sz w:val="22"/>
                <w:szCs w:val="22"/>
              </w:rPr>
              <w:t>ConvaTec Polska Sp. z o.o.</w:t>
            </w:r>
          </w:p>
          <w:p w14:paraId="329392EA" w14:textId="77777777" w:rsidR="00DE173B" w:rsidRPr="009F0E5C" w:rsidRDefault="00DE173B" w:rsidP="00574CD5">
            <w:pPr>
              <w:jc w:val="both"/>
              <w:rPr>
                <w:bCs/>
                <w:sz w:val="22"/>
                <w:szCs w:val="22"/>
              </w:rPr>
            </w:pPr>
            <w:r w:rsidRPr="00BD7E78">
              <w:rPr>
                <w:bCs/>
                <w:sz w:val="22"/>
                <w:szCs w:val="22"/>
              </w:rPr>
              <w:t>Al. Armii Ludowej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D7E78">
              <w:rPr>
                <w:bCs/>
                <w:sz w:val="22"/>
                <w:szCs w:val="22"/>
              </w:rPr>
              <w:t>26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6277F153" w14:textId="77777777" w:rsidR="00DE173B" w:rsidRPr="009F0E5C" w:rsidRDefault="00DE173B" w:rsidP="00574CD5">
            <w:pPr>
              <w:jc w:val="both"/>
              <w:rPr>
                <w:bCs/>
                <w:sz w:val="22"/>
                <w:szCs w:val="22"/>
              </w:rPr>
            </w:pPr>
            <w:r w:rsidRPr="00BD7E78">
              <w:rPr>
                <w:bCs/>
                <w:sz w:val="22"/>
                <w:szCs w:val="22"/>
              </w:rPr>
              <w:t>00 609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D7E78">
              <w:rPr>
                <w:bCs/>
                <w:sz w:val="22"/>
                <w:szCs w:val="22"/>
              </w:rPr>
              <w:t>Warszawa</w:t>
            </w:r>
          </w:p>
          <w:p w14:paraId="2E71E095" w14:textId="77777777" w:rsidR="00DE173B" w:rsidRDefault="00DE173B" w:rsidP="00574CD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1C18F64" w14:textId="44C025B9" w:rsidR="00DE173B" w:rsidRPr="00211A34" w:rsidRDefault="00DE173B" w:rsidP="00574CD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BD7E78">
              <w:rPr>
                <w:sz w:val="22"/>
                <w:szCs w:val="22"/>
              </w:rPr>
              <w:t>Zadanie częściowe nr 25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BD7E78">
              <w:rPr>
                <w:b/>
                <w:sz w:val="22"/>
                <w:szCs w:val="22"/>
              </w:rPr>
              <w:t>7 965.00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59A6D24F" w14:textId="77777777" w:rsidR="00DE173B" w:rsidRPr="00D26ED6" w:rsidRDefault="00DE173B" w:rsidP="00574CD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FDEF883" w14:textId="77777777" w:rsidR="00DE173B" w:rsidRPr="00BD7E78" w:rsidRDefault="00DE173B" w:rsidP="00574CD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BD7E78">
              <w:t xml:space="preserve">Oferta otrzymała największą ilość punktów - łącznie 100,00 - w oparciu o określone </w:t>
            </w:r>
          </w:p>
          <w:p w14:paraId="57F0B54C" w14:textId="77777777" w:rsidR="00DE173B" w:rsidRPr="00BD7E78" w:rsidRDefault="00DE173B" w:rsidP="00574CD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BD7E78">
              <w:t xml:space="preserve">przez Zamawiającego w SWZ kryteria oceny ofert tj. przyznano: cena oferty brutto - 100,00 pkt. </w:t>
            </w:r>
          </w:p>
          <w:p w14:paraId="4867FA41" w14:textId="77777777" w:rsidR="00DE173B" w:rsidRDefault="00DE173B" w:rsidP="00574CD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BD7E78">
              <w:t>Oferta spełnia wszystkie wymagania formalno - prawne i jest zgodna z zapisami SWZ.</w:t>
            </w:r>
          </w:p>
        </w:tc>
      </w:tr>
      <w:tr w:rsidR="00DE173B" w14:paraId="2CC8AF05" w14:textId="77777777" w:rsidTr="00574CD5">
        <w:trPr>
          <w:cantSplit/>
        </w:trPr>
        <w:tc>
          <w:tcPr>
            <w:tcW w:w="9498" w:type="dxa"/>
          </w:tcPr>
          <w:p w14:paraId="6DBC124A" w14:textId="77777777" w:rsidR="00DE173B" w:rsidRPr="00D26ED6" w:rsidRDefault="00DE173B" w:rsidP="00574CD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BD7E78">
              <w:rPr>
                <w:b/>
                <w:sz w:val="22"/>
                <w:szCs w:val="22"/>
              </w:rPr>
              <w:t>ConvaTec Polska Sp. z o.o.</w:t>
            </w:r>
          </w:p>
          <w:p w14:paraId="6316807D" w14:textId="77777777" w:rsidR="00DE173B" w:rsidRPr="009F0E5C" w:rsidRDefault="00DE173B" w:rsidP="00574CD5">
            <w:pPr>
              <w:jc w:val="both"/>
              <w:rPr>
                <w:bCs/>
                <w:sz w:val="22"/>
                <w:szCs w:val="22"/>
              </w:rPr>
            </w:pPr>
            <w:r w:rsidRPr="00BD7E78">
              <w:rPr>
                <w:bCs/>
                <w:sz w:val="22"/>
                <w:szCs w:val="22"/>
              </w:rPr>
              <w:t>Al. Armii Ludowej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D7E78">
              <w:rPr>
                <w:bCs/>
                <w:sz w:val="22"/>
                <w:szCs w:val="22"/>
              </w:rPr>
              <w:t>26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714C32EB" w14:textId="77777777" w:rsidR="00DE173B" w:rsidRPr="009F0E5C" w:rsidRDefault="00DE173B" w:rsidP="00574CD5">
            <w:pPr>
              <w:jc w:val="both"/>
              <w:rPr>
                <w:bCs/>
                <w:sz w:val="22"/>
                <w:szCs w:val="22"/>
              </w:rPr>
            </w:pPr>
            <w:r w:rsidRPr="00BD7E78">
              <w:rPr>
                <w:bCs/>
                <w:sz w:val="22"/>
                <w:szCs w:val="22"/>
              </w:rPr>
              <w:t>00 609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D7E78">
              <w:rPr>
                <w:bCs/>
                <w:sz w:val="22"/>
                <w:szCs w:val="22"/>
              </w:rPr>
              <w:t>Warszawa</w:t>
            </w:r>
          </w:p>
          <w:p w14:paraId="134A56B6" w14:textId="77777777" w:rsidR="00DE173B" w:rsidRDefault="00DE173B" w:rsidP="00574CD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5ED48FA" w14:textId="1A740C5E" w:rsidR="00DE173B" w:rsidRPr="00211A34" w:rsidRDefault="00DE173B" w:rsidP="00574CD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BD7E78">
              <w:rPr>
                <w:sz w:val="22"/>
                <w:szCs w:val="22"/>
              </w:rPr>
              <w:t>Zadanie częściowe nr 26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BD7E78">
              <w:rPr>
                <w:b/>
                <w:sz w:val="22"/>
                <w:szCs w:val="22"/>
              </w:rPr>
              <w:t>1 499.00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B1575E4" w14:textId="77777777" w:rsidR="00DE173B" w:rsidRPr="00D26ED6" w:rsidRDefault="00DE173B" w:rsidP="00574CD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215861DB" w14:textId="77777777" w:rsidR="00DE173B" w:rsidRPr="00BD7E78" w:rsidRDefault="00DE173B" w:rsidP="00574CD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BD7E78">
              <w:t xml:space="preserve">Oferta otrzymała największą ilość punktów - łącznie 100,00 - w oparciu o określone </w:t>
            </w:r>
          </w:p>
          <w:p w14:paraId="56AEC09C" w14:textId="77777777" w:rsidR="00DE173B" w:rsidRPr="00BD7E78" w:rsidRDefault="00DE173B" w:rsidP="00574CD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BD7E78">
              <w:t xml:space="preserve">przez Zamawiającego w SWZ kryteria oceny ofert tj. przyznano: cena oferty brutto - 100,00 pkt. </w:t>
            </w:r>
          </w:p>
          <w:p w14:paraId="09200767" w14:textId="77777777" w:rsidR="00DE173B" w:rsidRDefault="00DE173B" w:rsidP="00574CD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BD7E78">
              <w:t>Oferta spełnia wszystkie wymagania formalno - prawne i jest zgodna z zapisami SWZ.</w:t>
            </w:r>
          </w:p>
        </w:tc>
      </w:tr>
      <w:tr w:rsidR="00DE173B" w14:paraId="7DA0EB2A" w14:textId="77777777" w:rsidTr="00574CD5">
        <w:trPr>
          <w:cantSplit/>
        </w:trPr>
        <w:tc>
          <w:tcPr>
            <w:tcW w:w="9498" w:type="dxa"/>
          </w:tcPr>
          <w:p w14:paraId="29EF19ED" w14:textId="77777777" w:rsidR="00DE173B" w:rsidRPr="00D26ED6" w:rsidRDefault="00DE173B" w:rsidP="00574CD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BD7E78">
              <w:rPr>
                <w:b/>
                <w:sz w:val="22"/>
                <w:szCs w:val="22"/>
              </w:rPr>
              <w:lastRenderedPageBreak/>
              <w:t>KIKGEL Sp. z o.o.</w:t>
            </w:r>
          </w:p>
          <w:p w14:paraId="54C25B09" w14:textId="77777777" w:rsidR="00DE173B" w:rsidRPr="009F0E5C" w:rsidRDefault="00DE173B" w:rsidP="00574CD5">
            <w:pPr>
              <w:jc w:val="both"/>
              <w:rPr>
                <w:bCs/>
                <w:sz w:val="22"/>
                <w:szCs w:val="22"/>
              </w:rPr>
            </w:pPr>
            <w:r w:rsidRPr="00BD7E78">
              <w:rPr>
                <w:bCs/>
                <w:sz w:val="22"/>
                <w:szCs w:val="22"/>
              </w:rPr>
              <w:t>Skłodowskiej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D7E78">
              <w:rPr>
                <w:bCs/>
                <w:sz w:val="22"/>
                <w:szCs w:val="22"/>
              </w:rPr>
              <w:t>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3F2B3C1D" w14:textId="77777777" w:rsidR="00DE173B" w:rsidRPr="009F0E5C" w:rsidRDefault="00DE173B" w:rsidP="00574CD5">
            <w:pPr>
              <w:jc w:val="both"/>
              <w:rPr>
                <w:bCs/>
                <w:sz w:val="22"/>
                <w:szCs w:val="22"/>
              </w:rPr>
            </w:pPr>
            <w:r w:rsidRPr="00BD7E78">
              <w:rPr>
                <w:bCs/>
                <w:sz w:val="22"/>
                <w:szCs w:val="22"/>
              </w:rPr>
              <w:t>97-225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D7E78">
              <w:rPr>
                <w:bCs/>
                <w:sz w:val="22"/>
                <w:szCs w:val="22"/>
              </w:rPr>
              <w:t>Ujazd</w:t>
            </w:r>
          </w:p>
          <w:p w14:paraId="78AE0830" w14:textId="77777777" w:rsidR="00DE173B" w:rsidRDefault="00DE173B" w:rsidP="00574CD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77D099B" w14:textId="710B23AC" w:rsidR="00DE173B" w:rsidRPr="00211A34" w:rsidRDefault="00DE173B" w:rsidP="00574CD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BD7E78">
              <w:rPr>
                <w:sz w:val="22"/>
                <w:szCs w:val="22"/>
              </w:rPr>
              <w:t>Zadanie częściowe nr 27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BD7E78">
              <w:rPr>
                <w:b/>
                <w:sz w:val="22"/>
                <w:szCs w:val="22"/>
              </w:rPr>
              <w:t>19 386.00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22E65601" w14:textId="77777777" w:rsidR="00DE173B" w:rsidRPr="00D26ED6" w:rsidRDefault="00DE173B" w:rsidP="00574CD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797E1DE8" w14:textId="77777777" w:rsidR="00DE173B" w:rsidRPr="00BD7E78" w:rsidRDefault="00DE173B" w:rsidP="00574CD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BD7E78">
              <w:t xml:space="preserve">Oferta otrzymała największą ilość punktów - łącznie 100,00 - w oparciu o określone </w:t>
            </w:r>
          </w:p>
          <w:p w14:paraId="764E3A4D" w14:textId="77777777" w:rsidR="00DE173B" w:rsidRPr="00BD7E78" w:rsidRDefault="00DE173B" w:rsidP="00574CD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BD7E78">
              <w:t xml:space="preserve">przez Zamawiającego w SWZ kryteria oceny ofert tj. przyznano: cena oferty brutto - 100,00 pkt. </w:t>
            </w:r>
          </w:p>
          <w:p w14:paraId="321F80E7" w14:textId="77777777" w:rsidR="00DE173B" w:rsidRDefault="00DE173B" w:rsidP="00574CD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BD7E78">
              <w:t>Oferta spełnia wszystkie wymagania formalno - prawne i jest zgodna z zapisami SWZ.</w:t>
            </w:r>
          </w:p>
        </w:tc>
      </w:tr>
      <w:tr w:rsidR="00DE173B" w14:paraId="722C5426" w14:textId="77777777" w:rsidTr="00574CD5">
        <w:trPr>
          <w:cantSplit/>
        </w:trPr>
        <w:tc>
          <w:tcPr>
            <w:tcW w:w="9498" w:type="dxa"/>
          </w:tcPr>
          <w:p w14:paraId="216AB4E1" w14:textId="77777777" w:rsidR="00DE173B" w:rsidRPr="00D26ED6" w:rsidRDefault="00DE173B" w:rsidP="00574CD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BD7E78">
              <w:rPr>
                <w:b/>
                <w:sz w:val="22"/>
                <w:szCs w:val="22"/>
              </w:rPr>
              <w:t>Panep s.r.o.</w:t>
            </w:r>
          </w:p>
          <w:p w14:paraId="15A9D0B7" w14:textId="77777777" w:rsidR="00DE173B" w:rsidRPr="009F0E5C" w:rsidRDefault="00DE173B" w:rsidP="00574CD5">
            <w:pPr>
              <w:jc w:val="both"/>
              <w:rPr>
                <w:bCs/>
                <w:sz w:val="22"/>
                <w:szCs w:val="22"/>
              </w:rPr>
            </w:pPr>
            <w:r w:rsidRPr="00BD7E78">
              <w:rPr>
                <w:bCs/>
                <w:sz w:val="22"/>
                <w:szCs w:val="22"/>
              </w:rPr>
              <w:t>Brněnská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D7E78">
              <w:rPr>
                <w:bCs/>
                <w:sz w:val="22"/>
                <w:szCs w:val="22"/>
              </w:rPr>
              <w:t>1246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EB8C011" w14:textId="77777777" w:rsidR="00DE173B" w:rsidRPr="009F0E5C" w:rsidRDefault="00DE173B" w:rsidP="00574CD5">
            <w:pPr>
              <w:jc w:val="both"/>
              <w:rPr>
                <w:bCs/>
                <w:sz w:val="22"/>
                <w:szCs w:val="22"/>
              </w:rPr>
            </w:pPr>
            <w:r w:rsidRPr="00BD7E78">
              <w:rPr>
                <w:bCs/>
                <w:sz w:val="22"/>
                <w:szCs w:val="22"/>
              </w:rPr>
              <w:t>665 01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D7E78">
              <w:rPr>
                <w:bCs/>
                <w:sz w:val="22"/>
                <w:szCs w:val="22"/>
              </w:rPr>
              <w:t>Rosice u Brna</w:t>
            </w:r>
          </w:p>
          <w:p w14:paraId="00AD1FE0" w14:textId="77777777" w:rsidR="00DE173B" w:rsidRDefault="00DE173B" w:rsidP="00574CD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CAC83BC" w14:textId="53648029" w:rsidR="00DE173B" w:rsidRPr="00211A34" w:rsidRDefault="00DE173B" w:rsidP="00574CD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BD7E78">
              <w:rPr>
                <w:sz w:val="22"/>
                <w:szCs w:val="22"/>
              </w:rPr>
              <w:t>Zadanie częściowe nr 28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BD7E78">
              <w:rPr>
                <w:b/>
                <w:sz w:val="22"/>
                <w:szCs w:val="22"/>
              </w:rPr>
              <w:t>45 900.00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51466EFB" w14:textId="77777777" w:rsidR="00DE173B" w:rsidRPr="00D26ED6" w:rsidRDefault="00DE173B" w:rsidP="00574CD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161C748E" w14:textId="77777777" w:rsidR="00DE173B" w:rsidRPr="00BD7E78" w:rsidRDefault="00DE173B" w:rsidP="00574CD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BD7E78">
              <w:t xml:space="preserve">Oferta otrzymała największą ilość punktów - łącznie 100,00 - w oparciu o określone </w:t>
            </w:r>
          </w:p>
          <w:p w14:paraId="5CB033D1" w14:textId="77777777" w:rsidR="00DE173B" w:rsidRPr="00BD7E78" w:rsidRDefault="00DE173B" w:rsidP="00574CD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BD7E78">
              <w:t xml:space="preserve">przez Zamawiającego w SWZ kryteria oceny ofert tj. przyznano: cena oferty brutto - 100,00 pkt. </w:t>
            </w:r>
          </w:p>
          <w:p w14:paraId="6EC0B6A9" w14:textId="77777777" w:rsidR="00DE173B" w:rsidRDefault="00DE173B" w:rsidP="00574CD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BD7E78">
              <w:t>Oferta spełnia wszystkie wymagania formalno - prawne i jest zgodna z zapisami SWZ.</w:t>
            </w:r>
          </w:p>
        </w:tc>
      </w:tr>
      <w:tr w:rsidR="00DE173B" w14:paraId="64CAF8EC" w14:textId="77777777" w:rsidTr="00574CD5">
        <w:trPr>
          <w:cantSplit/>
        </w:trPr>
        <w:tc>
          <w:tcPr>
            <w:tcW w:w="9498" w:type="dxa"/>
          </w:tcPr>
          <w:p w14:paraId="29A51F3B" w14:textId="77777777" w:rsidR="00DE173B" w:rsidRPr="00D26ED6" w:rsidRDefault="00DE173B" w:rsidP="00574CD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BD7E78">
              <w:rPr>
                <w:b/>
                <w:sz w:val="22"/>
                <w:szCs w:val="22"/>
              </w:rPr>
              <w:t>Zarys International Group spółka z ograniczoną odpowiedzialnością spółka komandytowa</w:t>
            </w:r>
          </w:p>
          <w:p w14:paraId="3EABE3CA" w14:textId="77777777" w:rsidR="00DE173B" w:rsidRPr="009F0E5C" w:rsidRDefault="00DE173B" w:rsidP="00574CD5">
            <w:pPr>
              <w:jc w:val="both"/>
              <w:rPr>
                <w:bCs/>
                <w:sz w:val="22"/>
                <w:szCs w:val="22"/>
              </w:rPr>
            </w:pPr>
            <w:r w:rsidRPr="00BD7E78">
              <w:rPr>
                <w:bCs/>
                <w:sz w:val="22"/>
                <w:szCs w:val="22"/>
              </w:rPr>
              <w:t>Pod Borem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D7E78">
              <w:rPr>
                <w:bCs/>
                <w:sz w:val="22"/>
                <w:szCs w:val="22"/>
              </w:rPr>
              <w:t>18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634E8F8D" w14:textId="77777777" w:rsidR="00DE173B" w:rsidRPr="009F0E5C" w:rsidRDefault="00DE173B" w:rsidP="00574CD5">
            <w:pPr>
              <w:jc w:val="both"/>
              <w:rPr>
                <w:bCs/>
                <w:sz w:val="22"/>
                <w:szCs w:val="22"/>
              </w:rPr>
            </w:pPr>
            <w:r w:rsidRPr="00BD7E78">
              <w:rPr>
                <w:bCs/>
                <w:sz w:val="22"/>
                <w:szCs w:val="22"/>
              </w:rPr>
              <w:t>41-808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D7E78">
              <w:rPr>
                <w:bCs/>
                <w:sz w:val="22"/>
                <w:szCs w:val="22"/>
              </w:rPr>
              <w:t>Zabrze</w:t>
            </w:r>
          </w:p>
          <w:p w14:paraId="57E605E3" w14:textId="77777777" w:rsidR="00DE173B" w:rsidRDefault="00DE173B" w:rsidP="00574CD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E7CC45C" w14:textId="51957657" w:rsidR="00DE173B" w:rsidRPr="00211A34" w:rsidRDefault="00DE173B" w:rsidP="00574CD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BD7E78">
              <w:rPr>
                <w:sz w:val="22"/>
                <w:szCs w:val="22"/>
              </w:rPr>
              <w:t>Zadanie częściowe nr 29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BD7E78">
              <w:rPr>
                <w:b/>
                <w:sz w:val="22"/>
                <w:szCs w:val="22"/>
              </w:rPr>
              <w:t>5 530.00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385D0AC" w14:textId="77777777" w:rsidR="00DE173B" w:rsidRPr="00D26ED6" w:rsidRDefault="00DE173B" w:rsidP="00574CD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FA30265" w14:textId="77777777" w:rsidR="00DE173B" w:rsidRPr="00BD7E78" w:rsidRDefault="00DE173B" w:rsidP="00574CD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BD7E78">
              <w:t xml:space="preserve">Oferta otrzymała największą ilość punktów - łącznie 100,00 - w oparciu o określone </w:t>
            </w:r>
          </w:p>
          <w:p w14:paraId="6B9FA119" w14:textId="77777777" w:rsidR="00DE173B" w:rsidRPr="00BD7E78" w:rsidRDefault="00DE173B" w:rsidP="00574CD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BD7E78">
              <w:t xml:space="preserve">przez Zamawiającego w SWZ kryteria oceny ofert tj. przyznano: cena oferty brutto - 100,00 pkt. </w:t>
            </w:r>
          </w:p>
          <w:p w14:paraId="65F43610" w14:textId="77777777" w:rsidR="00DE173B" w:rsidRDefault="00DE173B" w:rsidP="00574CD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BD7E78">
              <w:t>Oferta spełnia wszystkie wymagania formalno - prawne i jest zgodna z zapisami SWZ.</w:t>
            </w:r>
          </w:p>
        </w:tc>
      </w:tr>
      <w:tr w:rsidR="00DE173B" w14:paraId="76D96AB5" w14:textId="77777777" w:rsidTr="00574CD5">
        <w:trPr>
          <w:cantSplit/>
        </w:trPr>
        <w:tc>
          <w:tcPr>
            <w:tcW w:w="9498" w:type="dxa"/>
          </w:tcPr>
          <w:p w14:paraId="59BC7244" w14:textId="77777777" w:rsidR="00DE173B" w:rsidRPr="00D26ED6" w:rsidRDefault="00DE173B" w:rsidP="00574CD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BD7E78">
              <w:rPr>
                <w:b/>
                <w:sz w:val="22"/>
                <w:szCs w:val="22"/>
              </w:rPr>
              <w:t>Zarys International Group spółka z ograniczoną odpowiedzialnością spółka komandytowa</w:t>
            </w:r>
          </w:p>
          <w:p w14:paraId="2D787033" w14:textId="77777777" w:rsidR="00DE173B" w:rsidRPr="009F0E5C" w:rsidRDefault="00DE173B" w:rsidP="00574CD5">
            <w:pPr>
              <w:jc w:val="both"/>
              <w:rPr>
                <w:bCs/>
                <w:sz w:val="22"/>
                <w:szCs w:val="22"/>
              </w:rPr>
            </w:pPr>
            <w:r w:rsidRPr="00BD7E78">
              <w:rPr>
                <w:bCs/>
                <w:sz w:val="22"/>
                <w:szCs w:val="22"/>
              </w:rPr>
              <w:t>Pod Borem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D7E78">
              <w:rPr>
                <w:bCs/>
                <w:sz w:val="22"/>
                <w:szCs w:val="22"/>
              </w:rPr>
              <w:t>18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007511AC" w14:textId="77777777" w:rsidR="00DE173B" w:rsidRPr="009F0E5C" w:rsidRDefault="00DE173B" w:rsidP="00574CD5">
            <w:pPr>
              <w:jc w:val="both"/>
              <w:rPr>
                <w:bCs/>
                <w:sz w:val="22"/>
                <w:szCs w:val="22"/>
              </w:rPr>
            </w:pPr>
            <w:r w:rsidRPr="00BD7E78">
              <w:rPr>
                <w:bCs/>
                <w:sz w:val="22"/>
                <w:szCs w:val="22"/>
              </w:rPr>
              <w:t>41-808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D7E78">
              <w:rPr>
                <w:bCs/>
                <w:sz w:val="22"/>
                <w:szCs w:val="22"/>
              </w:rPr>
              <w:t>Zabrze</w:t>
            </w:r>
          </w:p>
          <w:p w14:paraId="2633AF5B" w14:textId="77777777" w:rsidR="00DE173B" w:rsidRDefault="00DE173B" w:rsidP="00574CD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7DAEE8F" w14:textId="6DE9D273" w:rsidR="00DE173B" w:rsidRPr="00211A34" w:rsidRDefault="00DE173B" w:rsidP="00574CD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BD7E78">
              <w:rPr>
                <w:sz w:val="22"/>
                <w:szCs w:val="22"/>
              </w:rPr>
              <w:t>Zadanie częściowe nr 30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BD7E78">
              <w:rPr>
                <w:b/>
                <w:sz w:val="22"/>
                <w:szCs w:val="22"/>
              </w:rPr>
              <w:t>2 186.00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4FEA148" w14:textId="77777777" w:rsidR="00DE173B" w:rsidRPr="00D26ED6" w:rsidRDefault="00DE173B" w:rsidP="00574CD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077E0144" w14:textId="77777777" w:rsidR="00DE173B" w:rsidRPr="00BD7E78" w:rsidRDefault="00DE173B" w:rsidP="00574CD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BD7E78">
              <w:t xml:space="preserve">Oferta otrzymała największą ilość punktów - łącznie 100,00 - w oparciu o określone </w:t>
            </w:r>
          </w:p>
          <w:p w14:paraId="08034F15" w14:textId="77777777" w:rsidR="00DE173B" w:rsidRPr="00BD7E78" w:rsidRDefault="00DE173B" w:rsidP="00574CD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BD7E78">
              <w:t xml:space="preserve">przez Zamawiającego w SWZ kryteria oceny ofert tj. przyznano: cena oferty brutto - 100,00 pkt. </w:t>
            </w:r>
          </w:p>
          <w:p w14:paraId="01FD8B66" w14:textId="77777777" w:rsidR="00DE173B" w:rsidRDefault="00DE173B" w:rsidP="00574CD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BD7E78">
              <w:t>Oferta spełnia wszystkie wymagania formalno - prawne i jest zgodna z zapisami SWZ.</w:t>
            </w:r>
          </w:p>
        </w:tc>
      </w:tr>
      <w:tr w:rsidR="00DE173B" w14:paraId="18474C3E" w14:textId="77777777" w:rsidTr="00574CD5">
        <w:trPr>
          <w:cantSplit/>
        </w:trPr>
        <w:tc>
          <w:tcPr>
            <w:tcW w:w="9498" w:type="dxa"/>
          </w:tcPr>
          <w:p w14:paraId="0DDF8F1E" w14:textId="77777777" w:rsidR="00DE173B" w:rsidRPr="00D26ED6" w:rsidRDefault="00DE173B" w:rsidP="00574CD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BD7E78">
              <w:rPr>
                <w:b/>
                <w:sz w:val="22"/>
                <w:szCs w:val="22"/>
              </w:rPr>
              <w:lastRenderedPageBreak/>
              <w:t>Medtronic Poland sp. z o.o.</w:t>
            </w:r>
          </w:p>
          <w:p w14:paraId="54822D51" w14:textId="77777777" w:rsidR="00DE173B" w:rsidRPr="009F0E5C" w:rsidRDefault="00DE173B" w:rsidP="00574CD5">
            <w:pPr>
              <w:jc w:val="both"/>
              <w:rPr>
                <w:bCs/>
                <w:sz w:val="22"/>
                <w:szCs w:val="22"/>
              </w:rPr>
            </w:pPr>
            <w:r w:rsidRPr="00BD7E78">
              <w:rPr>
                <w:bCs/>
                <w:sz w:val="22"/>
                <w:szCs w:val="22"/>
              </w:rPr>
              <w:t>Polna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D7E78">
              <w:rPr>
                <w:bCs/>
                <w:sz w:val="22"/>
                <w:szCs w:val="22"/>
              </w:rPr>
              <w:t>11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11157D7" w14:textId="77777777" w:rsidR="00DE173B" w:rsidRPr="009F0E5C" w:rsidRDefault="00DE173B" w:rsidP="00574CD5">
            <w:pPr>
              <w:jc w:val="both"/>
              <w:rPr>
                <w:bCs/>
                <w:sz w:val="22"/>
                <w:szCs w:val="22"/>
              </w:rPr>
            </w:pPr>
            <w:r w:rsidRPr="00BD7E78">
              <w:rPr>
                <w:bCs/>
                <w:sz w:val="22"/>
                <w:szCs w:val="22"/>
              </w:rPr>
              <w:t>00-633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D7E78">
              <w:rPr>
                <w:bCs/>
                <w:sz w:val="22"/>
                <w:szCs w:val="22"/>
              </w:rPr>
              <w:t>Warszawa</w:t>
            </w:r>
          </w:p>
          <w:p w14:paraId="31639DA9" w14:textId="77777777" w:rsidR="00DE173B" w:rsidRDefault="00DE173B" w:rsidP="00574CD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5A42BF8" w14:textId="3E3B86BB" w:rsidR="00DE173B" w:rsidRPr="00211A34" w:rsidRDefault="00DE173B" w:rsidP="00574CD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BD7E78">
              <w:rPr>
                <w:sz w:val="22"/>
                <w:szCs w:val="22"/>
              </w:rPr>
              <w:t>Zadanie częściowe nr 31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BD7E78">
              <w:rPr>
                <w:b/>
                <w:sz w:val="22"/>
                <w:szCs w:val="22"/>
              </w:rPr>
              <w:t>106 272.00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6379F30" w14:textId="77777777" w:rsidR="00DE173B" w:rsidRPr="00D26ED6" w:rsidRDefault="00DE173B" w:rsidP="00574CD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EE2C2F6" w14:textId="77777777" w:rsidR="00DE173B" w:rsidRPr="00BD7E78" w:rsidRDefault="00DE173B" w:rsidP="00574CD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BD7E78">
              <w:t xml:space="preserve">Oferta otrzymała największą ilość punktów - łącznie 100,00 - w oparciu o określone </w:t>
            </w:r>
          </w:p>
          <w:p w14:paraId="0C5E3EFF" w14:textId="77777777" w:rsidR="00DE173B" w:rsidRPr="00BD7E78" w:rsidRDefault="00DE173B" w:rsidP="00574CD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BD7E78">
              <w:t xml:space="preserve">przez Zamawiającego w SWZ kryteria oceny ofert tj. przyznano: cena oferty brutto - 100,00 pkt. </w:t>
            </w:r>
          </w:p>
          <w:p w14:paraId="16A37835" w14:textId="77777777" w:rsidR="00DE173B" w:rsidRDefault="00DE173B" w:rsidP="00574CD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BD7E78">
              <w:t>Oferta spełnia wszystkie wymagania formalno - prawne i jest zgodna z zapisami SWZ.</w:t>
            </w:r>
          </w:p>
        </w:tc>
      </w:tr>
      <w:tr w:rsidR="00DE173B" w14:paraId="4B4386B4" w14:textId="77777777" w:rsidTr="00574CD5">
        <w:trPr>
          <w:cantSplit/>
        </w:trPr>
        <w:tc>
          <w:tcPr>
            <w:tcW w:w="9498" w:type="dxa"/>
          </w:tcPr>
          <w:p w14:paraId="0244A8D7" w14:textId="77777777" w:rsidR="00DE173B" w:rsidRPr="00D26ED6" w:rsidRDefault="00DE173B" w:rsidP="00574CD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BD7E78">
              <w:rPr>
                <w:b/>
                <w:sz w:val="22"/>
                <w:szCs w:val="22"/>
              </w:rPr>
              <w:t>Aspironix Polska Sp. z o.o.</w:t>
            </w:r>
          </w:p>
          <w:p w14:paraId="1F0DEA11" w14:textId="77777777" w:rsidR="00DE173B" w:rsidRPr="009F0E5C" w:rsidRDefault="00DE173B" w:rsidP="00574CD5">
            <w:pPr>
              <w:jc w:val="both"/>
              <w:rPr>
                <w:bCs/>
                <w:sz w:val="22"/>
                <w:szCs w:val="22"/>
              </w:rPr>
            </w:pPr>
            <w:r w:rsidRPr="00BD7E78">
              <w:rPr>
                <w:bCs/>
                <w:sz w:val="22"/>
                <w:szCs w:val="22"/>
              </w:rPr>
              <w:t>Różyckiego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D7E78">
              <w:rPr>
                <w:bCs/>
                <w:sz w:val="22"/>
                <w:szCs w:val="22"/>
              </w:rPr>
              <w:t>3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73D95D3A" w14:textId="77777777" w:rsidR="00DE173B" w:rsidRPr="009F0E5C" w:rsidRDefault="00DE173B" w:rsidP="00574CD5">
            <w:pPr>
              <w:jc w:val="both"/>
              <w:rPr>
                <w:bCs/>
                <w:sz w:val="22"/>
                <w:szCs w:val="22"/>
              </w:rPr>
            </w:pPr>
            <w:r w:rsidRPr="00BD7E78">
              <w:rPr>
                <w:bCs/>
                <w:sz w:val="22"/>
                <w:szCs w:val="22"/>
              </w:rPr>
              <w:t>31-324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D7E78">
              <w:rPr>
                <w:bCs/>
                <w:sz w:val="22"/>
                <w:szCs w:val="22"/>
              </w:rPr>
              <w:t>Kraków</w:t>
            </w:r>
          </w:p>
          <w:p w14:paraId="74DA5CBF" w14:textId="77777777" w:rsidR="00DE173B" w:rsidRDefault="00DE173B" w:rsidP="00574CD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8251421" w14:textId="0CAC7EA4" w:rsidR="00DE173B" w:rsidRPr="00211A34" w:rsidRDefault="00DE173B" w:rsidP="00574CD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BD7E78">
              <w:rPr>
                <w:sz w:val="22"/>
                <w:szCs w:val="22"/>
              </w:rPr>
              <w:t>Zadanie częściowe nr 33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BD7E78">
              <w:rPr>
                <w:b/>
                <w:sz w:val="22"/>
                <w:szCs w:val="22"/>
              </w:rPr>
              <w:t>53 136.00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418222DC" w14:textId="77777777" w:rsidR="00DE173B" w:rsidRPr="00D26ED6" w:rsidRDefault="00DE173B" w:rsidP="00574CD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88028EA" w14:textId="77777777" w:rsidR="00DE173B" w:rsidRPr="00BD7E78" w:rsidRDefault="00DE173B" w:rsidP="00574CD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BD7E78">
              <w:t xml:space="preserve">Oferta otrzymała największą ilość punktów - łącznie 100,00 - w oparciu o określone </w:t>
            </w:r>
          </w:p>
          <w:p w14:paraId="27AE6E6E" w14:textId="77777777" w:rsidR="00DE173B" w:rsidRPr="00BD7E78" w:rsidRDefault="00DE173B" w:rsidP="00574CD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BD7E78">
              <w:t xml:space="preserve">przez Zamawiającego w SWZ kryteria oceny ofert tj. przyznano: cena oferty brutto - 100,00 pkt. </w:t>
            </w:r>
          </w:p>
          <w:p w14:paraId="69CF2822" w14:textId="77777777" w:rsidR="00DE173B" w:rsidRDefault="00DE173B" w:rsidP="00574CD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BD7E78">
              <w:t>Oferta spełnia wszystkie wymagania formalno - prawne i jest zgodna z zapisami SWZ.</w:t>
            </w:r>
          </w:p>
        </w:tc>
      </w:tr>
      <w:tr w:rsidR="00DE173B" w14:paraId="63682A35" w14:textId="77777777" w:rsidTr="00574CD5">
        <w:trPr>
          <w:cantSplit/>
        </w:trPr>
        <w:tc>
          <w:tcPr>
            <w:tcW w:w="9498" w:type="dxa"/>
          </w:tcPr>
          <w:p w14:paraId="789385DF" w14:textId="77777777" w:rsidR="00DE173B" w:rsidRPr="00D26ED6" w:rsidRDefault="00DE173B" w:rsidP="00574CD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BD7E78">
              <w:rPr>
                <w:b/>
                <w:sz w:val="22"/>
                <w:szCs w:val="22"/>
              </w:rPr>
              <w:t>Aspironix Polska Sp. z o.o.</w:t>
            </w:r>
          </w:p>
          <w:p w14:paraId="4E83BE16" w14:textId="77777777" w:rsidR="00DE173B" w:rsidRPr="009F0E5C" w:rsidRDefault="00DE173B" w:rsidP="00574CD5">
            <w:pPr>
              <w:jc w:val="both"/>
              <w:rPr>
                <w:bCs/>
                <w:sz w:val="22"/>
                <w:szCs w:val="22"/>
              </w:rPr>
            </w:pPr>
            <w:r w:rsidRPr="00BD7E78">
              <w:rPr>
                <w:bCs/>
                <w:sz w:val="22"/>
                <w:szCs w:val="22"/>
              </w:rPr>
              <w:t>Różyckiego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D7E78">
              <w:rPr>
                <w:bCs/>
                <w:sz w:val="22"/>
                <w:szCs w:val="22"/>
              </w:rPr>
              <w:t>3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F20386C" w14:textId="77777777" w:rsidR="00DE173B" w:rsidRPr="009F0E5C" w:rsidRDefault="00DE173B" w:rsidP="00574CD5">
            <w:pPr>
              <w:jc w:val="both"/>
              <w:rPr>
                <w:bCs/>
                <w:sz w:val="22"/>
                <w:szCs w:val="22"/>
              </w:rPr>
            </w:pPr>
            <w:r w:rsidRPr="00BD7E78">
              <w:rPr>
                <w:bCs/>
                <w:sz w:val="22"/>
                <w:szCs w:val="22"/>
              </w:rPr>
              <w:t>31-324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D7E78">
              <w:rPr>
                <w:bCs/>
                <w:sz w:val="22"/>
                <w:szCs w:val="22"/>
              </w:rPr>
              <w:t>Kraków</w:t>
            </w:r>
          </w:p>
          <w:p w14:paraId="02214654" w14:textId="77777777" w:rsidR="00DE173B" w:rsidRDefault="00DE173B" w:rsidP="00574CD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193B5BE" w14:textId="508310BA" w:rsidR="00DE173B" w:rsidRPr="00211A34" w:rsidRDefault="00DE173B" w:rsidP="00574CD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BD7E78">
              <w:rPr>
                <w:sz w:val="22"/>
                <w:szCs w:val="22"/>
              </w:rPr>
              <w:t>Zadanie częściowe nr 34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BD7E78">
              <w:rPr>
                <w:b/>
                <w:sz w:val="22"/>
                <w:szCs w:val="22"/>
              </w:rPr>
              <w:t>6 642.00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2AB020D4" w14:textId="77777777" w:rsidR="00DE173B" w:rsidRPr="00D26ED6" w:rsidRDefault="00DE173B" w:rsidP="00574CD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1E83796" w14:textId="77777777" w:rsidR="00DE173B" w:rsidRPr="00BD7E78" w:rsidRDefault="00DE173B" w:rsidP="00574CD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BD7E78">
              <w:t xml:space="preserve">Oferta otrzymała największą ilość punktów - łącznie 100,00 - w oparciu o określone </w:t>
            </w:r>
          </w:p>
          <w:p w14:paraId="04A955C7" w14:textId="77777777" w:rsidR="00DE173B" w:rsidRPr="00BD7E78" w:rsidRDefault="00DE173B" w:rsidP="00574CD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BD7E78">
              <w:t xml:space="preserve">przez Zamawiającego w SWZ kryteria oceny ofert tj. przyznano: cena oferty brutto - 100,00 pkt. </w:t>
            </w:r>
          </w:p>
          <w:p w14:paraId="6F4C766D" w14:textId="77777777" w:rsidR="00DE173B" w:rsidRDefault="00DE173B" w:rsidP="00574CD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BD7E78">
              <w:t>Oferta spełnia wszystkie wymagania formalno - prawne i jest zgodna z zapisami SWZ.</w:t>
            </w:r>
          </w:p>
        </w:tc>
      </w:tr>
    </w:tbl>
    <w:p w14:paraId="54BA9D0E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DE173B" w:rsidRPr="00834EF4" w14:paraId="1A3AEEAD" w14:textId="77777777" w:rsidTr="00574CD5">
        <w:tc>
          <w:tcPr>
            <w:tcW w:w="2169" w:type="dxa"/>
            <w:shd w:val="clear" w:color="auto" w:fill="F3F3F3"/>
          </w:tcPr>
          <w:p w14:paraId="784B9E97" w14:textId="77777777" w:rsidR="00DE173B" w:rsidRPr="00211A34" w:rsidRDefault="00DE173B" w:rsidP="00574CD5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080FF6CD" w14:textId="77777777" w:rsidR="00DE173B" w:rsidRPr="00211A34" w:rsidRDefault="00DE173B" w:rsidP="00574CD5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677BD855" w14:textId="77777777" w:rsidR="00DE173B" w:rsidRPr="00211A34" w:rsidRDefault="00DE173B" w:rsidP="00574CD5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1527281F" w14:textId="77777777" w:rsidR="00DE173B" w:rsidRPr="00211A34" w:rsidRDefault="00DE173B" w:rsidP="00574CD5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DE173B" w:rsidRPr="00834EF4" w14:paraId="5902939B" w14:textId="77777777" w:rsidTr="00574CD5">
        <w:tc>
          <w:tcPr>
            <w:tcW w:w="2169" w:type="dxa"/>
            <w:shd w:val="clear" w:color="auto" w:fill="auto"/>
          </w:tcPr>
          <w:p w14:paraId="61E32C47" w14:textId="77777777" w:rsidR="00DE173B" w:rsidRPr="00211A34" w:rsidRDefault="00DE173B" w:rsidP="00574C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D7E78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D7E78">
              <w:rPr>
                <w:sz w:val="20"/>
                <w:szCs w:val="20"/>
              </w:rPr>
              <w:t>Zadanie częściowe nr 1</w:t>
            </w:r>
          </w:p>
        </w:tc>
        <w:tc>
          <w:tcPr>
            <w:tcW w:w="2793" w:type="dxa"/>
            <w:shd w:val="clear" w:color="auto" w:fill="auto"/>
          </w:tcPr>
          <w:p w14:paraId="632679EE" w14:textId="77777777" w:rsidR="00DE173B" w:rsidRPr="00211A34" w:rsidRDefault="00DE173B" w:rsidP="00574CD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D7E78">
              <w:rPr>
                <w:b/>
                <w:bCs/>
                <w:sz w:val="20"/>
                <w:szCs w:val="20"/>
              </w:rPr>
              <w:t>Mölnlycke Health Care Polska z o.o.</w:t>
            </w:r>
          </w:p>
          <w:p w14:paraId="56208D01" w14:textId="77777777" w:rsidR="00DE173B" w:rsidRPr="00211A34" w:rsidRDefault="00DE173B" w:rsidP="00574CD5">
            <w:pPr>
              <w:rPr>
                <w:sz w:val="20"/>
                <w:szCs w:val="20"/>
              </w:rPr>
            </w:pPr>
            <w:r w:rsidRPr="00BD7E78">
              <w:rPr>
                <w:sz w:val="20"/>
                <w:szCs w:val="20"/>
              </w:rPr>
              <w:t>Okopowa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D7E78">
              <w:rPr>
                <w:sz w:val="20"/>
                <w:szCs w:val="20"/>
              </w:rPr>
              <w:t>58/72</w:t>
            </w:r>
          </w:p>
          <w:p w14:paraId="39CE4EA2" w14:textId="77777777" w:rsidR="00DE173B" w:rsidRPr="00211A34" w:rsidRDefault="00DE173B" w:rsidP="00574CD5">
            <w:pPr>
              <w:spacing w:after="40"/>
              <w:rPr>
                <w:color w:val="000000"/>
                <w:sz w:val="20"/>
                <w:szCs w:val="20"/>
              </w:rPr>
            </w:pPr>
            <w:r w:rsidRPr="00BD7E78">
              <w:rPr>
                <w:sz w:val="20"/>
                <w:szCs w:val="20"/>
              </w:rPr>
              <w:t>01-042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D7E78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3AAB6C93" w14:textId="77777777" w:rsidR="00DE173B" w:rsidRPr="00211A34" w:rsidRDefault="00DE173B" w:rsidP="00574C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D7E78">
              <w:rPr>
                <w:sz w:val="20"/>
                <w:szCs w:val="20"/>
              </w:rPr>
              <w:t>1 - Cena - 7.35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D71276E" w14:textId="77777777" w:rsidR="00DE173B" w:rsidRPr="00211A34" w:rsidRDefault="00DE173B" w:rsidP="00574CD5">
            <w:pPr>
              <w:jc w:val="center"/>
              <w:rPr>
                <w:color w:val="000000"/>
                <w:sz w:val="20"/>
                <w:szCs w:val="20"/>
              </w:rPr>
            </w:pPr>
            <w:r w:rsidRPr="00BD7E78">
              <w:rPr>
                <w:sz w:val="20"/>
                <w:szCs w:val="20"/>
              </w:rPr>
              <w:t xml:space="preserve">  7,35</w:t>
            </w:r>
          </w:p>
        </w:tc>
      </w:tr>
      <w:tr w:rsidR="00DE173B" w:rsidRPr="00834EF4" w14:paraId="40C28CEC" w14:textId="77777777" w:rsidTr="00574CD5">
        <w:tc>
          <w:tcPr>
            <w:tcW w:w="2169" w:type="dxa"/>
            <w:shd w:val="clear" w:color="auto" w:fill="auto"/>
          </w:tcPr>
          <w:p w14:paraId="52E589AF" w14:textId="77777777" w:rsidR="00DE173B" w:rsidRPr="00211A34" w:rsidRDefault="00DE173B" w:rsidP="00574C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D7E78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D7E78">
              <w:rPr>
                <w:sz w:val="20"/>
                <w:szCs w:val="20"/>
              </w:rPr>
              <w:t>Zadanie częściowe nr 1</w:t>
            </w:r>
          </w:p>
        </w:tc>
        <w:tc>
          <w:tcPr>
            <w:tcW w:w="2793" w:type="dxa"/>
            <w:shd w:val="clear" w:color="auto" w:fill="auto"/>
          </w:tcPr>
          <w:p w14:paraId="4ADFD963" w14:textId="77777777" w:rsidR="00DE173B" w:rsidRPr="00211A34" w:rsidRDefault="00DE173B" w:rsidP="00574CD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D7E78">
              <w:rPr>
                <w:b/>
                <w:bCs/>
                <w:sz w:val="20"/>
                <w:szCs w:val="20"/>
              </w:rPr>
              <w:t>Zarys International Group spółka z ograniczoną odpowiedzialnością spółka komandytowa</w:t>
            </w:r>
          </w:p>
          <w:p w14:paraId="08A38A81" w14:textId="77777777" w:rsidR="00DE173B" w:rsidRPr="00211A34" w:rsidRDefault="00DE173B" w:rsidP="00574CD5">
            <w:pPr>
              <w:rPr>
                <w:sz w:val="20"/>
                <w:szCs w:val="20"/>
              </w:rPr>
            </w:pPr>
            <w:r w:rsidRPr="00BD7E78">
              <w:rPr>
                <w:sz w:val="20"/>
                <w:szCs w:val="20"/>
              </w:rPr>
              <w:t>Pod Borem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D7E78">
              <w:rPr>
                <w:sz w:val="20"/>
                <w:szCs w:val="20"/>
              </w:rPr>
              <w:t>18</w:t>
            </w:r>
          </w:p>
          <w:p w14:paraId="05051AAF" w14:textId="77777777" w:rsidR="00DE173B" w:rsidRPr="00211A34" w:rsidRDefault="00DE173B" w:rsidP="00574CD5">
            <w:pPr>
              <w:spacing w:after="40"/>
              <w:rPr>
                <w:color w:val="000000"/>
                <w:sz w:val="20"/>
                <w:szCs w:val="20"/>
              </w:rPr>
            </w:pPr>
            <w:r w:rsidRPr="00BD7E78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D7E78">
              <w:rPr>
                <w:sz w:val="20"/>
                <w:szCs w:val="20"/>
              </w:rPr>
              <w:t>Zabrze</w:t>
            </w:r>
          </w:p>
        </w:tc>
        <w:tc>
          <w:tcPr>
            <w:tcW w:w="2976" w:type="dxa"/>
            <w:shd w:val="clear" w:color="auto" w:fill="auto"/>
          </w:tcPr>
          <w:p w14:paraId="2FDD584F" w14:textId="77777777" w:rsidR="00DE173B" w:rsidRPr="00211A34" w:rsidRDefault="00DE173B" w:rsidP="00574C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D7E78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9919308" w14:textId="77777777" w:rsidR="00DE173B" w:rsidRPr="00211A34" w:rsidRDefault="00DE173B" w:rsidP="00574CD5">
            <w:pPr>
              <w:jc w:val="center"/>
              <w:rPr>
                <w:color w:val="000000"/>
                <w:sz w:val="20"/>
                <w:szCs w:val="20"/>
              </w:rPr>
            </w:pPr>
            <w:r w:rsidRPr="00BD7E78">
              <w:rPr>
                <w:sz w:val="20"/>
                <w:szCs w:val="20"/>
              </w:rPr>
              <w:t xml:space="preserve">  100,00</w:t>
            </w:r>
          </w:p>
        </w:tc>
      </w:tr>
      <w:tr w:rsidR="00DE173B" w:rsidRPr="00834EF4" w14:paraId="1B32C17D" w14:textId="77777777" w:rsidTr="00574CD5">
        <w:tc>
          <w:tcPr>
            <w:tcW w:w="2169" w:type="dxa"/>
            <w:shd w:val="clear" w:color="auto" w:fill="auto"/>
          </w:tcPr>
          <w:p w14:paraId="02A50C9C" w14:textId="77777777" w:rsidR="00DE173B" w:rsidRPr="00211A34" w:rsidRDefault="00DE173B" w:rsidP="00574C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D7E78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D7E78">
              <w:rPr>
                <w:sz w:val="20"/>
                <w:szCs w:val="20"/>
              </w:rPr>
              <w:t>Zadanie częściowe nr 1</w:t>
            </w:r>
          </w:p>
        </w:tc>
        <w:tc>
          <w:tcPr>
            <w:tcW w:w="2793" w:type="dxa"/>
            <w:shd w:val="clear" w:color="auto" w:fill="auto"/>
          </w:tcPr>
          <w:p w14:paraId="10E16C1B" w14:textId="77777777" w:rsidR="00DE173B" w:rsidRPr="00211A34" w:rsidRDefault="00DE173B" w:rsidP="00574CD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D7E78">
              <w:rPr>
                <w:b/>
                <w:bCs/>
                <w:sz w:val="20"/>
                <w:szCs w:val="20"/>
              </w:rPr>
              <w:t>Paul Hartmann Polska Sp. z o.o.</w:t>
            </w:r>
          </w:p>
          <w:p w14:paraId="32FCFA77" w14:textId="77777777" w:rsidR="00DE173B" w:rsidRPr="00211A34" w:rsidRDefault="00DE173B" w:rsidP="00574CD5">
            <w:pPr>
              <w:rPr>
                <w:sz w:val="20"/>
                <w:szCs w:val="20"/>
              </w:rPr>
            </w:pPr>
            <w:r w:rsidRPr="00BD7E78">
              <w:rPr>
                <w:sz w:val="20"/>
                <w:szCs w:val="20"/>
              </w:rPr>
              <w:t>Żeromskiego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D7E78">
              <w:rPr>
                <w:sz w:val="20"/>
                <w:szCs w:val="20"/>
              </w:rPr>
              <w:t>17</w:t>
            </w:r>
          </w:p>
          <w:p w14:paraId="2E21699E" w14:textId="77777777" w:rsidR="00DE173B" w:rsidRPr="00211A34" w:rsidRDefault="00DE173B" w:rsidP="00574CD5">
            <w:pPr>
              <w:spacing w:after="40"/>
              <w:rPr>
                <w:color w:val="000000"/>
                <w:sz w:val="20"/>
                <w:szCs w:val="20"/>
              </w:rPr>
            </w:pPr>
            <w:r w:rsidRPr="00BD7E78">
              <w:rPr>
                <w:sz w:val="20"/>
                <w:szCs w:val="20"/>
              </w:rPr>
              <w:t>95-200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D7E78">
              <w:rPr>
                <w:sz w:val="20"/>
                <w:szCs w:val="20"/>
              </w:rPr>
              <w:t>Pabianice</w:t>
            </w:r>
          </w:p>
        </w:tc>
        <w:tc>
          <w:tcPr>
            <w:tcW w:w="2976" w:type="dxa"/>
            <w:shd w:val="clear" w:color="auto" w:fill="auto"/>
          </w:tcPr>
          <w:p w14:paraId="52DDA9B0" w14:textId="77777777" w:rsidR="00DE173B" w:rsidRPr="00211A34" w:rsidRDefault="00DE173B" w:rsidP="00574C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D7E78">
              <w:rPr>
                <w:sz w:val="20"/>
                <w:szCs w:val="20"/>
              </w:rPr>
              <w:t>1 - Cena - 4.67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CC3B63B" w14:textId="77777777" w:rsidR="00DE173B" w:rsidRPr="00211A34" w:rsidRDefault="00DE173B" w:rsidP="00574CD5">
            <w:pPr>
              <w:jc w:val="center"/>
              <w:rPr>
                <w:color w:val="000000"/>
                <w:sz w:val="20"/>
                <w:szCs w:val="20"/>
              </w:rPr>
            </w:pPr>
            <w:r w:rsidRPr="00BD7E78">
              <w:rPr>
                <w:sz w:val="20"/>
                <w:szCs w:val="20"/>
              </w:rPr>
              <w:t xml:space="preserve">  4,67</w:t>
            </w:r>
          </w:p>
        </w:tc>
      </w:tr>
      <w:tr w:rsidR="00DE173B" w:rsidRPr="00834EF4" w14:paraId="28CD7E60" w14:textId="77777777" w:rsidTr="00574CD5">
        <w:tc>
          <w:tcPr>
            <w:tcW w:w="2169" w:type="dxa"/>
            <w:shd w:val="clear" w:color="auto" w:fill="auto"/>
          </w:tcPr>
          <w:p w14:paraId="053599E7" w14:textId="77777777" w:rsidR="00DE173B" w:rsidRPr="00211A34" w:rsidRDefault="00DE173B" w:rsidP="00574C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D7E78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D7E78">
              <w:rPr>
                <w:sz w:val="20"/>
                <w:szCs w:val="20"/>
              </w:rPr>
              <w:t>Zadanie częściowe nr 2</w:t>
            </w:r>
          </w:p>
        </w:tc>
        <w:tc>
          <w:tcPr>
            <w:tcW w:w="2793" w:type="dxa"/>
            <w:shd w:val="clear" w:color="auto" w:fill="auto"/>
          </w:tcPr>
          <w:p w14:paraId="745DDCF3" w14:textId="77777777" w:rsidR="00DE173B" w:rsidRPr="00211A34" w:rsidRDefault="00DE173B" w:rsidP="00574CD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D7E78">
              <w:rPr>
                <w:b/>
                <w:bCs/>
                <w:sz w:val="20"/>
                <w:szCs w:val="20"/>
              </w:rPr>
              <w:t>Paul Hartmann Polska Sp. z o.o.</w:t>
            </w:r>
          </w:p>
          <w:p w14:paraId="4FF252A8" w14:textId="77777777" w:rsidR="00DE173B" w:rsidRPr="00211A34" w:rsidRDefault="00DE173B" w:rsidP="00574CD5">
            <w:pPr>
              <w:rPr>
                <w:sz w:val="20"/>
                <w:szCs w:val="20"/>
              </w:rPr>
            </w:pPr>
            <w:r w:rsidRPr="00BD7E78">
              <w:rPr>
                <w:sz w:val="20"/>
                <w:szCs w:val="20"/>
              </w:rPr>
              <w:lastRenderedPageBreak/>
              <w:t>Żeromskiego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D7E78">
              <w:rPr>
                <w:sz w:val="20"/>
                <w:szCs w:val="20"/>
              </w:rPr>
              <w:t>17</w:t>
            </w:r>
          </w:p>
          <w:p w14:paraId="1E59E4F4" w14:textId="77777777" w:rsidR="00DE173B" w:rsidRPr="00211A34" w:rsidRDefault="00DE173B" w:rsidP="00574CD5">
            <w:pPr>
              <w:spacing w:after="40"/>
              <w:rPr>
                <w:color w:val="000000"/>
                <w:sz w:val="20"/>
                <w:szCs w:val="20"/>
              </w:rPr>
            </w:pPr>
            <w:r w:rsidRPr="00BD7E78">
              <w:rPr>
                <w:sz w:val="20"/>
                <w:szCs w:val="20"/>
              </w:rPr>
              <w:t>95-200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D7E78">
              <w:rPr>
                <w:sz w:val="20"/>
                <w:szCs w:val="20"/>
              </w:rPr>
              <w:t>Pabianice</w:t>
            </w:r>
          </w:p>
        </w:tc>
        <w:tc>
          <w:tcPr>
            <w:tcW w:w="2976" w:type="dxa"/>
            <w:shd w:val="clear" w:color="auto" w:fill="auto"/>
          </w:tcPr>
          <w:p w14:paraId="79B12A05" w14:textId="77777777" w:rsidR="00DE173B" w:rsidRPr="00211A34" w:rsidRDefault="00DE173B" w:rsidP="00574C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D7E78">
              <w:rPr>
                <w:sz w:val="20"/>
                <w:szCs w:val="20"/>
              </w:rPr>
              <w:lastRenderedPageBreak/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CA609AA" w14:textId="77777777" w:rsidR="00DE173B" w:rsidRPr="00211A34" w:rsidRDefault="00DE173B" w:rsidP="00574CD5">
            <w:pPr>
              <w:jc w:val="center"/>
              <w:rPr>
                <w:color w:val="000000"/>
                <w:sz w:val="20"/>
                <w:szCs w:val="20"/>
              </w:rPr>
            </w:pPr>
            <w:r w:rsidRPr="00BD7E78">
              <w:rPr>
                <w:sz w:val="20"/>
                <w:szCs w:val="20"/>
              </w:rPr>
              <w:t xml:space="preserve">  100,00</w:t>
            </w:r>
          </w:p>
        </w:tc>
      </w:tr>
      <w:tr w:rsidR="00DE173B" w:rsidRPr="00834EF4" w14:paraId="5997553D" w14:textId="77777777" w:rsidTr="00574CD5">
        <w:tc>
          <w:tcPr>
            <w:tcW w:w="2169" w:type="dxa"/>
            <w:shd w:val="clear" w:color="auto" w:fill="auto"/>
          </w:tcPr>
          <w:p w14:paraId="6E75E484" w14:textId="77777777" w:rsidR="00DE173B" w:rsidRPr="00211A34" w:rsidRDefault="00DE173B" w:rsidP="00574C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D7E78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D7E78">
              <w:rPr>
                <w:sz w:val="20"/>
                <w:szCs w:val="20"/>
              </w:rPr>
              <w:t>Zadanie częściowe nr 3</w:t>
            </w:r>
          </w:p>
        </w:tc>
        <w:tc>
          <w:tcPr>
            <w:tcW w:w="2793" w:type="dxa"/>
            <w:shd w:val="clear" w:color="auto" w:fill="auto"/>
          </w:tcPr>
          <w:p w14:paraId="3BCC8C45" w14:textId="77777777" w:rsidR="00DE173B" w:rsidRPr="00211A34" w:rsidRDefault="00DE173B" w:rsidP="00574CD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D7E78">
              <w:rPr>
                <w:b/>
                <w:bCs/>
                <w:sz w:val="20"/>
                <w:szCs w:val="20"/>
              </w:rPr>
              <w:t>ConvaTec Polska Sp. z o.o.</w:t>
            </w:r>
          </w:p>
          <w:p w14:paraId="312E17B2" w14:textId="77777777" w:rsidR="00DE173B" w:rsidRPr="00211A34" w:rsidRDefault="00DE173B" w:rsidP="00574CD5">
            <w:pPr>
              <w:rPr>
                <w:sz w:val="20"/>
                <w:szCs w:val="20"/>
              </w:rPr>
            </w:pPr>
            <w:r w:rsidRPr="00BD7E78">
              <w:rPr>
                <w:sz w:val="20"/>
                <w:szCs w:val="20"/>
              </w:rPr>
              <w:t>Al. Armii Ludowej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D7E78">
              <w:rPr>
                <w:sz w:val="20"/>
                <w:szCs w:val="20"/>
              </w:rPr>
              <w:t>26</w:t>
            </w:r>
          </w:p>
          <w:p w14:paraId="504FDF54" w14:textId="77777777" w:rsidR="00DE173B" w:rsidRPr="00211A34" w:rsidRDefault="00DE173B" w:rsidP="00574CD5">
            <w:pPr>
              <w:spacing w:after="40"/>
              <w:rPr>
                <w:color w:val="000000"/>
                <w:sz w:val="20"/>
                <w:szCs w:val="20"/>
              </w:rPr>
            </w:pPr>
            <w:r w:rsidRPr="00BD7E78">
              <w:rPr>
                <w:sz w:val="20"/>
                <w:szCs w:val="20"/>
              </w:rPr>
              <w:t>00 609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D7E78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2337874A" w14:textId="77777777" w:rsidR="00DE173B" w:rsidRPr="00211A34" w:rsidRDefault="00DE173B" w:rsidP="00574C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D7E78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44DD955" w14:textId="77777777" w:rsidR="00DE173B" w:rsidRPr="00211A34" w:rsidRDefault="00DE173B" w:rsidP="00574CD5">
            <w:pPr>
              <w:jc w:val="center"/>
              <w:rPr>
                <w:color w:val="000000"/>
                <w:sz w:val="20"/>
                <w:szCs w:val="20"/>
              </w:rPr>
            </w:pPr>
            <w:r w:rsidRPr="00BD7E78">
              <w:rPr>
                <w:sz w:val="20"/>
                <w:szCs w:val="20"/>
              </w:rPr>
              <w:t xml:space="preserve">  100,00</w:t>
            </w:r>
          </w:p>
        </w:tc>
      </w:tr>
      <w:tr w:rsidR="00DE173B" w:rsidRPr="00834EF4" w14:paraId="39847055" w14:textId="77777777" w:rsidTr="00574CD5">
        <w:tc>
          <w:tcPr>
            <w:tcW w:w="2169" w:type="dxa"/>
            <w:shd w:val="clear" w:color="auto" w:fill="auto"/>
          </w:tcPr>
          <w:p w14:paraId="1DADEA51" w14:textId="77777777" w:rsidR="00DE173B" w:rsidRPr="00211A34" w:rsidRDefault="00DE173B" w:rsidP="00574C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D7E78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D7E78">
              <w:rPr>
                <w:sz w:val="20"/>
                <w:szCs w:val="20"/>
              </w:rPr>
              <w:t>Zadanie częściowe nr 4</w:t>
            </w:r>
          </w:p>
        </w:tc>
        <w:tc>
          <w:tcPr>
            <w:tcW w:w="2793" w:type="dxa"/>
            <w:shd w:val="clear" w:color="auto" w:fill="auto"/>
          </w:tcPr>
          <w:p w14:paraId="3402E125" w14:textId="77777777" w:rsidR="00DE173B" w:rsidRPr="00211A34" w:rsidRDefault="00DE173B" w:rsidP="00574CD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D7E78">
              <w:rPr>
                <w:b/>
                <w:bCs/>
                <w:sz w:val="20"/>
                <w:szCs w:val="20"/>
              </w:rPr>
              <w:t>Mölnlycke Health Care Polska z o.o.</w:t>
            </w:r>
          </w:p>
          <w:p w14:paraId="6D84195D" w14:textId="77777777" w:rsidR="00DE173B" w:rsidRPr="00211A34" w:rsidRDefault="00DE173B" w:rsidP="00574CD5">
            <w:pPr>
              <w:rPr>
                <w:sz w:val="20"/>
                <w:szCs w:val="20"/>
              </w:rPr>
            </w:pPr>
            <w:r w:rsidRPr="00BD7E78">
              <w:rPr>
                <w:sz w:val="20"/>
                <w:szCs w:val="20"/>
              </w:rPr>
              <w:t>Okopowa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D7E78">
              <w:rPr>
                <w:sz w:val="20"/>
                <w:szCs w:val="20"/>
              </w:rPr>
              <w:t>58/72</w:t>
            </w:r>
          </w:p>
          <w:p w14:paraId="7FCDE537" w14:textId="77777777" w:rsidR="00DE173B" w:rsidRPr="00211A34" w:rsidRDefault="00DE173B" w:rsidP="00574CD5">
            <w:pPr>
              <w:spacing w:after="40"/>
              <w:rPr>
                <w:color w:val="000000"/>
                <w:sz w:val="20"/>
                <w:szCs w:val="20"/>
              </w:rPr>
            </w:pPr>
            <w:r w:rsidRPr="00BD7E78">
              <w:rPr>
                <w:sz w:val="20"/>
                <w:szCs w:val="20"/>
              </w:rPr>
              <w:t>01-042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D7E78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18DF667E" w14:textId="77777777" w:rsidR="00DE173B" w:rsidRPr="00211A34" w:rsidRDefault="00DE173B" w:rsidP="00574C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D7E78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D6BBED3" w14:textId="77777777" w:rsidR="00DE173B" w:rsidRPr="00211A34" w:rsidRDefault="00DE173B" w:rsidP="00574CD5">
            <w:pPr>
              <w:jc w:val="center"/>
              <w:rPr>
                <w:color w:val="000000"/>
                <w:sz w:val="20"/>
                <w:szCs w:val="20"/>
              </w:rPr>
            </w:pPr>
            <w:r w:rsidRPr="00BD7E78">
              <w:rPr>
                <w:sz w:val="20"/>
                <w:szCs w:val="20"/>
              </w:rPr>
              <w:t xml:space="preserve">  100,00</w:t>
            </w:r>
          </w:p>
        </w:tc>
      </w:tr>
      <w:tr w:rsidR="00DE173B" w:rsidRPr="00834EF4" w14:paraId="7744C546" w14:textId="77777777" w:rsidTr="00574CD5">
        <w:tc>
          <w:tcPr>
            <w:tcW w:w="2169" w:type="dxa"/>
            <w:shd w:val="clear" w:color="auto" w:fill="auto"/>
          </w:tcPr>
          <w:p w14:paraId="28D631E4" w14:textId="77777777" w:rsidR="00DE173B" w:rsidRPr="00211A34" w:rsidRDefault="00DE173B" w:rsidP="00574C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D7E78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D7E78">
              <w:rPr>
                <w:sz w:val="20"/>
                <w:szCs w:val="20"/>
              </w:rPr>
              <w:t>Zadanie częściowe nr 5</w:t>
            </w:r>
          </w:p>
        </w:tc>
        <w:tc>
          <w:tcPr>
            <w:tcW w:w="2793" w:type="dxa"/>
            <w:shd w:val="clear" w:color="auto" w:fill="auto"/>
          </w:tcPr>
          <w:p w14:paraId="3C44B678" w14:textId="77777777" w:rsidR="00DE173B" w:rsidRPr="00211A34" w:rsidRDefault="00DE173B" w:rsidP="00574CD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D7E78">
              <w:rPr>
                <w:b/>
                <w:bCs/>
                <w:sz w:val="20"/>
                <w:szCs w:val="20"/>
              </w:rPr>
              <w:t>ConvaTec Polska Sp. z o.o.</w:t>
            </w:r>
          </w:p>
          <w:p w14:paraId="3318EDBD" w14:textId="77777777" w:rsidR="00DE173B" w:rsidRPr="00211A34" w:rsidRDefault="00DE173B" w:rsidP="00574CD5">
            <w:pPr>
              <w:rPr>
                <w:sz w:val="20"/>
                <w:szCs w:val="20"/>
              </w:rPr>
            </w:pPr>
            <w:r w:rsidRPr="00BD7E78">
              <w:rPr>
                <w:sz w:val="20"/>
                <w:szCs w:val="20"/>
              </w:rPr>
              <w:t>Al. Armii Ludowej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D7E78">
              <w:rPr>
                <w:sz w:val="20"/>
                <w:szCs w:val="20"/>
              </w:rPr>
              <w:t>26</w:t>
            </w:r>
          </w:p>
          <w:p w14:paraId="5E6544D3" w14:textId="77777777" w:rsidR="00DE173B" w:rsidRPr="00211A34" w:rsidRDefault="00DE173B" w:rsidP="00574CD5">
            <w:pPr>
              <w:spacing w:after="40"/>
              <w:rPr>
                <w:color w:val="000000"/>
                <w:sz w:val="20"/>
                <w:szCs w:val="20"/>
              </w:rPr>
            </w:pPr>
            <w:r w:rsidRPr="00BD7E78">
              <w:rPr>
                <w:sz w:val="20"/>
                <w:szCs w:val="20"/>
              </w:rPr>
              <w:t>00 609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D7E78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6E0E3255" w14:textId="77777777" w:rsidR="00DE173B" w:rsidRPr="00211A34" w:rsidRDefault="00DE173B" w:rsidP="00574C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D7E78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1ADE55C" w14:textId="77777777" w:rsidR="00DE173B" w:rsidRPr="00211A34" w:rsidRDefault="00DE173B" w:rsidP="00574CD5">
            <w:pPr>
              <w:jc w:val="center"/>
              <w:rPr>
                <w:color w:val="000000"/>
                <w:sz w:val="20"/>
                <w:szCs w:val="20"/>
              </w:rPr>
            </w:pPr>
            <w:r w:rsidRPr="00BD7E78">
              <w:rPr>
                <w:sz w:val="20"/>
                <w:szCs w:val="20"/>
              </w:rPr>
              <w:t xml:space="preserve">  100,00</w:t>
            </w:r>
          </w:p>
        </w:tc>
      </w:tr>
      <w:tr w:rsidR="00DE173B" w:rsidRPr="00834EF4" w14:paraId="176A1AFD" w14:textId="77777777" w:rsidTr="00574CD5">
        <w:tc>
          <w:tcPr>
            <w:tcW w:w="2169" w:type="dxa"/>
            <w:shd w:val="clear" w:color="auto" w:fill="auto"/>
          </w:tcPr>
          <w:p w14:paraId="2450F9E1" w14:textId="77777777" w:rsidR="00DE173B" w:rsidRPr="00211A34" w:rsidRDefault="00DE173B" w:rsidP="00574C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D7E78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D7E78">
              <w:rPr>
                <w:sz w:val="20"/>
                <w:szCs w:val="20"/>
              </w:rPr>
              <w:t>Zadanie częściowe nr 6</w:t>
            </w:r>
          </w:p>
        </w:tc>
        <w:tc>
          <w:tcPr>
            <w:tcW w:w="2793" w:type="dxa"/>
            <w:shd w:val="clear" w:color="auto" w:fill="auto"/>
          </w:tcPr>
          <w:p w14:paraId="518EF27F" w14:textId="77777777" w:rsidR="00DE173B" w:rsidRPr="00211A34" w:rsidRDefault="00DE173B" w:rsidP="00574CD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D7E78">
              <w:rPr>
                <w:b/>
                <w:bCs/>
                <w:sz w:val="20"/>
                <w:szCs w:val="20"/>
              </w:rPr>
              <w:t>Mölnlycke Health Care Polska z o.o.</w:t>
            </w:r>
          </w:p>
          <w:p w14:paraId="73F9D018" w14:textId="77777777" w:rsidR="00DE173B" w:rsidRPr="00211A34" w:rsidRDefault="00DE173B" w:rsidP="00574CD5">
            <w:pPr>
              <w:rPr>
                <w:sz w:val="20"/>
                <w:szCs w:val="20"/>
              </w:rPr>
            </w:pPr>
            <w:r w:rsidRPr="00BD7E78">
              <w:rPr>
                <w:sz w:val="20"/>
                <w:szCs w:val="20"/>
              </w:rPr>
              <w:t>Okopowa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D7E78">
              <w:rPr>
                <w:sz w:val="20"/>
                <w:szCs w:val="20"/>
              </w:rPr>
              <w:t>58/72</w:t>
            </w:r>
          </w:p>
          <w:p w14:paraId="51B12061" w14:textId="77777777" w:rsidR="00DE173B" w:rsidRPr="00211A34" w:rsidRDefault="00DE173B" w:rsidP="00574CD5">
            <w:pPr>
              <w:spacing w:after="40"/>
              <w:rPr>
                <w:color w:val="000000"/>
                <w:sz w:val="20"/>
                <w:szCs w:val="20"/>
              </w:rPr>
            </w:pPr>
            <w:r w:rsidRPr="00BD7E78">
              <w:rPr>
                <w:sz w:val="20"/>
                <w:szCs w:val="20"/>
              </w:rPr>
              <w:t>01-042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D7E78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1334063A" w14:textId="77777777" w:rsidR="00DE173B" w:rsidRPr="00211A34" w:rsidRDefault="00DE173B" w:rsidP="00574C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D7E78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DDFA281" w14:textId="77777777" w:rsidR="00DE173B" w:rsidRPr="00211A34" w:rsidRDefault="00DE173B" w:rsidP="00574CD5">
            <w:pPr>
              <w:jc w:val="center"/>
              <w:rPr>
                <w:color w:val="000000"/>
                <w:sz w:val="20"/>
                <w:szCs w:val="20"/>
              </w:rPr>
            </w:pPr>
            <w:r w:rsidRPr="00BD7E78">
              <w:rPr>
                <w:sz w:val="20"/>
                <w:szCs w:val="20"/>
              </w:rPr>
              <w:t xml:space="preserve">  100,00</w:t>
            </w:r>
          </w:p>
        </w:tc>
      </w:tr>
      <w:tr w:rsidR="00DE173B" w:rsidRPr="00834EF4" w14:paraId="37434169" w14:textId="77777777" w:rsidTr="00574CD5">
        <w:tc>
          <w:tcPr>
            <w:tcW w:w="2169" w:type="dxa"/>
            <w:shd w:val="clear" w:color="auto" w:fill="auto"/>
          </w:tcPr>
          <w:p w14:paraId="5C9A1381" w14:textId="77777777" w:rsidR="00DE173B" w:rsidRPr="00211A34" w:rsidRDefault="00DE173B" w:rsidP="00574C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D7E78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D7E78">
              <w:rPr>
                <w:sz w:val="20"/>
                <w:szCs w:val="20"/>
              </w:rPr>
              <w:t>Zadanie częściowe nr 7</w:t>
            </w:r>
          </w:p>
        </w:tc>
        <w:tc>
          <w:tcPr>
            <w:tcW w:w="2793" w:type="dxa"/>
            <w:shd w:val="clear" w:color="auto" w:fill="auto"/>
          </w:tcPr>
          <w:p w14:paraId="1DEB3387" w14:textId="77777777" w:rsidR="00DE173B" w:rsidRPr="00211A34" w:rsidRDefault="00DE173B" w:rsidP="00574CD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D7E78">
              <w:rPr>
                <w:b/>
                <w:bCs/>
                <w:sz w:val="20"/>
                <w:szCs w:val="20"/>
              </w:rPr>
              <w:t>ConvaTec Polska Sp. z o.o.</w:t>
            </w:r>
          </w:p>
          <w:p w14:paraId="63247897" w14:textId="77777777" w:rsidR="00DE173B" w:rsidRPr="00211A34" w:rsidRDefault="00DE173B" w:rsidP="00574CD5">
            <w:pPr>
              <w:rPr>
                <w:sz w:val="20"/>
                <w:szCs w:val="20"/>
              </w:rPr>
            </w:pPr>
            <w:r w:rsidRPr="00BD7E78">
              <w:rPr>
                <w:sz w:val="20"/>
                <w:szCs w:val="20"/>
              </w:rPr>
              <w:t>Al. Armii Ludowej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D7E78">
              <w:rPr>
                <w:sz w:val="20"/>
                <w:szCs w:val="20"/>
              </w:rPr>
              <w:t>26</w:t>
            </w:r>
          </w:p>
          <w:p w14:paraId="09331BB1" w14:textId="77777777" w:rsidR="00DE173B" w:rsidRPr="00211A34" w:rsidRDefault="00DE173B" w:rsidP="00574CD5">
            <w:pPr>
              <w:spacing w:after="40"/>
              <w:rPr>
                <w:color w:val="000000"/>
                <w:sz w:val="20"/>
                <w:szCs w:val="20"/>
              </w:rPr>
            </w:pPr>
            <w:r w:rsidRPr="00BD7E78">
              <w:rPr>
                <w:sz w:val="20"/>
                <w:szCs w:val="20"/>
              </w:rPr>
              <w:t>00 609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D7E78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08B9F8D2" w14:textId="77777777" w:rsidR="00DE173B" w:rsidRPr="00211A34" w:rsidRDefault="00DE173B" w:rsidP="00574C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D7E78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18B4782" w14:textId="77777777" w:rsidR="00DE173B" w:rsidRPr="00211A34" w:rsidRDefault="00DE173B" w:rsidP="00574CD5">
            <w:pPr>
              <w:jc w:val="center"/>
              <w:rPr>
                <w:color w:val="000000"/>
                <w:sz w:val="20"/>
                <w:szCs w:val="20"/>
              </w:rPr>
            </w:pPr>
            <w:r w:rsidRPr="00BD7E78">
              <w:rPr>
                <w:sz w:val="20"/>
                <w:szCs w:val="20"/>
              </w:rPr>
              <w:t xml:space="preserve">  100,00</w:t>
            </w:r>
          </w:p>
        </w:tc>
      </w:tr>
      <w:tr w:rsidR="00DE173B" w:rsidRPr="00834EF4" w14:paraId="5516A495" w14:textId="77777777" w:rsidTr="00574CD5">
        <w:tc>
          <w:tcPr>
            <w:tcW w:w="2169" w:type="dxa"/>
            <w:shd w:val="clear" w:color="auto" w:fill="auto"/>
          </w:tcPr>
          <w:p w14:paraId="2A31244D" w14:textId="77777777" w:rsidR="00DE173B" w:rsidRPr="00211A34" w:rsidRDefault="00DE173B" w:rsidP="00574C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D7E78">
              <w:rPr>
                <w:sz w:val="20"/>
                <w:szCs w:val="20"/>
              </w:rPr>
              <w:t>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D7E78">
              <w:rPr>
                <w:sz w:val="20"/>
                <w:szCs w:val="20"/>
              </w:rPr>
              <w:t>Zadanie częściowe nr 8</w:t>
            </w:r>
          </w:p>
        </w:tc>
        <w:tc>
          <w:tcPr>
            <w:tcW w:w="2793" w:type="dxa"/>
            <w:shd w:val="clear" w:color="auto" w:fill="auto"/>
          </w:tcPr>
          <w:p w14:paraId="3A4A5891" w14:textId="77777777" w:rsidR="00DE173B" w:rsidRPr="00211A34" w:rsidRDefault="00DE173B" w:rsidP="00574CD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D7E78">
              <w:rPr>
                <w:b/>
                <w:bCs/>
                <w:sz w:val="20"/>
                <w:szCs w:val="20"/>
              </w:rPr>
              <w:t>Mölnlycke Health Care Polska z o.o.</w:t>
            </w:r>
          </w:p>
          <w:p w14:paraId="51348E2A" w14:textId="77777777" w:rsidR="00DE173B" w:rsidRPr="00211A34" w:rsidRDefault="00DE173B" w:rsidP="00574CD5">
            <w:pPr>
              <w:rPr>
                <w:sz w:val="20"/>
                <w:szCs w:val="20"/>
              </w:rPr>
            </w:pPr>
            <w:r w:rsidRPr="00BD7E78">
              <w:rPr>
                <w:sz w:val="20"/>
                <w:szCs w:val="20"/>
              </w:rPr>
              <w:t>Okopowa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D7E78">
              <w:rPr>
                <w:sz w:val="20"/>
                <w:szCs w:val="20"/>
              </w:rPr>
              <w:t>58/72</w:t>
            </w:r>
          </w:p>
          <w:p w14:paraId="683EB2C7" w14:textId="77777777" w:rsidR="00DE173B" w:rsidRPr="00211A34" w:rsidRDefault="00DE173B" w:rsidP="00574CD5">
            <w:pPr>
              <w:spacing w:after="40"/>
              <w:rPr>
                <w:color w:val="000000"/>
                <w:sz w:val="20"/>
                <w:szCs w:val="20"/>
              </w:rPr>
            </w:pPr>
            <w:r w:rsidRPr="00BD7E78">
              <w:rPr>
                <w:sz w:val="20"/>
                <w:szCs w:val="20"/>
              </w:rPr>
              <w:t>01-042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D7E78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485D6E1C" w14:textId="77777777" w:rsidR="00DE173B" w:rsidRPr="00211A34" w:rsidRDefault="00DE173B" w:rsidP="00574C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D7E78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355FEA4" w14:textId="77777777" w:rsidR="00DE173B" w:rsidRPr="00211A34" w:rsidRDefault="00DE173B" w:rsidP="00574CD5">
            <w:pPr>
              <w:jc w:val="center"/>
              <w:rPr>
                <w:color w:val="000000"/>
                <w:sz w:val="20"/>
                <w:szCs w:val="20"/>
              </w:rPr>
            </w:pPr>
            <w:r w:rsidRPr="00BD7E78">
              <w:rPr>
                <w:sz w:val="20"/>
                <w:szCs w:val="20"/>
              </w:rPr>
              <w:t xml:space="preserve">  100,00</w:t>
            </w:r>
          </w:p>
        </w:tc>
      </w:tr>
      <w:tr w:rsidR="00DE173B" w:rsidRPr="00834EF4" w14:paraId="208B2B7C" w14:textId="77777777" w:rsidTr="00574CD5">
        <w:tc>
          <w:tcPr>
            <w:tcW w:w="2169" w:type="dxa"/>
            <w:shd w:val="clear" w:color="auto" w:fill="auto"/>
          </w:tcPr>
          <w:p w14:paraId="60B4BB26" w14:textId="77777777" w:rsidR="00DE173B" w:rsidRPr="00211A34" w:rsidRDefault="00DE173B" w:rsidP="00574C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D7E78">
              <w:rPr>
                <w:sz w:val="20"/>
                <w:szCs w:val="20"/>
              </w:rPr>
              <w:t>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D7E78">
              <w:rPr>
                <w:sz w:val="20"/>
                <w:szCs w:val="20"/>
              </w:rPr>
              <w:t>Zadanie częściowe nr 9</w:t>
            </w:r>
          </w:p>
        </w:tc>
        <w:tc>
          <w:tcPr>
            <w:tcW w:w="2793" w:type="dxa"/>
            <w:shd w:val="clear" w:color="auto" w:fill="auto"/>
          </w:tcPr>
          <w:p w14:paraId="107C848A" w14:textId="77777777" w:rsidR="00DE173B" w:rsidRPr="00211A34" w:rsidRDefault="00DE173B" w:rsidP="00574CD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D7E78">
              <w:rPr>
                <w:b/>
                <w:bCs/>
                <w:sz w:val="20"/>
                <w:szCs w:val="20"/>
              </w:rPr>
              <w:t>ConvaTec Polska Sp. z o.o.</w:t>
            </w:r>
          </w:p>
          <w:p w14:paraId="13F54C8C" w14:textId="77777777" w:rsidR="00DE173B" w:rsidRPr="00211A34" w:rsidRDefault="00DE173B" w:rsidP="00574CD5">
            <w:pPr>
              <w:rPr>
                <w:sz w:val="20"/>
                <w:szCs w:val="20"/>
              </w:rPr>
            </w:pPr>
            <w:r w:rsidRPr="00BD7E78">
              <w:rPr>
                <w:sz w:val="20"/>
                <w:szCs w:val="20"/>
              </w:rPr>
              <w:t>Al. Armii Ludowej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D7E78">
              <w:rPr>
                <w:sz w:val="20"/>
                <w:szCs w:val="20"/>
              </w:rPr>
              <w:t>26</w:t>
            </w:r>
          </w:p>
          <w:p w14:paraId="448642FE" w14:textId="77777777" w:rsidR="00DE173B" w:rsidRPr="00211A34" w:rsidRDefault="00DE173B" w:rsidP="00574CD5">
            <w:pPr>
              <w:spacing w:after="40"/>
              <w:rPr>
                <w:color w:val="000000"/>
                <w:sz w:val="20"/>
                <w:szCs w:val="20"/>
              </w:rPr>
            </w:pPr>
            <w:r w:rsidRPr="00BD7E78">
              <w:rPr>
                <w:sz w:val="20"/>
                <w:szCs w:val="20"/>
              </w:rPr>
              <w:t>00 609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D7E78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6DC4E396" w14:textId="77777777" w:rsidR="00DE173B" w:rsidRPr="00211A34" w:rsidRDefault="00DE173B" w:rsidP="00574C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D7E78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55BDF1D" w14:textId="77777777" w:rsidR="00DE173B" w:rsidRPr="00211A34" w:rsidRDefault="00DE173B" w:rsidP="00574CD5">
            <w:pPr>
              <w:jc w:val="center"/>
              <w:rPr>
                <w:color w:val="000000"/>
                <w:sz w:val="20"/>
                <w:szCs w:val="20"/>
              </w:rPr>
            </w:pPr>
            <w:r w:rsidRPr="00BD7E78">
              <w:rPr>
                <w:sz w:val="20"/>
                <w:szCs w:val="20"/>
              </w:rPr>
              <w:t xml:space="preserve">  100,00</w:t>
            </w:r>
          </w:p>
        </w:tc>
      </w:tr>
      <w:tr w:rsidR="00DE173B" w:rsidRPr="00834EF4" w14:paraId="56BF046E" w14:textId="77777777" w:rsidTr="00574CD5">
        <w:tc>
          <w:tcPr>
            <w:tcW w:w="2169" w:type="dxa"/>
            <w:shd w:val="clear" w:color="auto" w:fill="auto"/>
          </w:tcPr>
          <w:p w14:paraId="1610069F" w14:textId="77777777" w:rsidR="00DE173B" w:rsidRPr="00211A34" w:rsidRDefault="00DE173B" w:rsidP="00574C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D7E78">
              <w:rPr>
                <w:sz w:val="20"/>
                <w:szCs w:val="20"/>
              </w:rPr>
              <w:t>10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D7E78">
              <w:rPr>
                <w:sz w:val="20"/>
                <w:szCs w:val="20"/>
              </w:rPr>
              <w:t>Zadanie częściowe nr 10</w:t>
            </w:r>
          </w:p>
        </w:tc>
        <w:tc>
          <w:tcPr>
            <w:tcW w:w="2793" w:type="dxa"/>
            <w:shd w:val="clear" w:color="auto" w:fill="auto"/>
          </w:tcPr>
          <w:p w14:paraId="7FDABBAD" w14:textId="77777777" w:rsidR="00DE173B" w:rsidRPr="00211A34" w:rsidRDefault="00DE173B" w:rsidP="00574CD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D7E78">
              <w:rPr>
                <w:b/>
                <w:bCs/>
                <w:sz w:val="20"/>
                <w:szCs w:val="20"/>
              </w:rPr>
              <w:t>Mölnlycke Health Care Polska z o.o.</w:t>
            </w:r>
          </w:p>
          <w:p w14:paraId="055EEBB7" w14:textId="77777777" w:rsidR="00DE173B" w:rsidRPr="00211A34" w:rsidRDefault="00DE173B" w:rsidP="00574CD5">
            <w:pPr>
              <w:rPr>
                <w:sz w:val="20"/>
                <w:szCs w:val="20"/>
              </w:rPr>
            </w:pPr>
            <w:r w:rsidRPr="00BD7E78">
              <w:rPr>
                <w:sz w:val="20"/>
                <w:szCs w:val="20"/>
              </w:rPr>
              <w:t>Okopowa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D7E78">
              <w:rPr>
                <w:sz w:val="20"/>
                <w:szCs w:val="20"/>
              </w:rPr>
              <w:t>58/72</w:t>
            </w:r>
          </w:p>
          <w:p w14:paraId="2585755E" w14:textId="77777777" w:rsidR="00DE173B" w:rsidRPr="00211A34" w:rsidRDefault="00DE173B" w:rsidP="00574CD5">
            <w:pPr>
              <w:spacing w:after="40"/>
              <w:rPr>
                <w:color w:val="000000"/>
                <w:sz w:val="20"/>
                <w:szCs w:val="20"/>
              </w:rPr>
            </w:pPr>
            <w:r w:rsidRPr="00BD7E78">
              <w:rPr>
                <w:sz w:val="20"/>
                <w:szCs w:val="20"/>
              </w:rPr>
              <w:t>01-042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D7E78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0BF45F3C" w14:textId="77777777" w:rsidR="00DE173B" w:rsidRPr="00211A34" w:rsidRDefault="00DE173B" w:rsidP="00574C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D7E78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8F62A3C" w14:textId="77777777" w:rsidR="00DE173B" w:rsidRPr="00211A34" w:rsidRDefault="00DE173B" w:rsidP="00574CD5">
            <w:pPr>
              <w:jc w:val="center"/>
              <w:rPr>
                <w:color w:val="000000"/>
                <w:sz w:val="20"/>
                <w:szCs w:val="20"/>
              </w:rPr>
            </w:pPr>
            <w:r w:rsidRPr="00BD7E78">
              <w:rPr>
                <w:sz w:val="20"/>
                <w:szCs w:val="20"/>
              </w:rPr>
              <w:t xml:space="preserve">  100,00</w:t>
            </w:r>
          </w:p>
        </w:tc>
      </w:tr>
      <w:tr w:rsidR="00DE173B" w:rsidRPr="00834EF4" w14:paraId="6186D45E" w14:textId="77777777" w:rsidTr="00574CD5">
        <w:tc>
          <w:tcPr>
            <w:tcW w:w="2169" w:type="dxa"/>
            <w:shd w:val="clear" w:color="auto" w:fill="auto"/>
          </w:tcPr>
          <w:p w14:paraId="7919D87C" w14:textId="77777777" w:rsidR="00DE173B" w:rsidRPr="00211A34" w:rsidRDefault="00DE173B" w:rsidP="00574C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D7E78">
              <w:rPr>
                <w:sz w:val="20"/>
                <w:szCs w:val="20"/>
              </w:rPr>
              <w:t>11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D7E78">
              <w:rPr>
                <w:sz w:val="20"/>
                <w:szCs w:val="20"/>
              </w:rPr>
              <w:t>Zadanie częściowe nr 11</w:t>
            </w:r>
          </w:p>
        </w:tc>
        <w:tc>
          <w:tcPr>
            <w:tcW w:w="2793" w:type="dxa"/>
            <w:shd w:val="clear" w:color="auto" w:fill="auto"/>
          </w:tcPr>
          <w:p w14:paraId="6F92F5CB" w14:textId="77777777" w:rsidR="00DE173B" w:rsidRPr="00211A34" w:rsidRDefault="00DE173B" w:rsidP="00574CD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D7E78">
              <w:rPr>
                <w:b/>
                <w:bCs/>
                <w:sz w:val="20"/>
                <w:szCs w:val="20"/>
              </w:rPr>
              <w:t>Paul Hartmann Polska Sp. z o.o.</w:t>
            </w:r>
          </w:p>
          <w:p w14:paraId="73EC6A8C" w14:textId="77777777" w:rsidR="00DE173B" w:rsidRPr="00211A34" w:rsidRDefault="00DE173B" w:rsidP="00574CD5">
            <w:pPr>
              <w:rPr>
                <w:sz w:val="20"/>
                <w:szCs w:val="20"/>
              </w:rPr>
            </w:pPr>
            <w:r w:rsidRPr="00BD7E78">
              <w:rPr>
                <w:sz w:val="20"/>
                <w:szCs w:val="20"/>
              </w:rPr>
              <w:t>Żeromskiego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D7E78">
              <w:rPr>
                <w:sz w:val="20"/>
                <w:szCs w:val="20"/>
              </w:rPr>
              <w:t>17</w:t>
            </w:r>
          </w:p>
          <w:p w14:paraId="4FC07C29" w14:textId="77777777" w:rsidR="00DE173B" w:rsidRPr="00211A34" w:rsidRDefault="00DE173B" w:rsidP="00574CD5">
            <w:pPr>
              <w:spacing w:after="40"/>
              <w:rPr>
                <w:color w:val="000000"/>
                <w:sz w:val="20"/>
                <w:szCs w:val="20"/>
              </w:rPr>
            </w:pPr>
            <w:r w:rsidRPr="00BD7E78">
              <w:rPr>
                <w:sz w:val="20"/>
                <w:szCs w:val="20"/>
              </w:rPr>
              <w:t>95-200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D7E78">
              <w:rPr>
                <w:sz w:val="20"/>
                <w:szCs w:val="20"/>
              </w:rPr>
              <w:t>Pabianice</w:t>
            </w:r>
          </w:p>
        </w:tc>
        <w:tc>
          <w:tcPr>
            <w:tcW w:w="2976" w:type="dxa"/>
            <w:shd w:val="clear" w:color="auto" w:fill="auto"/>
          </w:tcPr>
          <w:p w14:paraId="2668221D" w14:textId="77777777" w:rsidR="00DE173B" w:rsidRPr="00211A34" w:rsidRDefault="00DE173B" w:rsidP="00574C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D7E78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3F1779F" w14:textId="77777777" w:rsidR="00DE173B" w:rsidRPr="00211A34" w:rsidRDefault="00DE173B" w:rsidP="00574CD5">
            <w:pPr>
              <w:jc w:val="center"/>
              <w:rPr>
                <w:color w:val="000000"/>
                <w:sz w:val="20"/>
                <w:szCs w:val="20"/>
              </w:rPr>
            </w:pPr>
            <w:r w:rsidRPr="00BD7E78">
              <w:rPr>
                <w:sz w:val="20"/>
                <w:szCs w:val="20"/>
              </w:rPr>
              <w:t xml:space="preserve">  100,00</w:t>
            </w:r>
          </w:p>
        </w:tc>
      </w:tr>
      <w:tr w:rsidR="00DE173B" w:rsidRPr="00834EF4" w14:paraId="484066CD" w14:textId="77777777" w:rsidTr="00574CD5">
        <w:tc>
          <w:tcPr>
            <w:tcW w:w="2169" w:type="dxa"/>
            <w:shd w:val="clear" w:color="auto" w:fill="auto"/>
          </w:tcPr>
          <w:p w14:paraId="0C8E108A" w14:textId="77777777" w:rsidR="00DE173B" w:rsidRPr="00211A34" w:rsidRDefault="00DE173B" w:rsidP="00574C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D7E78">
              <w:rPr>
                <w:sz w:val="20"/>
                <w:szCs w:val="20"/>
              </w:rPr>
              <w:t>12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D7E78">
              <w:rPr>
                <w:sz w:val="20"/>
                <w:szCs w:val="20"/>
              </w:rPr>
              <w:t>Zadanie częściowe nr 12</w:t>
            </w:r>
          </w:p>
        </w:tc>
        <w:tc>
          <w:tcPr>
            <w:tcW w:w="2793" w:type="dxa"/>
            <w:shd w:val="clear" w:color="auto" w:fill="auto"/>
          </w:tcPr>
          <w:p w14:paraId="411D314F" w14:textId="77777777" w:rsidR="00DE173B" w:rsidRPr="00211A34" w:rsidRDefault="00DE173B" w:rsidP="00574CD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D7E78">
              <w:rPr>
                <w:b/>
                <w:bCs/>
                <w:sz w:val="20"/>
                <w:szCs w:val="20"/>
              </w:rPr>
              <w:t>Zarys International Group spółka z ograniczoną odpowiedzialnością spółka komandytowa</w:t>
            </w:r>
          </w:p>
          <w:p w14:paraId="17F97FDD" w14:textId="77777777" w:rsidR="00DE173B" w:rsidRPr="00211A34" w:rsidRDefault="00DE173B" w:rsidP="00574CD5">
            <w:pPr>
              <w:rPr>
                <w:sz w:val="20"/>
                <w:szCs w:val="20"/>
              </w:rPr>
            </w:pPr>
            <w:r w:rsidRPr="00BD7E78">
              <w:rPr>
                <w:sz w:val="20"/>
                <w:szCs w:val="20"/>
              </w:rPr>
              <w:t>Pod Borem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D7E78">
              <w:rPr>
                <w:sz w:val="20"/>
                <w:szCs w:val="20"/>
              </w:rPr>
              <w:t>18</w:t>
            </w:r>
          </w:p>
          <w:p w14:paraId="59AB04CB" w14:textId="77777777" w:rsidR="00DE173B" w:rsidRPr="00211A34" w:rsidRDefault="00DE173B" w:rsidP="00574CD5">
            <w:pPr>
              <w:spacing w:after="40"/>
              <w:rPr>
                <w:color w:val="000000"/>
                <w:sz w:val="20"/>
                <w:szCs w:val="20"/>
              </w:rPr>
            </w:pPr>
            <w:r w:rsidRPr="00BD7E78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D7E78">
              <w:rPr>
                <w:sz w:val="20"/>
                <w:szCs w:val="20"/>
              </w:rPr>
              <w:t>Zabrze</w:t>
            </w:r>
          </w:p>
        </w:tc>
        <w:tc>
          <w:tcPr>
            <w:tcW w:w="2976" w:type="dxa"/>
            <w:shd w:val="clear" w:color="auto" w:fill="auto"/>
          </w:tcPr>
          <w:p w14:paraId="10E3D2D7" w14:textId="77777777" w:rsidR="00DE173B" w:rsidRPr="00211A34" w:rsidRDefault="00DE173B" w:rsidP="00574C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D7E78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F1C3596" w14:textId="77777777" w:rsidR="00DE173B" w:rsidRPr="00211A34" w:rsidRDefault="00DE173B" w:rsidP="00574CD5">
            <w:pPr>
              <w:jc w:val="center"/>
              <w:rPr>
                <w:color w:val="000000"/>
                <w:sz w:val="20"/>
                <w:szCs w:val="20"/>
              </w:rPr>
            </w:pPr>
            <w:r w:rsidRPr="00BD7E78">
              <w:rPr>
                <w:sz w:val="20"/>
                <w:szCs w:val="20"/>
              </w:rPr>
              <w:t xml:space="preserve">  100,00</w:t>
            </w:r>
          </w:p>
        </w:tc>
      </w:tr>
      <w:tr w:rsidR="00DE173B" w:rsidRPr="00834EF4" w14:paraId="67CB2F21" w14:textId="77777777" w:rsidTr="00574CD5">
        <w:tc>
          <w:tcPr>
            <w:tcW w:w="2169" w:type="dxa"/>
            <w:shd w:val="clear" w:color="auto" w:fill="auto"/>
          </w:tcPr>
          <w:p w14:paraId="69B49FDC" w14:textId="77777777" w:rsidR="00DE173B" w:rsidRPr="00211A34" w:rsidRDefault="00DE173B" w:rsidP="00574C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D7E78">
              <w:rPr>
                <w:sz w:val="20"/>
                <w:szCs w:val="20"/>
              </w:rPr>
              <w:t>13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D7E78">
              <w:rPr>
                <w:sz w:val="20"/>
                <w:szCs w:val="20"/>
              </w:rPr>
              <w:t>Zadanie częściowe nr 13</w:t>
            </w:r>
          </w:p>
        </w:tc>
        <w:tc>
          <w:tcPr>
            <w:tcW w:w="2793" w:type="dxa"/>
            <w:shd w:val="clear" w:color="auto" w:fill="auto"/>
          </w:tcPr>
          <w:p w14:paraId="5165AF82" w14:textId="77777777" w:rsidR="00DE173B" w:rsidRPr="00211A34" w:rsidRDefault="00DE173B" w:rsidP="00574CD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D7E78">
              <w:rPr>
                <w:b/>
                <w:bCs/>
                <w:sz w:val="20"/>
                <w:szCs w:val="20"/>
              </w:rPr>
              <w:t>Paul Hartmann Polska Sp. z o.o.</w:t>
            </w:r>
          </w:p>
          <w:p w14:paraId="450B0058" w14:textId="77777777" w:rsidR="00DE173B" w:rsidRPr="00211A34" w:rsidRDefault="00DE173B" w:rsidP="00574CD5">
            <w:pPr>
              <w:rPr>
                <w:sz w:val="20"/>
                <w:szCs w:val="20"/>
              </w:rPr>
            </w:pPr>
            <w:r w:rsidRPr="00BD7E78">
              <w:rPr>
                <w:sz w:val="20"/>
                <w:szCs w:val="20"/>
              </w:rPr>
              <w:t>Żeromskiego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D7E78">
              <w:rPr>
                <w:sz w:val="20"/>
                <w:szCs w:val="20"/>
              </w:rPr>
              <w:t>17</w:t>
            </w:r>
          </w:p>
          <w:p w14:paraId="5218FBF2" w14:textId="77777777" w:rsidR="00DE173B" w:rsidRPr="00211A34" w:rsidRDefault="00DE173B" w:rsidP="00574CD5">
            <w:pPr>
              <w:spacing w:after="40"/>
              <w:rPr>
                <w:color w:val="000000"/>
                <w:sz w:val="20"/>
                <w:szCs w:val="20"/>
              </w:rPr>
            </w:pPr>
            <w:r w:rsidRPr="00BD7E78">
              <w:rPr>
                <w:sz w:val="20"/>
                <w:szCs w:val="20"/>
              </w:rPr>
              <w:t>95-200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D7E78">
              <w:rPr>
                <w:sz w:val="20"/>
                <w:szCs w:val="20"/>
              </w:rPr>
              <w:t>Pabianice</w:t>
            </w:r>
          </w:p>
        </w:tc>
        <w:tc>
          <w:tcPr>
            <w:tcW w:w="2976" w:type="dxa"/>
            <w:shd w:val="clear" w:color="auto" w:fill="auto"/>
          </w:tcPr>
          <w:p w14:paraId="238653CC" w14:textId="77777777" w:rsidR="00DE173B" w:rsidRPr="00211A34" w:rsidRDefault="00DE173B" w:rsidP="00574C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D7E78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3498DA0" w14:textId="77777777" w:rsidR="00DE173B" w:rsidRPr="00211A34" w:rsidRDefault="00DE173B" w:rsidP="00574CD5">
            <w:pPr>
              <w:jc w:val="center"/>
              <w:rPr>
                <w:color w:val="000000"/>
                <w:sz w:val="20"/>
                <w:szCs w:val="20"/>
              </w:rPr>
            </w:pPr>
            <w:r w:rsidRPr="00BD7E78">
              <w:rPr>
                <w:sz w:val="20"/>
                <w:szCs w:val="20"/>
              </w:rPr>
              <w:t xml:space="preserve">  100,00</w:t>
            </w:r>
          </w:p>
        </w:tc>
      </w:tr>
      <w:tr w:rsidR="00DE173B" w:rsidRPr="00834EF4" w14:paraId="4D5AEA7F" w14:textId="77777777" w:rsidTr="00574CD5">
        <w:tc>
          <w:tcPr>
            <w:tcW w:w="2169" w:type="dxa"/>
            <w:shd w:val="clear" w:color="auto" w:fill="auto"/>
          </w:tcPr>
          <w:p w14:paraId="78DBF680" w14:textId="77777777" w:rsidR="00DE173B" w:rsidRPr="00211A34" w:rsidRDefault="00DE173B" w:rsidP="00574C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D7E78">
              <w:rPr>
                <w:sz w:val="20"/>
                <w:szCs w:val="20"/>
              </w:rPr>
              <w:t>14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D7E78">
              <w:rPr>
                <w:sz w:val="20"/>
                <w:szCs w:val="20"/>
              </w:rPr>
              <w:t>Zadanie częściowe nr 14</w:t>
            </w:r>
          </w:p>
        </w:tc>
        <w:tc>
          <w:tcPr>
            <w:tcW w:w="2793" w:type="dxa"/>
            <w:shd w:val="clear" w:color="auto" w:fill="auto"/>
          </w:tcPr>
          <w:p w14:paraId="298C93D2" w14:textId="77777777" w:rsidR="00DE173B" w:rsidRPr="00211A34" w:rsidRDefault="00DE173B" w:rsidP="00574CD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D7E78">
              <w:rPr>
                <w:b/>
                <w:bCs/>
                <w:sz w:val="20"/>
                <w:szCs w:val="20"/>
              </w:rPr>
              <w:t>ConvaTec Polska Sp. z o.o.</w:t>
            </w:r>
          </w:p>
          <w:p w14:paraId="110FBAEE" w14:textId="77777777" w:rsidR="00DE173B" w:rsidRPr="00211A34" w:rsidRDefault="00DE173B" w:rsidP="00574CD5">
            <w:pPr>
              <w:rPr>
                <w:sz w:val="20"/>
                <w:szCs w:val="20"/>
              </w:rPr>
            </w:pPr>
            <w:r w:rsidRPr="00BD7E78">
              <w:rPr>
                <w:sz w:val="20"/>
                <w:szCs w:val="20"/>
              </w:rPr>
              <w:t>Al. Armii Ludowej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D7E78">
              <w:rPr>
                <w:sz w:val="20"/>
                <w:szCs w:val="20"/>
              </w:rPr>
              <w:t>26</w:t>
            </w:r>
          </w:p>
          <w:p w14:paraId="2382F58F" w14:textId="77777777" w:rsidR="00DE173B" w:rsidRPr="00211A34" w:rsidRDefault="00DE173B" w:rsidP="00574CD5">
            <w:pPr>
              <w:spacing w:after="40"/>
              <w:rPr>
                <w:color w:val="000000"/>
                <w:sz w:val="20"/>
                <w:szCs w:val="20"/>
              </w:rPr>
            </w:pPr>
            <w:r w:rsidRPr="00BD7E78">
              <w:rPr>
                <w:sz w:val="20"/>
                <w:szCs w:val="20"/>
              </w:rPr>
              <w:t>00 609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D7E78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72133228" w14:textId="77777777" w:rsidR="00DE173B" w:rsidRPr="00211A34" w:rsidRDefault="00DE173B" w:rsidP="00574C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D7E78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578261C" w14:textId="77777777" w:rsidR="00DE173B" w:rsidRPr="00211A34" w:rsidRDefault="00DE173B" w:rsidP="00574CD5">
            <w:pPr>
              <w:jc w:val="center"/>
              <w:rPr>
                <w:color w:val="000000"/>
                <w:sz w:val="20"/>
                <w:szCs w:val="20"/>
              </w:rPr>
            </w:pPr>
            <w:r w:rsidRPr="00BD7E78">
              <w:rPr>
                <w:sz w:val="20"/>
                <w:szCs w:val="20"/>
              </w:rPr>
              <w:t xml:space="preserve">  100,00</w:t>
            </w:r>
          </w:p>
        </w:tc>
      </w:tr>
      <w:tr w:rsidR="00DE173B" w:rsidRPr="00834EF4" w14:paraId="27EA01A1" w14:textId="77777777" w:rsidTr="00574CD5">
        <w:tc>
          <w:tcPr>
            <w:tcW w:w="2169" w:type="dxa"/>
            <w:shd w:val="clear" w:color="auto" w:fill="auto"/>
          </w:tcPr>
          <w:p w14:paraId="33E2DA50" w14:textId="77777777" w:rsidR="00DE173B" w:rsidRPr="00211A34" w:rsidRDefault="00DE173B" w:rsidP="00574C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D7E78">
              <w:rPr>
                <w:sz w:val="20"/>
                <w:szCs w:val="20"/>
              </w:rPr>
              <w:t>15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D7E78">
              <w:rPr>
                <w:sz w:val="20"/>
                <w:szCs w:val="20"/>
              </w:rPr>
              <w:t>Zadanie częściowe nr 15</w:t>
            </w:r>
          </w:p>
        </w:tc>
        <w:tc>
          <w:tcPr>
            <w:tcW w:w="2793" w:type="dxa"/>
            <w:shd w:val="clear" w:color="auto" w:fill="auto"/>
          </w:tcPr>
          <w:p w14:paraId="20DDF02D" w14:textId="77777777" w:rsidR="00DE173B" w:rsidRPr="00211A34" w:rsidRDefault="00DE173B" w:rsidP="00574CD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D7E78">
              <w:rPr>
                <w:b/>
                <w:bCs/>
                <w:sz w:val="20"/>
                <w:szCs w:val="20"/>
              </w:rPr>
              <w:t>ConvaTec Polska Sp. z o.o.</w:t>
            </w:r>
          </w:p>
          <w:p w14:paraId="7D53C244" w14:textId="77777777" w:rsidR="00DE173B" w:rsidRPr="00211A34" w:rsidRDefault="00DE173B" w:rsidP="00574CD5">
            <w:pPr>
              <w:rPr>
                <w:sz w:val="20"/>
                <w:szCs w:val="20"/>
              </w:rPr>
            </w:pPr>
            <w:r w:rsidRPr="00BD7E78">
              <w:rPr>
                <w:sz w:val="20"/>
                <w:szCs w:val="20"/>
              </w:rPr>
              <w:t>Al. Armii Ludowej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D7E78">
              <w:rPr>
                <w:sz w:val="20"/>
                <w:szCs w:val="20"/>
              </w:rPr>
              <w:t>26</w:t>
            </w:r>
          </w:p>
          <w:p w14:paraId="11509554" w14:textId="77777777" w:rsidR="00DE173B" w:rsidRPr="00211A34" w:rsidRDefault="00DE173B" w:rsidP="00574CD5">
            <w:pPr>
              <w:spacing w:after="40"/>
              <w:rPr>
                <w:color w:val="000000"/>
                <w:sz w:val="20"/>
                <w:szCs w:val="20"/>
              </w:rPr>
            </w:pPr>
            <w:r w:rsidRPr="00BD7E78">
              <w:rPr>
                <w:sz w:val="20"/>
                <w:szCs w:val="20"/>
              </w:rPr>
              <w:t>00 609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D7E78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5B7D7D46" w14:textId="77777777" w:rsidR="00DE173B" w:rsidRPr="00211A34" w:rsidRDefault="00DE173B" w:rsidP="00574C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D7E78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83BC463" w14:textId="77777777" w:rsidR="00DE173B" w:rsidRPr="00211A34" w:rsidRDefault="00DE173B" w:rsidP="00574CD5">
            <w:pPr>
              <w:jc w:val="center"/>
              <w:rPr>
                <w:color w:val="000000"/>
                <w:sz w:val="20"/>
                <w:szCs w:val="20"/>
              </w:rPr>
            </w:pPr>
            <w:r w:rsidRPr="00BD7E78">
              <w:rPr>
                <w:sz w:val="20"/>
                <w:szCs w:val="20"/>
              </w:rPr>
              <w:t xml:space="preserve">  100,00</w:t>
            </w:r>
          </w:p>
        </w:tc>
      </w:tr>
      <w:tr w:rsidR="00DE173B" w:rsidRPr="00834EF4" w14:paraId="5FE006DA" w14:textId="77777777" w:rsidTr="00574CD5">
        <w:tc>
          <w:tcPr>
            <w:tcW w:w="2169" w:type="dxa"/>
            <w:shd w:val="clear" w:color="auto" w:fill="auto"/>
          </w:tcPr>
          <w:p w14:paraId="574D341C" w14:textId="77777777" w:rsidR="00DE173B" w:rsidRPr="00211A34" w:rsidRDefault="00DE173B" w:rsidP="00574C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D7E78">
              <w:rPr>
                <w:sz w:val="20"/>
                <w:szCs w:val="20"/>
              </w:rPr>
              <w:t>17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D7E78">
              <w:rPr>
                <w:sz w:val="20"/>
                <w:szCs w:val="20"/>
              </w:rPr>
              <w:t>Zadanie częściowe nr 17</w:t>
            </w:r>
          </w:p>
        </w:tc>
        <w:tc>
          <w:tcPr>
            <w:tcW w:w="2793" w:type="dxa"/>
            <w:shd w:val="clear" w:color="auto" w:fill="auto"/>
          </w:tcPr>
          <w:p w14:paraId="47D4FFF8" w14:textId="77777777" w:rsidR="00DE173B" w:rsidRPr="00211A34" w:rsidRDefault="00DE173B" w:rsidP="00574CD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D7E78">
              <w:rPr>
                <w:b/>
                <w:bCs/>
                <w:sz w:val="20"/>
                <w:szCs w:val="20"/>
              </w:rPr>
              <w:t>Toruńskie Zakłady Materiałów Opatrunkowych S.A.</w:t>
            </w:r>
          </w:p>
          <w:p w14:paraId="516CB937" w14:textId="77777777" w:rsidR="00DE173B" w:rsidRPr="00211A34" w:rsidRDefault="00DE173B" w:rsidP="00574CD5">
            <w:pPr>
              <w:rPr>
                <w:sz w:val="20"/>
                <w:szCs w:val="20"/>
              </w:rPr>
            </w:pPr>
            <w:r w:rsidRPr="00BD7E78">
              <w:rPr>
                <w:sz w:val="20"/>
                <w:szCs w:val="20"/>
              </w:rPr>
              <w:t>Żółkiewskiego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D7E78">
              <w:rPr>
                <w:sz w:val="20"/>
                <w:szCs w:val="20"/>
              </w:rPr>
              <w:t>20/26</w:t>
            </w:r>
          </w:p>
          <w:p w14:paraId="530A50F1" w14:textId="77777777" w:rsidR="00DE173B" w:rsidRPr="00211A34" w:rsidRDefault="00DE173B" w:rsidP="00574CD5">
            <w:pPr>
              <w:spacing w:after="40"/>
              <w:rPr>
                <w:color w:val="000000"/>
                <w:sz w:val="20"/>
                <w:szCs w:val="20"/>
              </w:rPr>
            </w:pPr>
            <w:r w:rsidRPr="00BD7E78">
              <w:rPr>
                <w:sz w:val="20"/>
                <w:szCs w:val="20"/>
              </w:rPr>
              <w:lastRenderedPageBreak/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D7E78">
              <w:rPr>
                <w:sz w:val="20"/>
                <w:szCs w:val="20"/>
              </w:rPr>
              <w:t>Toruń</w:t>
            </w:r>
          </w:p>
        </w:tc>
        <w:tc>
          <w:tcPr>
            <w:tcW w:w="2976" w:type="dxa"/>
            <w:shd w:val="clear" w:color="auto" w:fill="auto"/>
          </w:tcPr>
          <w:p w14:paraId="4DCFFED9" w14:textId="77777777" w:rsidR="00DE173B" w:rsidRPr="00211A34" w:rsidRDefault="00DE173B" w:rsidP="00574C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D7E78">
              <w:rPr>
                <w:sz w:val="20"/>
                <w:szCs w:val="20"/>
              </w:rPr>
              <w:lastRenderedPageBreak/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F70A7BE" w14:textId="77777777" w:rsidR="00DE173B" w:rsidRPr="00211A34" w:rsidRDefault="00DE173B" w:rsidP="00574CD5">
            <w:pPr>
              <w:jc w:val="center"/>
              <w:rPr>
                <w:color w:val="000000"/>
                <w:sz w:val="20"/>
                <w:szCs w:val="20"/>
              </w:rPr>
            </w:pPr>
            <w:r w:rsidRPr="00BD7E78">
              <w:rPr>
                <w:sz w:val="20"/>
                <w:szCs w:val="20"/>
              </w:rPr>
              <w:t xml:space="preserve">  100,00</w:t>
            </w:r>
          </w:p>
        </w:tc>
      </w:tr>
      <w:tr w:rsidR="00DE173B" w:rsidRPr="00834EF4" w14:paraId="5980594F" w14:textId="77777777" w:rsidTr="00574CD5">
        <w:tc>
          <w:tcPr>
            <w:tcW w:w="2169" w:type="dxa"/>
            <w:shd w:val="clear" w:color="auto" w:fill="auto"/>
          </w:tcPr>
          <w:p w14:paraId="3073C970" w14:textId="77777777" w:rsidR="00DE173B" w:rsidRPr="00211A34" w:rsidRDefault="00DE173B" w:rsidP="00574C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D7E78">
              <w:rPr>
                <w:sz w:val="20"/>
                <w:szCs w:val="20"/>
              </w:rPr>
              <w:t>17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D7E78">
              <w:rPr>
                <w:sz w:val="20"/>
                <w:szCs w:val="20"/>
              </w:rPr>
              <w:t>Zadanie częściowe nr 17</w:t>
            </w:r>
          </w:p>
        </w:tc>
        <w:tc>
          <w:tcPr>
            <w:tcW w:w="2793" w:type="dxa"/>
            <w:shd w:val="clear" w:color="auto" w:fill="auto"/>
          </w:tcPr>
          <w:p w14:paraId="6503AB45" w14:textId="77777777" w:rsidR="00DE173B" w:rsidRPr="00211A34" w:rsidRDefault="00DE173B" w:rsidP="00574CD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D7E78">
              <w:rPr>
                <w:b/>
                <w:bCs/>
                <w:sz w:val="20"/>
                <w:szCs w:val="20"/>
              </w:rPr>
              <w:t>ConvaTec Polska Sp. z o.o.</w:t>
            </w:r>
          </w:p>
          <w:p w14:paraId="58CE713F" w14:textId="77777777" w:rsidR="00DE173B" w:rsidRPr="00211A34" w:rsidRDefault="00DE173B" w:rsidP="00574CD5">
            <w:pPr>
              <w:rPr>
                <w:sz w:val="20"/>
                <w:szCs w:val="20"/>
              </w:rPr>
            </w:pPr>
            <w:r w:rsidRPr="00BD7E78">
              <w:rPr>
                <w:sz w:val="20"/>
                <w:szCs w:val="20"/>
              </w:rPr>
              <w:t>Al. Armii Ludowej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D7E78">
              <w:rPr>
                <w:sz w:val="20"/>
                <w:szCs w:val="20"/>
              </w:rPr>
              <w:t>26</w:t>
            </w:r>
          </w:p>
          <w:p w14:paraId="02DB6F68" w14:textId="77777777" w:rsidR="00DE173B" w:rsidRPr="00211A34" w:rsidRDefault="00DE173B" w:rsidP="00574CD5">
            <w:pPr>
              <w:spacing w:after="40"/>
              <w:rPr>
                <w:color w:val="000000"/>
                <w:sz w:val="20"/>
                <w:szCs w:val="20"/>
              </w:rPr>
            </w:pPr>
            <w:r w:rsidRPr="00BD7E78">
              <w:rPr>
                <w:sz w:val="20"/>
                <w:szCs w:val="20"/>
              </w:rPr>
              <w:t>00 609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D7E78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374DA360" w14:textId="77777777" w:rsidR="00DE173B" w:rsidRPr="00211A34" w:rsidRDefault="00DE173B" w:rsidP="00574C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D7E78">
              <w:rPr>
                <w:sz w:val="20"/>
                <w:szCs w:val="20"/>
              </w:rPr>
              <w:t>1 - Cena - 96.00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881755E" w14:textId="77777777" w:rsidR="00DE173B" w:rsidRPr="00211A34" w:rsidRDefault="00DE173B" w:rsidP="00574CD5">
            <w:pPr>
              <w:jc w:val="center"/>
              <w:rPr>
                <w:color w:val="000000"/>
                <w:sz w:val="20"/>
                <w:szCs w:val="20"/>
              </w:rPr>
            </w:pPr>
            <w:r w:rsidRPr="00BD7E78">
              <w:rPr>
                <w:sz w:val="20"/>
                <w:szCs w:val="20"/>
              </w:rPr>
              <w:t xml:space="preserve">  96,00</w:t>
            </w:r>
          </w:p>
        </w:tc>
      </w:tr>
      <w:tr w:rsidR="00DE173B" w:rsidRPr="00834EF4" w14:paraId="307E1176" w14:textId="77777777" w:rsidTr="00574CD5">
        <w:tc>
          <w:tcPr>
            <w:tcW w:w="2169" w:type="dxa"/>
            <w:shd w:val="clear" w:color="auto" w:fill="auto"/>
          </w:tcPr>
          <w:p w14:paraId="2BEF1473" w14:textId="77777777" w:rsidR="00DE173B" w:rsidRPr="00211A34" w:rsidRDefault="00DE173B" w:rsidP="00574C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D7E78">
              <w:rPr>
                <w:sz w:val="20"/>
                <w:szCs w:val="20"/>
              </w:rPr>
              <w:t>17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D7E78">
              <w:rPr>
                <w:sz w:val="20"/>
                <w:szCs w:val="20"/>
              </w:rPr>
              <w:t>Zadanie częściowe nr 17</w:t>
            </w:r>
          </w:p>
        </w:tc>
        <w:tc>
          <w:tcPr>
            <w:tcW w:w="2793" w:type="dxa"/>
            <w:shd w:val="clear" w:color="auto" w:fill="auto"/>
          </w:tcPr>
          <w:p w14:paraId="0DF05712" w14:textId="77777777" w:rsidR="00DE173B" w:rsidRPr="00211A34" w:rsidRDefault="00DE173B" w:rsidP="00574CD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D7E78">
              <w:rPr>
                <w:b/>
                <w:bCs/>
                <w:sz w:val="20"/>
                <w:szCs w:val="20"/>
              </w:rPr>
              <w:t>Paul Hartmann Polska Sp. z o.o.</w:t>
            </w:r>
          </w:p>
          <w:p w14:paraId="58491877" w14:textId="77777777" w:rsidR="00DE173B" w:rsidRPr="00211A34" w:rsidRDefault="00DE173B" w:rsidP="00574CD5">
            <w:pPr>
              <w:rPr>
                <w:sz w:val="20"/>
                <w:szCs w:val="20"/>
              </w:rPr>
            </w:pPr>
            <w:r w:rsidRPr="00BD7E78">
              <w:rPr>
                <w:sz w:val="20"/>
                <w:szCs w:val="20"/>
              </w:rPr>
              <w:t>Żeromskiego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D7E78">
              <w:rPr>
                <w:sz w:val="20"/>
                <w:szCs w:val="20"/>
              </w:rPr>
              <w:t>17</w:t>
            </w:r>
          </w:p>
          <w:p w14:paraId="073C7FA6" w14:textId="77777777" w:rsidR="00DE173B" w:rsidRPr="00211A34" w:rsidRDefault="00DE173B" w:rsidP="00574CD5">
            <w:pPr>
              <w:spacing w:after="40"/>
              <w:rPr>
                <w:color w:val="000000"/>
                <w:sz w:val="20"/>
                <w:szCs w:val="20"/>
              </w:rPr>
            </w:pPr>
            <w:r w:rsidRPr="00BD7E78">
              <w:rPr>
                <w:sz w:val="20"/>
                <w:szCs w:val="20"/>
              </w:rPr>
              <w:t>95-200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D7E78">
              <w:rPr>
                <w:sz w:val="20"/>
                <w:szCs w:val="20"/>
              </w:rPr>
              <w:t>Pabianice</w:t>
            </w:r>
          </w:p>
        </w:tc>
        <w:tc>
          <w:tcPr>
            <w:tcW w:w="2976" w:type="dxa"/>
            <w:shd w:val="clear" w:color="auto" w:fill="auto"/>
          </w:tcPr>
          <w:p w14:paraId="36F9C4CB" w14:textId="77777777" w:rsidR="00DE173B" w:rsidRPr="00211A34" w:rsidRDefault="00DE173B" w:rsidP="00574C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D7E78">
              <w:rPr>
                <w:sz w:val="20"/>
                <w:szCs w:val="20"/>
              </w:rPr>
              <w:t>1 - Cena - 68.35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6FF7025" w14:textId="77777777" w:rsidR="00DE173B" w:rsidRPr="00211A34" w:rsidRDefault="00DE173B" w:rsidP="00574CD5">
            <w:pPr>
              <w:jc w:val="center"/>
              <w:rPr>
                <w:color w:val="000000"/>
                <w:sz w:val="20"/>
                <w:szCs w:val="20"/>
              </w:rPr>
            </w:pPr>
            <w:r w:rsidRPr="00BD7E78">
              <w:rPr>
                <w:sz w:val="20"/>
                <w:szCs w:val="20"/>
              </w:rPr>
              <w:t xml:space="preserve">  68,35</w:t>
            </w:r>
          </w:p>
        </w:tc>
      </w:tr>
      <w:tr w:rsidR="00DE173B" w:rsidRPr="00834EF4" w14:paraId="01FB5FFA" w14:textId="77777777" w:rsidTr="00574CD5">
        <w:tc>
          <w:tcPr>
            <w:tcW w:w="2169" w:type="dxa"/>
            <w:shd w:val="clear" w:color="auto" w:fill="auto"/>
          </w:tcPr>
          <w:p w14:paraId="6F70A36C" w14:textId="77777777" w:rsidR="00DE173B" w:rsidRPr="00211A34" w:rsidRDefault="00DE173B" w:rsidP="00574C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D7E78">
              <w:rPr>
                <w:sz w:val="20"/>
                <w:szCs w:val="20"/>
              </w:rPr>
              <w:t>17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D7E78">
              <w:rPr>
                <w:sz w:val="20"/>
                <w:szCs w:val="20"/>
              </w:rPr>
              <w:t>Zadanie częściowe nr 17</w:t>
            </w:r>
          </w:p>
        </w:tc>
        <w:tc>
          <w:tcPr>
            <w:tcW w:w="2793" w:type="dxa"/>
            <w:shd w:val="clear" w:color="auto" w:fill="auto"/>
          </w:tcPr>
          <w:p w14:paraId="4F3A51FB" w14:textId="77777777" w:rsidR="00DE173B" w:rsidRPr="00211A34" w:rsidRDefault="00DE173B" w:rsidP="00574CD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D7E78">
              <w:rPr>
                <w:b/>
                <w:bCs/>
                <w:sz w:val="20"/>
                <w:szCs w:val="20"/>
              </w:rPr>
              <w:t>Medicus Sp. z o.o.</w:t>
            </w:r>
          </w:p>
          <w:p w14:paraId="0B67EBD2" w14:textId="77777777" w:rsidR="00DE173B" w:rsidRPr="00211A34" w:rsidRDefault="00DE173B" w:rsidP="00574CD5">
            <w:pPr>
              <w:rPr>
                <w:sz w:val="20"/>
                <w:szCs w:val="20"/>
              </w:rPr>
            </w:pPr>
            <w:r w:rsidRPr="00BD7E78">
              <w:rPr>
                <w:sz w:val="20"/>
                <w:szCs w:val="20"/>
              </w:rPr>
              <w:t>Plac Strzelecki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D7E78">
              <w:rPr>
                <w:sz w:val="20"/>
                <w:szCs w:val="20"/>
              </w:rPr>
              <w:t>24</w:t>
            </w:r>
          </w:p>
          <w:p w14:paraId="2CCE7E67" w14:textId="77777777" w:rsidR="00DE173B" w:rsidRPr="00211A34" w:rsidRDefault="00DE173B" w:rsidP="00574CD5">
            <w:pPr>
              <w:spacing w:after="40"/>
              <w:rPr>
                <w:color w:val="000000"/>
                <w:sz w:val="20"/>
                <w:szCs w:val="20"/>
              </w:rPr>
            </w:pPr>
            <w:r w:rsidRPr="00BD7E78">
              <w:rPr>
                <w:sz w:val="20"/>
                <w:szCs w:val="20"/>
              </w:rPr>
              <w:t>50-224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D7E78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08D40838" w14:textId="77777777" w:rsidR="00DE173B" w:rsidRPr="00211A34" w:rsidRDefault="00DE173B" w:rsidP="00574C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D7E78">
              <w:rPr>
                <w:sz w:val="20"/>
                <w:szCs w:val="20"/>
              </w:rPr>
              <w:t>1 - Cena - 3.81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94BF4CE" w14:textId="77777777" w:rsidR="00DE173B" w:rsidRPr="00211A34" w:rsidRDefault="00DE173B" w:rsidP="00574CD5">
            <w:pPr>
              <w:jc w:val="center"/>
              <w:rPr>
                <w:color w:val="000000"/>
                <w:sz w:val="20"/>
                <w:szCs w:val="20"/>
              </w:rPr>
            </w:pPr>
            <w:r w:rsidRPr="00BD7E78">
              <w:rPr>
                <w:sz w:val="20"/>
                <w:szCs w:val="20"/>
              </w:rPr>
              <w:t xml:space="preserve">  3,81</w:t>
            </w:r>
          </w:p>
        </w:tc>
      </w:tr>
      <w:tr w:rsidR="00DE173B" w:rsidRPr="00834EF4" w14:paraId="7D8879B2" w14:textId="77777777" w:rsidTr="00574CD5">
        <w:tc>
          <w:tcPr>
            <w:tcW w:w="2169" w:type="dxa"/>
            <w:shd w:val="clear" w:color="auto" w:fill="auto"/>
          </w:tcPr>
          <w:p w14:paraId="239DA4D5" w14:textId="77777777" w:rsidR="00DE173B" w:rsidRPr="00211A34" w:rsidRDefault="00DE173B" w:rsidP="00574C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D7E78">
              <w:rPr>
                <w:sz w:val="20"/>
                <w:szCs w:val="20"/>
              </w:rPr>
              <w:t>18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D7E78">
              <w:rPr>
                <w:sz w:val="20"/>
                <w:szCs w:val="20"/>
              </w:rPr>
              <w:t>Zadanie częściowe nr 18</w:t>
            </w:r>
          </w:p>
        </w:tc>
        <w:tc>
          <w:tcPr>
            <w:tcW w:w="2793" w:type="dxa"/>
            <w:shd w:val="clear" w:color="auto" w:fill="auto"/>
          </w:tcPr>
          <w:p w14:paraId="71C93CE5" w14:textId="77777777" w:rsidR="00DE173B" w:rsidRPr="00211A34" w:rsidRDefault="00DE173B" w:rsidP="00574CD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D7E78">
              <w:rPr>
                <w:b/>
                <w:bCs/>
                <w:sz w:val="20"/>
                <w:szCs w:val="20"/>
              </w:rPr>
              <w:t>KIKGEL Sp. z o.o.</w:t>
            </w:r>
          </w:p>
          <w:p w14:paraId="503212E7" w14:textId="77777777" w:rsidR="00DE173B" w:rsidRPr="00211A34" w:rsidRDefault="00DE173B" w:rsidP="00574CD5">
            <w:pPr>
              <w:rPr>
                <w:sz w:val="20"/>
                <w:szCs w:val="20"/>
              </w:rPr>
            </w:pPr>
            <w:r w:rsidRPr="00BD7E78">
              <w:rPr>
                <w:sz w:val="20"/>
                <w:szCs w:val="20"/>
              </w:rPr>
              <w:t>Skłodowskiej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D7E78">
              <w:rPr>
                <w:sz w:val="20"/>
                <w:szCs w:val="20"/>
              </w:rPr>
              <w:t>7</w:t>
            </w:r>
          </w:p>
          <w:p w14:paraId="2C0C0F8C" w14:textId="77777777" w:rsidR="00DE173B" w:rsidRPr="00211A34" w:rsidRDefault="00DE173B" w:rsidP="00574CD5">
            <w:pPr>
              <w:spacing w:after="40"/>
              <w:rPr>
                <w:color w:val="000000"/>
                <w:sz w:val="20"/>
                <w:szCs w:val="20"/>
              </w:rPr>
            </w:pPr>
            <w:r w:rsidRPr="00BD7E78">
              <w:rPr>
                <w:sz w:val="20"/>
                <w:szCs w:val="20"/>
              </w:rPr>
              <w:t>97-225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D7E78">
              <w:rPr>
                <w:sz w:val="20"/>
                <w:szCs w:val="20"/>
              </w:rPr>
              <w:t>Ujazd</w:t>
            </w:r>
          </w:p>
        </w:tc>
        <w:tc>
          <w:tcPr>
            <w:tcW w:w="2976" w:type="dxa"/>
            <w:shd w:val="clear" w:color="auto" w:fill="auto"/>
          </w:tcPr>
          <w:p w14:paraId="65BD295A" w14:textId="77777777" w:rsidR="00DE173B" w:rsidRPr="00211A34" w:rsidRDefault="00DE173B" w:rsidP="00574C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D7E78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4E84414" w14:textId="77777777" w:rsidR="00DE173B" w:rsidRPr="00211A34" w:rsidRDefault="00DE173B" w:rsidP="00574CD5">
            <w:pPr>
              <w:jc w:val="center"/>
              <w:rPr>
                <w:color w:val="000000"/>
                <w:sz w:val="20"/>
                <w:szCs w:val="20"/>
              </w:rPr>
            </w:pPr>
            <w:r w:rsidRPr="00BD7E78">
              <w:rPr>
                <w:sz w:val="20"/>
                <w:szCs w:val="20"/>
              </w:rPr>
              <w:t xml:space="preserve">  100,00</w:t>
            </w:r>
          </w:p>
        </w:tc>
      </w:tr>
      <w:tr w:rsidR="00DE173B" w:rsidRPr="00834EF4" w14:paraId="0BA69AE1" w14:textId="77777777" w:rsidTr="00574CD5">
        <w:tc>
          <w:tcPr>
            <w:tcW w:w="2169" w:type="dxa"/>
            <w:shd w:val="clear" w:color="auto" w:fill="auto"/>
          </w:tcPr>
          <w:p w14:paraId="77B197F9" w14:textId="77777777" w:rsidR="00DE173B" w:rsidRPr="00211A34" w:rsidRDefault="00DE173B" w:rsidP="00574C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D7E78">
              <w:rPr>
                <w:sz w:val="20"/>
                <w:szCs w:val="20"/>
              </w:rPr>
              <w:t>20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D7E78">
              <w:rPr>
                <w:sz w:val="20"/>
                <w:szCs w:val="20"/>
              </w:rPr>
              <w:t>Zadanie częściowe nr 20</w:t>
            </w:r>
          </w:p>
        </w:tc>
        <w:tc>
          <w:tcPr>
            <w:tcW w:w="2793" w:type="dxa"/>
            <w:shd w:val="clear" w:color="auto" w:fill="auto"/>
          </w:tcPr>
          <w:p w14:paraId="73202477" w14:textId="77777777" w:rsidR="00DE173B" w:rsidRPr="00211A34" w:rsidRDefault="00DE173B" w:rsidP="00574CD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D7E78">
              <w:rPr>
                <w:b/>
                <w:bCs/>
                <w:sz w:val="20"/>
                <w:szCs w:val="20"/>
              </w:rPr>
              <w:t>ConvaTec Polska Sp. z o.o.</w:t>
            </w:r>
          </w:p>
          <w:p w14:paraId="3323D08F" w14:textId="77777777" w:rsidR="00DE173B" w:rsidRPr="00211A34" w:rsidRDefault="00DE173B" w:rsidP="00574CD5">
            <w:pPr>
              <w:rPr>
                <w:sz w:val="20"/>
                <w:szCs w:val="20"/>
              </w:rPr>
            </w:pPr>
            <w:r w:rsidRPr="00BD7E78">
              <w:rPr>
                <w:sz w:val="20"/>
                <w:szCs w:val="20"/>
              </w:rPr>
              <w:t>Al. Armii Ludowej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D7E78">
              <w:rPr>
                <w:sz w:val="20"/>
                <w:szCs w:val="20"/>
              </w:rPr>
              <w:t>26</w:t>
            </w:r>
          </w:p>
          <w:p w14:paraId="0004C403" w14:textId="77777777" w:rsidR="00DE173B" w:rsidRPr="00211A34" w:rsidRDefault="00DE173B" w:rsidP="00574CD5">
            <w:pPr>
              <w:spacing w:after="40"/>
              <w:rPr>
                <w:color w:val="000000"/>
                <w:sz w:val="20"/>
                <w:szCs w:val="20"/>
              </w:rPr>
            </w:pPr>
            <w:r w:rsidRPr="00BD7E78">
              <w:rPr>
                <w:sz w:val="20"/>
                <w:szCs w:val="20"/>
              </w:rPr>
              <w:t>00 609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D7E78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51E05432" w14:textId="77777777" w:rsidR="00DE173B" w:rsidRPr="00211A34" w:rsidRDefault="00DE173B" w:rsidP="00574C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D7E78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60AE958" w14:textId="77777777" w:rsidR="00DE173B" w:rsidRPr="00211A34" w:rsidRDefault="00DE173B" w:rsidP="00574CD5">
            <w:pPr>
              <w:jc w:val="center"/>
              <w:rPr>
                <w:color w:val="000000"/>
                <w:sz w:val="20"/>
                <w:szCs w:val="20"/>
              </w:rPr>
            </w:pPr>
            <w:r w:rsidRPr="00BD7E78">
              <w:rPr>
                <w:sz w:val="20"/>
                <w:szCs w:val="20"/>
              </w:rPr>
              <w:t xml:space="preserve">  100,00</w:t>
            </w:r>
          </w:p>
        </w:tc>
      </w:tr>
      <w:tr w:rsidR="00DE173B" w:rsidRPr="00834EF4" w14:paraId="556317FD" w14:textId="77777777" w:rsidTr="00574CD5">
        <w:tc>
          <w:tcPr>
            <w:tcW w:w="2169" w:type="dxa"/>
            <w:shd w:val="clear" w:color="auto" w:fill="auto"/>
          </w:tcPr>
          <w:p w14:paraId="11906F46" w14:textId="77777777" w:rsidR="00DE173B" w:rsidRPr="00211A34" w:rsidRDefault="00DE173B" w:rsidP="00574C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D7E78">
              <w:rPr>
                <w:sz w:val="20"/>
                <w:szCs w:val="20"/>
              </w:rPr>
              <w:t>23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D7E78">
              <w:rPr>
                <w:sz w:val="20"/>
                <w:szCs w:val="20"/>
              </w:rPr>
              <w:t>Zadanie częściowe nr 23</w:t>
            </w:r>
          </w:p>
        </w:tc>
        <w:tc>
          <w:tcPr>
            <w:tcW w:w="2793" w:type="dxa"/>
            <w:shd w:val="clear" w:color="auto" w:fill="auto"/>
          </w:tcPr>
          <w:p w14:paraId="6D09997B" w14:textId="77777777" w:rsidR="00DE173B" w:rsidRPr="00211A34" w:rsidRDefault="00DE173B" w:rsidP="00574CD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D7E78">
              <w:rPr>
                <w:b/>
                <w:bCs/>
                <w:sz w:val="20"/>
                <w:szCs w:val="20"/>
              </w:rPr>
              <w:t>ConvaTec Polska Sp. z o.o.</w:t>
            </w:r>
          </w:p>
          <w:p w14:paraId="245207B6" w14:textId="77777777" w:rsidR="00DE173B" w:rsidRPr="00211A34" w:rsidRDefault="00DE173B" w:rsidP="00574CD5">
            <w:pPr>
              <w:rPr>
                <w:sz w:val="20"/>
                <w:szCs w:val="20"/>
              </w:rPr>
            </w:pPr>
            <w:r w:rsidRPr="00BD7E78">
              <w:rPr>
                <w:sz w:val="20"/>
                <w:szCs w:val="20"/>
              </w:rPr>
              <w:t>Al. Armii Ludowej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D7E78">
              <w:rPr>
                <w:sz w:val="20"/>
                <w:szCs w:val="20"/>
              </w:rPr>
              <w:t>26</w:t>
            </w:r>
          </w:p>
          <w:p w14:paraId="79FE86B0" w14:textId="77777777" w:rsidR="00DE173B" w:rsidRPr="00211A34" w:rsidRDefault="00DE173B" w:rsidP="00574CD5">
            <w:pPr>
              <w:spacing w:after="40"/>
              <w:rPr>
                <w:color w:val="000000"/>
                <w:sz w:val="20"/>
                <w:szCs w:val="20"/>
              </w:rPr>
            </w:pPr>
            <w:r w:rsidRPr="00BD7E78">
              <w:rPr>
                <w:sz w:val="20"/>
                <w:szCs w:val="20"/>
              </w:rPr>
              <w:t>00 609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D7E78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34820945" w14:textId="77777777" w:rsidR="00DE173B" w:rsidRPr="00211A34" w:rsidRDefault="00DE173B" w:rsidP="00574C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D7E78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BAA754D" w14:textId="77777777" w:rsidR="00DE173B" w:rsidRPr="00211A34" w:rsidRDefault="00DE173B" w:rsidP="00574CD5">
            <w:pPr>
              <w:jc w:val="center"/>
              <w:rPr>
                <w:color w:val="000000"/>
                <w:sz w:val="20"/>
                <w:szCs w:val="20"/>
              </w:rPr>
            </w:pPr>
            <w:r w:rsidRPr="00BD7E78">
              <w:rPr>
                <w:sz w:val="20"/>
                <w:szCs w:val="20"/>
              </w:rPr>
              <w:t xml:space="preserve">  100,00</w:t>
            </w:r>
          </w:p>
        </w:tc>
      </w:tr>
      <w:tr w:rsidR="00DE173B" w:rsidRPr="00834EF4" w14:paraId="50A4FD42" w14:textId="77777777" w:rsidTr="00574CD5">
        <w:tc>
          <w:tcPr>
            <w:tcW w:w="2169" w:type="dxa"/>
            <w:shd w:val="clear" w:color="auto" w:fill="auto"/>
          </w:tcPr>
          <w:p w14:paraId="559C190E" w14:textId="77777777" w:rsidR="00DE173B" w:rsidRPr="00211A34" w:rsidRDefault="00DE173B" w:rsidP="00574C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D7E78">
              <w:rPr>
                <w:sz w:val="20"/>
                <w:szCs w:val="20"/>
              </w:rPr>
              <w:t>24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D7E78">
              <w:rPr>
                <w:sz w:val="20"/>
                <w:szCs w:val="20"/>
              </w:rPr>
              <w:t>Zadanie częściowe nr 24</w:t>
            </w:r>
          </w:p>
        </w:tc>
        <w:tc>
          <w:tcPr>
            <w:tcW w:w="2793" w:type="dxa"/>
            <w:shd w:val="clear" w:color="auto" w:fill="auto"/>
          </w:tcPr>
          <w:p w14:paraId="607A0740" w14:textId="77777777" w:rsidR="00DE173B" w:rsidRPr="00211A34" w:rsidRDefault="00DE173B" w:rsidP="00574CD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D7E78">
              <w:rPr>
                <w:b/>
                <w:bCs/>
                <w:sz w:val="20"/>
                <w:szCs w:val="20"/>
              </w:rPr>
              <w:t>ConvaTec Polska Sp. z o.o.</w:t>
            </w:r>
          </w:p>
          <w:p w14:paraId="447501EF" w14:textId="77777777" w:rsidR="00DE173B" w:rsidRPr="00211A34" w:rsidRDefault="00DE173B" w:rsidP="00574CD5">
            <w:pPr>
              <w:rPr>
                <w:sz w:val="20"/>
                <w:szCs w:val="20"/>
              </w:rPr>
            </w:pPr>
            <w:r w:rsidRPr="00BD7E78">
              <w:rPr>
                <w:sz w:val="20"/>
                <w:szCs w:val="20"/>
              </w:rPr>
              <w:t>Al. Armii Ludowej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D7E78">
              <w:rPr>
                <w:sz w:val="20"/>
                <w:szCs w:val="20"/>
              </w:rPr>
              <w:t>26</w:t>
            </w:r>
          </w:p>
          <w:p w14:paraId="57D805F0" w14:textId="77777777" w:rsidR="00DE173B" w:rsidRPr="00211A34" w:rsidRDefault="00DE173B" w:rsidP="00574CD5">
            <w:pPr>
              <w:spacing w:after="40"/>
              <w:rPr>
                <w:color w:val="000000"/>
                <w:sz w:val="20"/>
                <w:szCs w:val="20"/>
              </w:rPr>
            </w:pPr>
            <w:r w:rsidRPr="00BD7E78">
              <w:rPr>
                <w:sz w:val="20"/>
                <w:szCs w:val="20"/>
              </w:rPr>
              <w:t>00 609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D7E78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1568B968" w14:textId="77777777" w:rsidR="00DE173B" w:rsidRPr="00211A34" w:rsidRDefault="00DE173B" w:rsidP="00574C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D7E78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D9D8FDD" w14:textId="77777777" w:rsidR="00DE173B" w:rsidRPr="00211A34" w:rsidRDefault="00DE173B" w:rsidP="00574CD5">
            <w:pPr>
              <w:jc w:val="center"/>
              <w:rPr>
                <w:color w:val="000000"/>
                <w:sz w:val="20"/>
                <w:szCs w:val="20"/>
              </w:rPr>
            </w:pPr>
            <w:r w:rsidRPr="00BD7E78">
              <w:rPr>
                <w:sz w:val="20"/>
                <w:szCs w:val="20"/>
              </w:rPr>
              <w:t xml:space="preserve">  100,00</w:t>
            </w:r>
          </w:p>
        </w:tc>
      </w:tr>
      <w:tr w:rsidR="00DE173B" w:rsidRPr="00834EF4" w14:paraId="7BEC8E93" w14:textId="77777777" w:rsidTr="00574CD5">
        <w:tc>
          <w:tcPr>
            <w:tcW w:w="2169" w:type="dxa"/>
            <w:shd w:val="clear" w:color="auto" w:fill="auto"/>
          </w:tcPr>
          <w:p w14:paraId="64949D13" w14:textId="77777777" w:rsidR="00DE173B" w:rsidRPr="00211A34" w:rsidRDefault="00DE173B" w:rsidP="00574C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D7E78">
              <w:rPr>
                <w:sz w:val="20"/>
                <w:szCs w:val="20"/>
              </w:rPr>
              <w:t>25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D7E78">
              <w:rPr>
                <w:sz w:val="20"/>
                <w:szCs w:val="20"/>
              </w:rPr>
              <w:t>Zadanie częściowe nr 25</w:t>
            </w:r>
          </w:p>
        </w:tc>
        <w:tc>
          <w:tcPr>
            <w:tcW w:w="2793" w:type="dxa"/>
            <w:shd w:val="clear" w:color="auto" w:fill="auto"/>
          </w:tcPr>
          <w:p w14:paraId="345AC269" w14:textId="77777777" w:rsidR="00DE173B" w:rsidRPr="00211A34" w:rsidRDefault="00DE173B" w:rsidP="00574CD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D7E78">
              <w:rPr>
                <w:b/>
                <w:bCs/>
                <w:sz w:val="20"/>
                <w:szCs w:val="20"/>
              </w:rPr>
              <w:t>ConvaTec Polska Sp. z o.o.</w:t>
            </w:r>
          </w:p>
          <w:p w14:paraId="18E10E30" w14:textId="77777777" w:rsidR="00DE173B" w:rsidRPr="00211A34" w:rsidRDefault="00DE173B" w:rsidP="00574CD5">
            <w:pPr>
              <w:rPr>
                <w:sz w:val="20"/>
                <w:szCs w:val="20"/>
              </w:rPr>
            </w:pPr>
            <w:r w:rsidRPr="00BD7E78">
              <w:rPr>
                <w:sz w:val="20"/>
                <w:szCs w:val="20"/>
              </w:rPr>
              <w:t>Al. Armii Ludowej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D7E78">
              <w:rPr>
                <w:sz w:val="20"/>
                <w:szCs w:val="20"/>
              </w:rPr>
              <w:t>26</w:t>
            </w:r>
          </w:p>
          <w:p w14:paraId="0CEA0B53" w14:textId="77777777" w:rsidR="00DE173B" w:rsidRPr="00211A34" w:rsidRDefault="00DE173B" w:rsidP="00574CD5">
            <w:pPr>
              <w:spacing w:after="40"/>
              <w:rPr>
                <w:color w:val="000000"/>
                <w:sz w:val="20"/>
                <w:szCs w:val="20"/>
              </w:rPr>
            </w:pPr>
            <w:r w:rsidRPr="00BD7E78">
              <w:rPr>
                <w:sz w:val="20"/>
                <w:szCs w:val="20"/>
              </w:rPr>
              <w:t>00 609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D7E78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09C1385C" w14:textId="77777777" w:rsidR="00DE173B" w:rsidRPr="00211A34" w:rsidRDefault="00DE173B" w:rsidP="00574C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D7E78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49BE6A8" w14:textId="77777777" w:rsidR="00DE173B" w:rsidRPr="00211A34" w:rsidRDefault="00DE173B" w:rsidP="00574CD5">
            <w:pPr>
              <w:jc w:val="center"/>
              <w:rPr>
                <w:color w:val="000000"/>
                <w:sz w:val="20"/>
                <w:szCs w:val="20"/>
              </w:rPr>
            </w:pPr>
            <w:r w:rsidRPr="00BD7E78">
              <w:rPr>
                <w:sz w:val="20"/>
                <w:szCs w:val="20"/>
              </w:rPr>
              <w:t xml:space="preserve">  100,00</w:t>
            </w:r>
          </w:p>
        </w:tc>
      </w:tr>
      <w:tr w:rsidR="00DE173B" w:rsidRPr="00834EF4" w14:paraId="1C70FCF9" w14:textId="77777777" w:rsidTr="00574CD5">
        <w:tc>
          <w:tcPr>
            <w:tcW w:w="2169" w:type="dxa"/>
            <w:shd w:val="clear" w:color="auto" w:fill="auto"/>
          </w:tcPr>
          <w:p w14:paraId="3D268B8C" w14:textId="77777777" w:rsidR="00DE173B" w:rsidRPr="00211A34" w:rsidRDefault="00DE173B" w:rsidP="00574C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D7E78">
              <w:rPr>
                <w:sz w:val="20"/>
                <w:szCs w:val="20"/>
              </w:rPr>
              <w:t>26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D7E78">
              <w:rPr>
                <w:sz w:val="20"/>
                <w:szCs w:val="20"/>
              </w:rPr>
              <w:t>Zadanie częściowe nr 26</w:t>
            </w:r>
          </w:p>
        </w:tc>
        <w:tc>
          <w:tcPr>
            <w:tcW w:w="2793" w:type="dxa"/>
            <w:shd w:val="clear" w:color="auto" w:fill="auto"/>
          </w:tcPr>
          <w:p w14:paraId="0AC4544D" w14:textId="77777777" w:rsidR="00DE173B" w:rsidRPr="00211A34" w:rsidRDefault="00DE173B" w:rsidP="00574CD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D7E78">
              <w:rPr>
                <w:b/>
                <w:bCs/>
                <w:sz w:val="20"/>
                <w:szCs w:val="20"/>
              </w:rPr>
              <w:t>ConvaTec Polska Sp. z o.o.</w:t>
            </w:r>
          </w:p>
          <w:p w14:paraId="28E2CAAB" w14:textId="77777777" w:rsidR="00DE173B" w:rsidRPr="00211A34" w:rsidRDefault="00DE173B" w:rsidP="00574CD5">
            <w:pPr>
              <w:rPr>
                <w:sz w:val="20"/>
                <w:szCs w:val="20"/>
              </w:rPr>
            </w:pPr>
            <w:r w:rsidRPr="00BD7E78">
              <w:rPr>
                <w:sz w:val="20"/>
                <w:szCs w:val="20"/>
              </w:rPr>
              <w:t>Al. Armii Ludowej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D7E78">
              <w:rPr>
                <w:sz w:val="20"/>
                <w:szCs w:val="20"/>
              </w:rPr>
              <w:t>26</w:t>
            </w:r>
          </w:p>
          <w:p w14:paraId="1F85BA8B" w14:textId="77777777" w:rsidR="00DE173B" w:rsidRPr="00211A34" w:rsidRDefault="00DE173B" w:rsidP="00574CD5">
            <w:pPr>
              <w:spacing w:after="40"/>
              <w:rPr>
                <w:color w:val="000000"/>
                <w:sz w:val="20"/>
                <w:szCs w:val="20"/>
              </w:rPr>
            </w:pPr>
            <w:r w:rsidRPr="00BD7E78">
              <w:rPr>
                <w:sz w:val="20"/>
                <w:szCs w:val="20"/>
              </w:rPr>
              <w:t>00 609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D7E78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685237B7" w14:textId="77777777" w:rsidR="00DE173B" w:rsidRPr="00211A34" w:rsidRDefault="00DE173B" w:rsidP="00574C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D7E78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53063CA" w14:textId="77777777" w:rsidR="00DE173B" w:rsidRPr="00211A34" w:rsidRDefault="00DE173B" w:rsidP="00574CD5">
            <w:pPr>
              <w:jc w:val="center"/>
              <w:rPr>
                <w:color w:val="000000"/>
                <w:sz w:val="20"/>
                <w:szCs w:val="20"/>
              </w:rPr>
            </w:pPr>
            <w:r w:rsidRPr="00BD7E78">
              <w:rPr>
                <w:sz w:val="20"/>
                <w:szCs w:val="20"/>
              </w:rPr>
              <w:t xml:space="preserve">  100,00</w:t>
            </w:r>
          </w:p>
        </w:tc>
      </w:tr>
      <w:tr w:rsidR="00DE173B" w:rsidRPr="00834EF4" w14:paraId="02EFF400" w14:textId="77777777" w:rsidTr="00574CD5">
        <w:tc>
          <w:tcPr>
            <w:tcW w:w="2169" w:type="dxa"/>
            <w:shd w:val="clear" w:color="auto" w:fill="auto"/>
          </w:tcPr>
          <w:p w14:paraId="35A5A5F6" w14:textId="77777777" w:rsidR="00DE173B" w:rsidRPr="00211A34" w:rsidRDefault="00DE173B" w:rsidP="00574C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D7E78">
              <w:rPr>
                <w:sz w:val="20"/>
                <w:szCs w:val="20"/>
              </w:rPr>
              <w:t>27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D7E78">
              <w:rPr>
                <w:sz w:val="20"/>
                <w:szCs w:val="20"/>
              </w:rPr>
              <w:t>Zadanie częściowe nr 27</w:t>
            </w:r>
          </w:p>
        </w:tc>
        <w:tc>
          <w:tcPr>
            <w:tcW w:w="2793" w:type="dxa"/>
            <w:shd w:val="clear" w:color="auto" w:fill="auto"/>
          </w:tcPr>
          <w:p w14:paraId="2EDCAF7A" w14:textId="77777777" w:rsidR="00DE173B" w:rsidRPr="00211A34" w:rsidRDefault="00DE173B" w:rsidP="00574CD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D7E78">
              <w:rPr>
                <w:b/>
                <w:bCs/>
                <w:sz w:val="20"/>
                <w:szCs w:val="20"/>
              </w:rPr>
              <w:t>KIKGEL Sp. z o.o.</w:t>
            </w:r>
          </w:p>
          <w:p w14:paraId="63449E61" w14:textId="77777777" w:rsidR="00DE173B" w:rsidRPr="00211A34" w:rsidRDefault="00DE173B" w:rsidP="00574CD5">
            <w:pPr>
              <w:rPr>
                <w:sz w:val="20"/>
                <w:szCs w:val="20"/>
              </w:rPr>
            </w:pPr>
            <w:r w:rsidRPr="00BD7E78">
              <w:rPr>
                <w:sz w:val="20"/>
                <w:szCs w:val="20"/>
              </w:rPr>
              <w:t>Skłodowskiej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D7E78">
              <w:rPr>
                <w:sz w:val="20"/>
                <w:szCs w:val="20"/>
              </w:rPr>
              <w:t>7</w:t>
            </w:r>
          </w:p>
          <w:p w14:paraId="5A7CDEE1" w14:textId="77777777" w:rsidR="00DE173B" w:rsidRPr="00211A34" w:rsidRDefault="00DE173B" w:rsidP="00574CD5">
            <w:pPr>
              <w:spacing w:after="40"/>
              <w:rPr>
                <w:color w:val="000000"/>
                <w:sz w:val="20"/>
                <w:szCs w:val="20"/>
              </w:rPr>
            </w:pPr>
            <w:r w:rsidRPr="00BD7E78">
              <w:rPr>
                <w:sz w:val="20"/>
                <w:szCs w:val="20"/>
              </w:rPr>
              <w:t>97-225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D7E78">
              <w:rPr>
                <w:sz w:val="20"/>
                <w:szCs w:val="20"/>
              </w:rPr>
              <w:t>Ujazd</w:t>
            </w:r>
          </w:p>
        </w:tc>
        <w:tc>
          <w:tcPr>
            <w:tcW w:w="2976" w:type="dxa"/>
            <w:shd w:val="clear" w:color="auto" w:fill="auto"/>
          </w:tcPr>
          <w:p w14:paraId="037F504F" w14:textId="77777777" w:rsidR="00DE173B" w:rsidRPr="00211A34" w:rsidRDefault="00DE173B" w:rsidP="00574C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D7E78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6388FC3" w14:textId="77777777" w:rsidR="00DE173B" w:rsidRPr="00211A34" w:rsidRDefault="00DE173B" w:rsidP="00574CD5">
            <w:pPr>
              <w:jc w:val="center"/>
              <w:rPr>
                <w:color w:val="000000"/>
                <w:sz w:val="20"/>
                <w:szCs w:val="20"/>
              </w:rPr>
            </w:pPr>
            <w:r w:rsidRPr="00BD7E78">
              <w:rPr>
                <w:sz w:val="20"/>
                <w:szCs w:val="20"/>
              </w:rPr>
              <w:t xml:space="preserve">  100,00</w:t>
            </w:r>
          </w:p>
        </w:tc>
      </w:tr>
      <w:tr w:rsidR="00DE173B" w:rsidRPr="00834EF4" w14:paraId="1ED0331C" w14:textId="77777777" w:rsidTr="00574CD5">
        <w:tc>
          <w:tcPr>
            <w:tcW w:w="2169" w:type="dxa"/>
            <w:shd w:val="clear" w:color="auto" w:fill="auto"/>
          </w:tcPr>
          <w:p w14:paraId="4A705467" w14:textId="77777777" w:rsidR="00DE173B" w:rsidRPr="00211A34" w:rsidRDefault="00DE173B" w:rsidP="00574C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D7E78">
              <w:rPr>
                <w:sz w:val="20"/>
                <w:szCs w:val="20"/>
              </w:rPr>
              <w:t>28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D7E78">
              <w:rPr>
                <w:sz w:val="20"/>
                <w:szCs w:val="20"/>
              </w:rPr>
              <w:t>Zadanie częściowe nr 28</w:t>
            </w:r>
          </w:p>
        </w:tc>
        <w:tc>
          <w:tcPr>
            <w:tcW w:w="2793" w:type="dxa"/>
            <w:shd w:val="clear" w:color="auto" w:fill="auto"/>
          </w:tcPr>
          <w:p w14:paraId="5262DA4C" w14:textId="77777777" w:rsidR="00DE173B" w:rsidRPr="00211A34" w:rsidRDefault="00DE173B" w:rsidP="00574CD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D7E78">
              <w:rPr>
                <w:b/>
                <w:bCs/>
                <w:sz w:val="20"/>
                <w:szCs w:val="20"/>
              </w:rPr>
              <w:t>Panep s.r.o.</w:t>
            </w:r>
          </w:p>
          <w:p w14:paraId="355D6F26" w14:textId="77777777" w:rsidR="00DE173B" w:rsidRPr="00211A34" w:rsidRDefault="00DE173B" w:rsidP="00574CD5">
            <w:pPr>
              <w:rPr>
                <w:sz w:val="20"/>
                <w:szCs w:val="20"/>
              </w:rPr>
            </w:pPr>
            <w:r w:rsidRPr="00BD7E78">
              <w:rPr>
                <w:sz w:val="20"/>
                <w:szCs w:val="20"/>
              </w:rPr>
              <w:t>Brněnská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D7E78">
              <w:rPr>
                <w:sz w:val="20"/>
                <w:szCs w:val="20"/>
              </w:rPr>
              <w:t>1246</w:t>
            </w:r>
          </w:p>
          <w:p w14:paraId="5C7DE0F7" w14:textId="77777777" w:rsidR="00DE173B" w:rsidRPr="00211A34" w:rsidRDefault="00DE173B" w:rsidP="00574CD5">
            <w:pPr>
              <w:spacing w:after="40"/>
              <w:rPr>
                <w:color w:val="000000"/>
                <w:sz w:val="20"/>
                <w:szCs w:val="20"/>
              </w:rPr>
            </w:pPr>
            <w:r w:rsidRPr="00BD7E78">
              <w:rPr>
                <w:sz w:val="20"/>
                <w:szCs w:val="20"/>
              </w:rPr>
              <w:t>665 01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D7E78">
              <w:rPr>
                <w:sz w:val="20"/>
                <w:szCs w:val="20"/>
              </w:rPr>
              <w:t>Rosice u Brna</w:t>
            </w:r>
          </w:p>
        </w:tc>
        <w:tc>
          <w:tcPr>
            <w:tcW w:w="2976" w:type="dxa"/>
            <w:shd w:val="clear" w:color="auto" w:fill="auto"/>
          </w:tcPr>
          <w:p w14:paraId="642C4D9A" w14:textId="77777777" w:rsidR="00DE173B" w:rsidRPr="00211A34" w:rsidRDefault="00DE173B" w:rsidP="00574C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D7E78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2AA000A" w14:textId="77777777" w:rsidR="00DE173B" w:rsidRPr="00211A34" w:rsidRDefault="00DE173B" w:rsidP="00574CD5">
            <w:pPr>
              <w:jc w:val="center"/>
              <w:rPr>
                <w:color w:val="000000"/>
                <w:sz w:val="20"/>
                <w:szCs w:val="20"/>
              </w:rPr>
            </w:pPr>
            <w:r w:rsidRPr="00BD7E78">
              <w:rPr>
                <w:sz w:val="20"/>
                <w:szCs w:val="20"/>
              </w:rPr>
              <w:t xml:space="preserve">  100,00</w:t>
            </w:r>
          </w:p>
        </w:tc>
      </w:tr>
      <w:tr w:rsidR="00DE173B" w:rsidRPr="00834EF4" w14:paraId="2ACA02B4" w14:textId="77777777" w:rsidTr="00574CD5">
        <w:tc>
          <w:tcPr>
            <w:tcW w:w="2169" w:type="dxa"/>
            <w:shd w:val="clear" w:color="auto" w:fill="auto"/>
          </w:tcPr>
          <w:p w14:paraId="34458AD8" w14:textId="77777777" w:rsidR="00DE173B" w:rsidRPr="00211A34" w:rsidRDefault="00DE173B" w:rsidP="00574C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D7E78">
              <w:rPr>
                <w:sz w:val="20"/>
                <w:szCs w:val="20"/>
              </w:rPr>
              <w:t>28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D7E78">
              <w:rPr>
                <w:sz w:val="20"/>
                <w:szCs w:val="20"/>
              </w:rPr>
              <w:t>Zadanie częściowe nr 28</w:t>
            </w:r>
          </w:p>
        </w:tc>
        <w:tc>
          <w:tcPr>
            <w:tcW w:w="2793" w:type="dxa"/>
            <w:shd w:val="clear" w:color="auto" w:fill="auto"/>
          </w:tcPr>
          <w:p w14:paraId="6AEC59DB" w14:textId="77777777" w:rsidR="00DE173B" w:rsidRPr="00211A34" w:rsidRDefault="00DE173B" w:rsidP="00574CD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D7E78">
              <w:rPr>
                <w:b/>
                <w:bCs/>
                <w:sz w:val="20"/>
                <w:szCs w:val="20"/>
              </w:rPr>
              <w:t>Paul Hartmann Polska Sp. z o.o.</w:t>
            </w:r>
          </w:p>
          <w:p w14:paraId="08401B27" w14:textId="77777777" w:rsidR="00DE173B" w:rsidRPr="00211A34" w:rsidRDefault="00DE173B" w:rsidP="00574CD5">
            <w:pPr>
              <w:rPr>
                <w:sz w:val="20"/>
                <w:szCs w:val="20"/>
              </w:rPr>
            </w:pPr>
            <w:r w:rsidRPr="00BD7E78">
              <w:rPr>
                <w:sz w:val="20"/>
                <w:szCs w:val="20"/>
              </w:rPr>
              <w:t>Żeromskiego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D7E78">
              <w:rPr>
                <w:sz w:val="20"/>
                <w:szCs w:val="20"/>
              </w:rPr>
              <w:t>17</w:t>
            </w:r>
          </w:p>
          <w:p w14:paraId="1E5E4C8F" w14:textId="77777777" w:rsidR="00DE173B" w:rsidRPr="00211A34" w:rsidRDefault="00DE173B" w:rsidP="00574CD5">
            <w:pPr>
              <w:spacing w:after="40"/>
              <w:rPr>
                <w:color w:val="000000"/>
                <w:sz w:val="20"/>
                <w:szCs w:val="20"/>
              </w:rPr>
            </w:pPr>
            <w:r w:rsidRPr="00BD7E78">
              <w:rPr>
                <w:sz w:val="20"/>
                <w:szCs w:val="20"/>
              </w:rPr>
              <w:t>95-200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D7E78">
              <w:rPr>
                <w:sz w:val="20"/>
                <w:szCs w:val="20"/>
              </w:rPr>
              <w:t>Pabianice</w:t>
            </w:r>
          </w:p>
        </w:tc>
        <w:tc>
          <w:tcPr>
            <w:tcW w:w="2976" w:type="dxa"/>
            <w:shd w:val="clear" w:color="auto" w:fill="auto"/>
          </w:tcPr>
          <w:p w14:paraId="22ABD5EE" w14:textId="77777777" w:rsidR="00DE173B" w:rsidRPr="00211A34" w:rsidRDefault="00DE173B" w:rsidP="00574C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D7E78">
              <w:rPr>
                <w:sz w:val="20"/>
                <w:szCs w:val="20"/>
              </w:rPr>
              <w:t>1 - Cena - 90.33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53AC5FB" w14:textId="77777777" w:rsidR="00DE173B" w:rsidRPr="00211A34" w:rsidRDefault="00DE173B" w:rsidP="00574CD5">
            <w:pPr>
              <w:jc w:val="center"/>
              <w:rPr>
                <w:color w:val="000000"/>
                <w:sz w:val="20"/>
                <w:szCs w:val="20"/>
              </w:rPr>
            </w:pPr>
            <w:r w:rsidRPr="00BD7E78">
              <w:rPr>
                <w:sz w:val="20"/>
                <w:szCs w:val="20"/>
              </w:rPr>
              <w:t xml:space="preserve">  90,33</w:t>
            </w:r>
          </w:p>
        </w:tc>
      </w:tr>
      <w:tr w:rsidR="00DE173B" w:rsidRPr="00834EF4" w14:paraId="5CA3BA5B" w14:textId="77777777" w:rsidTr="00574CD5">
        <w:tc>
          <w:tcPr>
            <w:tcW w:w="2169" w:type="dxa"/>
            <w:shd w:val="clear" w:color="auto" w:fill="auto"/>
          </w:tcPr>
          <w:p w14:paraId="22D68909" w14:textId="77777777" w:rsidR="00DE173B" w:rsidRPr="00211A34" w:rsidRDefault="00DE173B" w:rsidP="00574C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D7E78">
              <w:rPr>
                <w:sz w:val="20"/>
                <w:szCs w:val="20"/>
              </w:rPr>
              <w:t>29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D7E78">
              <w:rPr>
                <w:sz w:val="20"/>
                <w:szCs w:val="20"/>
              </w:rPr>
              <w:t>Zadanie częściowe nr 29</w:t>
            </w:r>
          </w:p>
        </w:tc>
        <w:tc>
          <w:tcPr>
            <w:tcW w:w="2793" w:type="dxa"/>
            <w:shd w:val="clear" w:color="auto" w:fill="auto"/>
          </w:tcPr>
          <w:p w14:paraId="1B53E95A" w14:textId="77777777" w:rsidR="00DE173B" w:rsidRPr="00211A34" w:rsidRDefault="00DE173B" w:rsidP="00574CD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D7E78">
              <w:rPr>
                <w:b/>
                <w:bCs/>
                <w:sz w:val="20"/>
                <w:szCs w:val="20"/>
              </w:rPr>
              <w:t>Zarys International Group spółka z ograniczoną odpowiedzialnością spółka komandytowa</w:t>
            </w:r>
          </w:p>
          <w:p w14:paraId="7D2BD551" w14:textId="77777777" w:rsidR="00DE173B" w:rsidRPr="00211A34" w:rsidRDefault="00DE173B" w:rsidP="00574CD5">
            <w:pPr>
              <w:rPr>
                <w:sz w:val="20"/>
                <w:szCs w:val="20"/>
              </w:rPr>
            </w:pPr>
            <w:r w:rsidRPr="00BD7E78">
              <w:rPr>
                <w:sz w:val="20"/>
                <w:szCs w:val="20"/>
              </w:rPr>
              <w:t>Pod Borem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D7E78">
              <w:rPr>
                <w:sz w:val="20"/>
                <w:szCs w:val="20"/>
              </w:rPr>
              <w:t>18</w:t>
            </w:r>
          </w:p>
          <w:p w14:paraId="15A38A67" w14:textId="77777777" w:rsidR="00DE173B" w:rsidRPr="00211A34" w:rsidRDefault="00DE173B" w:rsidP="00574CD5">
            <w:pPr>
              <w:spacing w:after="40"/>
              <w:rPr>
                <w:color w:val="000000"/>
                <w:sz w:val="20"/>
                <w:szCs w:val="20"/>
              </w:rPr>
            </w:pPr>
            <w:r w:rsidRPr="00BD7E78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D7E78">
              <w:rPr>
                <w:sz w:val="20"/>
                <w:szCs w:val="20"/>
              </w:rPr>
              <w:t>Zabrze</w:t>
            </w:r>
          </w:p>
        </w:tc>
        <w:tc>
          <w:tcPr>
            <w:tcW w:w="2976" w:type="dxa"/>
            <w:shd w:val="clear" w:color="auto" w:fill="auto"/>
          </w:tcPr>
          <w:p w14:paraId="3E013C34" w14:textId="77777777" w:rsidR="00DE173B" w:rsidRPr="00211A34" w:rsidRDefault="00DE173B" w:rsidP="00574C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D7E78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06F65DD" w14:textId="77777777" w:rsidR="00DE173B" w:rsidRPr="00211A34" w:rsidRDefault="00DE173B" w:rsidP="00574CD5">
            <w:pPr>
              <w:jc w:val="center"/>
              <w:rPr>
                <w:color w:val="000000"/>
                <w:sz w:val="20"/>
                <w:szCs w:val="20"/>
              </w:rPr>
            </w:pPr>
            <w:r w:rsidRPr="00BD7E78">
              <w:rPr>
                <w:sz w:val="20"/>
                <w:szCs w:val="20"/>
              </w:rPr>
              <w:t xml:space="preserve">  100,00</w:t>
            </w:r>
          </w:p>
        </w:tc>
      </w:tr>
      <w:tr w:rsidR="00DE173B" w:rsidRPr="00834EF4" w14:paraId="14A3496C" w14:textId="77777777" w:rsidTr="00574CD5">
        <w:tc>
          <w:tcPr>
            <w:tcW w:w="2169" w:type="dxa"/>
            <w:shd w:val="clear" w:color="auto" w:fill="auto"/>
          </w:tcPr>
          <w:p w14:paraId="1031248E" w14:textId="77777777" w:rsidR="00DE173B" w:rsidRPr="00211A34" w:rsidRDefault="00DE173B" w:rsidP="00574C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D7E78">
              <w:rPr>
                <w:sz w:val="20"/>
                <w:szCs w:val="20"/>
              </w:rPr>
              <w:t>29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D7E78">
              <w:rPr>
                <w:sz w:val="20"/>
                <w:szCs w:val="20"/>
              </w:rPr>
              <w:t>Zadanie częściowe nr 29</w:t>
            </w:r>
          </w:p>
        </w:tc>
        <w:tc>
          <w:tcPr>
            <w:tcW w:w="2793" w:type="dxa"/>
            <w:shd w:val="clear" w:color="auto" w:fill="auto"/>
          </w:tcPr>
          <w:p w14:paraId="485419DA" w14:textId="77777777" w:rsidR="00DE173B" w:rsidRPr="00211A34" w:rsidRDefault="00DE173B" w:rsidP="00574CD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D7E78">
              <w:rPr>
                <w:b/>
                <w:bCs/>
                <w:sz w:val="20"/>
                <w:szCs w:val="20"/>
              </w:rPr>
              <w:t>Paul Hartmann Polska Sp. z o.o.</w:t>
            </w:r>
          </w:p>
          <w:p w14:paraId="5D7097DC" w14:textId="77777777" w:rsidR="00DE173B" w:rsidRPr="00211A34" w:rsidRDefault="00DE173B" w:rsidP="00574CD5">
            <w:pPr>
              <w:rPr>
                <w:sz w:val="20"/>
                <w:szCs w:val="20"/>
              </w:rPr>
            </w:pPr>
            <w:r w:rsidRPr="00BD7E78">
              <w:rPr>
                <w:sz w:val="20"/>
                <w:szCs w:val="20"/>
              </w:rPr>
              <w:t>Żeromskiego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D7E78">
              <w:rPr>
                <w:sz w:val="20"/>
                <w:szCs w:val="20"/>
              </w:rPr>
              <w:t>17</w:t>
            </w:r>
          </w:p>
          <w:p w14:paraId="437EC0B1" w14:textId="77777777" w:rsidR="00DE173B" w:rsidRPr="00211A34" w:rsidRDefault="00DE173B" w:rsidP="00574CD5">
            <w:pPr>
              <w:spacing w:after="40"/>
              <w:rPr>
                <w:color w:val="000000"/>
                <w:sz w:val="20"/>
                <w:szCs w:val="20"/>
              </w:rPr>
            </w:pPr>
            <w:r w:rsidRPr="00BD7E78">
              <w:rPr>
                <w:sz w:val="20"/>
                <w:szCs w:val="20"/>
              </w:rPr>
              <w:t>95-200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D7E78">
              <w:rPr>
                <w:sz w:val="20"/>
                <w:szCs w:val="20"/>
              </w:rPr>
              <w:t>Pabianice</w:t>
            </w:r>
          </w:p>
        </w:tc>
        <w:tc>
          <w:tcPr>
            <w:tcW w:w="2976" w:type="dxa"/>
            <w:shd w:val="clear" w:color="auto" w:fill="auto"/>
          </w:tcPr>
          <w:p w14:paraId="70B3241C" w14:textId="77777777" w:rsidR="00DE173B" w:rsidRPr="00211A34" w:rsidRDefault="00DE173B" w:rsidP="00574C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D7E78">
              <w:rPr>
                <w:sz w:val="20"/>
                <w:szCs w:val="20"/>
              </w:rPr>
              <w:t>1 - Cena - 92.79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37D2FE6" w14:textId="77777777" w:rsidR="00DE173B" w:rsidRPr="00211A34" w:rsidRDefault="00DE173B" w:rsidP="00574CD5">
            <w:pPr>
              <w:jc w:val="center"/>
              <w:rPr>
                <w:color w:val="000000"/>
                <w:sz w:val="20"/>
                <w:szCs w:val="20"/>
              </w:rPr>
            </w:pPr>
            <w:r w:rsidRPr="00BD7E78">
              <w:rPr>
                <w:sz w:val="20"/>
                <w:szCs w:val="20"/>
              </w:rPr>
              <w:t xml:space="preserve">  92,79</w:t>
            </w:r>
          </w:p>
        </w:tc>
      </w:tr>
      <w:tr w:rsidR="00DE173B" w:rsidRPr="00834EF4" w14:paraId="48C76860" w14:textId="77777777" w:rsidTr="00574CD5">
        <w:tc>
          <w:tcPr>
            <w:tcW w:w="2169" w:type="dxa"/>
            <w:shd w:val="clear" w:color="auto" w:fill="auto"/>
          </w:tcPr>
          <w:p w14:paraId="574476EB" w14:textId="77777777" w:rsidR="00DE173B" w:rsidRPr="00211A34" w:rsidRDefault="00DE173B" w:rsidP="00574C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D7E78">
              <w:rPr>
                <w:sz w:val="20"/>
                <w:szCs w:val="20"/>
              </w:rPr>
              <w:t>30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D7E78">
              <w:rPr>
                <w:sz w:val="20"/>
                <w:szCs w:val="20"/>
              </w:rPr>
              <w:t>Zadanie częściowe nr 30</w:t>
            </w:r>
          </w:p>
        </w:tc>
        <w:tc>
          <w:tcPr>
            <w:tcW w:w="2793" w:type="dxa"/>
            <w:shd w:val="clear" w:color="auto" w:fill="auto"/>
          </w:tcPr>
          <w:p w14:paraId="78930888" w14:textId="77777777" w:rsidR="00DE173B" w:rsidRPr="00211A34" w:rsidRDefault="00DE173B" w:rsidP="00574CD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D7E78">
              <w:rPr>
                <w:b/>
                <w:bCs/>
                <w:sz w:val="20"/>
                <w:szCs w:val="20"/>
              </w:rPr>
              <w:t>Zarys International Group spółka z ograniczoną odpowiedzialnością spółka komandytowa</w:t>
            </w:r>
          </w:p>
          <w:p w14:paraId="3BBB5094" w14:textId="77777777" w:rsidR="00DE173B" w:rsidRPr="00211A34" w:rsidRDefault="00DE173B" w:rsidP="00574CD5">
            <w:pPr>
              <w:rPr>
                <w:sz w:val="20"/>
                <w:szCs w:val="20"/>
              </w:rPr>
            </w:pPr>
            <w:r w:rsidRPr="00BD7E78">
              <w:rPr>
                <w:sz w:val="20"/>
                <w:szCs w:val="20"/>
              </w:rPr>
              <w:lastRenderedPageBreak/>
              <w:t>Pod Borem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D7E78">
              <w:rPr>
                <w:sz w:val="20"/>
                <w:szCs w:val="20"/>
              </w:rPr>
              <w:t>18</w:t>
            </w:r>
          </w:p>
          <w:p w14:paraId="1C0F0B52" w14:textId="77777777" w:rsidR="00DE173B" w:rsidRPr="00211A34" w:rsidRDefault="00DE173B" w:rsidP="00574CD5">
            <w:pPr>
              <w:spacing w:after="40"/>
              <w:rPr>
                <w:color w:val="000000"/>
                <w:sz w:val="20"/>
                <w:szCs w:val="20"/>
              </w:rPr>
            </w:pPr>
            <w:r w:rsidRPr="00BD7E78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D7E78">
              <w:rPr>
                <w:sz w:val="20"/>
                <w:szCs w:val="20"/>
              </w:rPr>
              <w:t>Zabrze</w:t>
            </w:r>
          </w:p>
        </w:tc>
        <w:tc>
          <w:tcPr>
            <w:tcW w:w="2976" w:type="dxa"/>
            <w:shd w:val="clear" w:color="auto" w:fill="auto"/>
          </w:tcPr>
          <w:p w14:paraId="0831FC32" w14:textId="77777777" w:rsidR="00DE173B" w:rsidRPr="00211A34" w:rsidRDefault="00DE173B" w:rsidP="00574C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D7E78">
              <w:rPr>
                <w:sz w:val="20"/>
                <w:szCs w:val="20"/>
              </w:rPr>
              <w:lastRenderedPageBreak/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0A4AE82" w14:textId="77777777" w:rsidR="00DE173B" w:rsidRPr="00211A34" w:rsidRDefault="00DE173B" w:rsidP="00574CD5">
            <w:pPr>
              <w:jc w:val="center"/>
              <w:rPr>
                <w:color w:val="000000"/>
                <w:sz w:val="20"/>
                <w:szCs w:val="20"/>
              </w:rPr>
            </w:pPr>
            <w:r w:rsidRPr="00BD7E78">
              <w:rPr>
                <w:sz w:val="20"/>
                <w:szCs w:val="20"/>
              </w:rPr>
              <w:t xml:space="preserve">  100,00</w:t>
            </w:r>
          </w:p>
        </w:tc>
      </w:tr>
      <w:tr w:rsidR="00DE173B" w:rsidRPr="00834EF4" w14:paraId="3215B27F" w14:textId="77777777" w:rsidTr="00574CD5">
        <w:tc>
          <w:tcPr>
            <w:tcW w:w="2169" w:type="dxa"/>
            <w:shd w:val="clear" w:color="auto" w:fill="auto"/>
          </w:tcPr>
          <w:p w14:paraId="24FBF8BB" w14:textId="77777777" w:rsidR="00DE173B" w:rsidRPr="00211A34" w:rsidRDefault="00DE173B" w:rsidP="00574C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D7E78">
              <w:rPr>
                <w:sz w:val="20"/>
                <w:szCs w:val="20"/>
              </w:rPr>
              <w:t>30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D7E78">
              <w:rPr>
                <w:sz w:val="20"/>
                <w:szCs w:val="20"/>
              </w:rPr>
              <w:t>Zadanie częściowe nr 30</w:t>
            </w:r>
          </w:p>
        </w:tc>
        <w:tc>
          <w:tcPr>
            <w:tcW w:w="2793" w:type="dxa"/>
            <w:shd w:val="clear" w:color="auto" w:fill="auto"/>
          </w:tcPr>
          <w:p w14:paraId="7181D24E" w14:textId="77777777" w:rsidR="00DE173B" w:rsidRPr="00211A34" w:rsidRDefault="00DE173B" w:rsidP="00574CD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D7E78">
              <w:rPr>
                <w:b/>
                <w:bCs/>
                <w:sz w:val="20"/>
                <w:szCs w:val="20"/>
              </w:rPr>
              <w:t>Paul Hartmann Polska Sp. z o.o.</w:t>
            </w:r>
          </w:p>
          <w:p w14:paraId="1C6DF944" w14:textId="77777777" w:rsidR="00DE173B" w:rsidRPr="00211A34" w:rsidRDefault="00DE173B" w:rsidP="00574CD5">
            <w:pPr>
              <w:rPr>
                <w:sz w:val="20"/>
                <w:szCs w:val="20"/>
              </w:rPr>
            </w:pPr>
            <w:r w:rsidRPr="00BD7E78">
              <w:rPr>
                <w:sz w:val="20"/>
                <w:szCs w:val="20"/>
              </w:rPr>
              <w:t>Żeromskiego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D7E78">
              <w:rPr>
                <w:sz w:val="20"/>
                <w:szCs w:val="20"/>
              </w:rPr>
              <w:t>17</w:t>
            </w:r>
          </w:p>
          <w:p w14:paraId="42007427" w14:textId="77777777" w:rsidR="00DE173B" w:rsidRPr="00211A34" w:rsidRDefault="00DE173B" w:rsidP="00574CD5">
            <w:pPr>
              <w:spacing w:after="40"/>
              <w:rPr>
                <w:color w:val="000000"/>
                <w:sz w:val="20"/>
                <w:szCs w:val="20"/>
              </w:rPr>
            </w:pPr>
            <w:r w:rsidRPr="00BD7E78">
              <w:rPr>
                <w:sz w:val="20"/>
                <w:szCs w:val="20"/>
              </w:rPr>
              <w:t>95-200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D7E78">
              <w:rPr>
                <w:sz w:val="20"/>
                <w:szCs w:val="20"/>
              </w:rPr>
              <w:t>Pabianice</w:t>
            </w:r>
          </w:p>
        </w:tc>
        <w:tc>
          <w:tcPr>
            <w:tcW w:w="2976" w:type="dxa"/>
            <w:shd w:val="clear" w:color="auto" w:fill="auto"/>
          </w:tcPr>
          <w:p w14:paraId="2674DCD4" w14:textId="77777777" w:rsidR="00DE173B" w:rsidRPr="00211A34" w:rsidRDefault="00DE173B" w:rsidP="00574C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D7E78">
              <w:rPr>
                <w:sz w:val="20"/>
                <w:szCs w:val="20"/>
              </w:rPr>
              <w:t>1 - Cena - 70.49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C4870A1" w14:textId="77777777" w:rsidR="00DE173B" w:rsidRPr="00211A34" w:rsidRDefault="00DE173B" w:rsidP="00574CD5">
            <w:pPr>
              <w:jc w:val="center"/>
              <w:rPr>
                <w:color w:val="000000"/>
                <w:sz w:val="20"/>
                <w:szCs w:val="20"/>
              </w:rPr>
            </w:pPr>
            <w:r w:rsidRPr="00BD7E78">
              <w:rPr>
                <w:sz w:val="20"/>
                <w:szCs w:val="20"/>
              </w:rPr>
              <w:t xml:space="preserve">  70,49</w:t>
            </w:r>
          </w:p>
        </w:tc>
      </w:tr>
      <w:tr w:rsidR="00DE173B" w:rsidRPr="00834EF4" w14:paraId="38F3B2EA" w14:textId="77777777" w:rsidTr="00574CD5">
        <w:tc>
          <w:tcPr>
            <w:tcW w:w="2169" w:type="dxa"/>
            <w:shd w:val="clear" w:color="auto" w:fill="auto"/>
          </w:tcPr>
          <w:p w14:paraId="056D7C18" w14:textId="77777777" w:rsidR="00DE173B" w:rsidRPr="00211A34" w:rsidRDefault="00DE173B" w:rsidP="00574C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D7E78">
              <w:rPr>
                <w:sz w:val="20"/>
                <w:szCs w:val="20"/>
              </w:rPr>
              <w:t>31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D7E78">
              <w:rPr>
                <w:sz w:val="20"/>
                <w:szCs w:val="20"/>
              </w:rPr>
              <w:t>Zadanie częściowe nr 31</w:t>
            </w:r>
          </w:p>
        </w:tc>
        <w:tc>
          <w:tcPr>
            <w:tcW w:w="2793" w:type="dxa"/>
            <w:shd w:val="clear" w:color="auto" w:fill="auto"/>
          </w:tcPr>
          <w:p w14:paraId="543E62E9" w14:textId="77777777" w:rsidR="00DE173B" w:rsidRPr="00211A34" w:rsidRDefault="00DE173B" w:rsidP="00574CD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D7E78">
              <w:rPr>
                <w:b/>
                <w:bCs/>
                <w:sz w:val="20"/>
                <w:szCs w:val="20"/>
              </w:rPr>
              <w:t>Medtronic Poland sp. z o.o.</w:t>
            </w:r>
          </w:p>
          <w:p w14:paraId="78655557" w14:textId="77777777" w:rsidR="00DE173B" w:rsidRPr="00211A34" w:rsidRDefault="00DE173B" w:rsidP="00574CD5">
            <w:pPr>
              <w:rPr>
                <w:sz w:val="20"/>
                <w:szCs w:val="20"/>
              </w:rPr>
            </w:pPr>
            <w:r w:rsidRPr="00BD7E78">
              <w:rPr>
                <w:sz w:val="20"/>
                <w:szCs w:val="20"/>
              </w:rPr>
              <w:t>Polna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D7E78">
              <w:rPr>
                <w:sz w:val="20"/>
                <w:szCs w:val="20"/>
              </w:rPr>
              <w:t>11</w:t>
            </w:r>
          </w:p>
          <w:p w14:paraId="6287DC7F" w14:textId="77777777" w:rsidR="00DE173B" w:rsidRPr="00211A34" w:rsidRDefault="00DE173B" w:rsidP="00574CD5">
            <w:pPr>
              <w:spacing w:after="40"/>
              <w:rPr>
                <w:color w:val="000000"/>
                <w:sz w:val="20"/>
                <w:szCs w:val="20"/>
              </w:rPr>
            </w:pPr>
            <w:r w:rsidRPr="00BD7E78">
              <w:rPr>
                <w:sz w:val="20"/>
                <w:szCs w:val="20"/>
              </w:rPr>
              <w:t>00-633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D7E78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1122D193" w14:textId="77777777" w:rsidR="00DE173B" w:rsidRPr="00211A34" w:rsidRDefault="00DE173B" w:rsidP="00574C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D7E78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FCEBB48" w14:textId="77777777" w:rsidR="00DE173B" w:rsidRPr="00211A34" w:rsidRDefault="00DE173B" w:rsidP="00574CD5">
            <w:pPr>
              <w:jc w:val="center"/>
              <w:rPr>
                <w:color w:val="000000"/>
                <w:sz w:val="20"/>
                <w:szCs w:val="20"/>
              </w:rPr>
            </w:pPr>
            <w:r w:rsidRPr="00BD7E78">
              <w:rPr>
                <w:sz w:val="20"/>
                <w:szCs w:val="20"/>
              </w:rPr>
              <w:t xml:space="preserve">  100,00</w:t>
            </w:r>
          </w:p>
        </w:tc>
      </w:tr>
      <w:tr w:rsidR="00DE173B" w:rsidRPr="00834EF4" w14:paraId="69F54E97" w14:textId="77777777" w:rsidTr="00574CD5">
        <w:tc>
          <w:tcPr>
            <w:tcW w:w="2169" w:type="dxa"/>
            <w:shd w:val="clear" w:color="auto" w:fill="auto"/>
          </w:tcPr>
          <w:p w14:paraId="78239B4A" w14:textId="77777777" w:rsidR="00DE173B" w:rsidRPr="00211A34" w:rsidRDefault="00DE173B" w:rsidP="00574C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D7E78">
              <w:rPr>
                <w:sz w:val="20"/>
                <w:szCs w:val="20"/>
              </w:rPr>
              <w:t>33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D7E78">
              <w:rPr>
                <w:sz w:val="20"/>
                <w:szCs w:val="20"/>
              </w:rPr>
              <w:t>Zadanie częściowe nr 33</w:t>
            </w:r>
          </w:p>
        </w:tc>
        <w:tc>
          <w:tcPr>
            <w:tcW w:w="2793" w:type="dxa"/>
            <w:shd w:val="clear" w:color="auto" w:fill="auto"/>
          </w:tcPr>
          <w:p w14:paraId="09094F63" w14:textId="77777777" w:rsidR="00DE173B" w:rsidRPr="00211A34" w:rsidRDefault="00DE173B" w:rsidP="00574CD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D7E78">
              <w:rPr>
                <w:b/>
                <w:bCs/>
                <w:sz w:val="20"/>
                <w:szCs w:val="20"/>
              </w:rPr>
              <w:t>Aspironix Polska Sp. z o.o.</w:t>
            </w:r>
          </w:p>
          <w:p w14:paraId="453732DA" w14:textId="77777777" w:rsidR="00DE173B" w:rsidRPr="00211A34" w:rsidRDefault="00DE173B" w:rsidP="00574CD5">
            <w:pPr>
              <w:rPr>
                <w:sz w:val="20"/>
                <w:szCs w:val="20"/>
              </w:rPr>
            </w:pPr>
            <w:r w:rsidRPr="00BD7E78">
              <w:rPr>
                <w:sz w:val="20"/>
                <w:szCs w:val="20"/>
              </w:rPr>
              <w:t>Różyckiego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D7E78">
              <w:rPr>
                <w:sz w:val="20"/>
                <w:szCs w:val="20"/>
              </w:rPr>
              <w:t>3</w:t>
            </w:r>
          </w:p>
          <w:p w14:paraId="71A69D46" w14:textId="77777777" w:rsidR="00DE173B" w:rsidRPr="00211A34" w:rsidRDefault="00DE173B" w:rsidP="00574CD5">
            <w:pPr>
              <w:spacing w:after="40"/>
              <w:rPr>
                <w:color w:val="000000"/>
                <w:sz w:val="20"/>
                <w:szCs w:val="20"/>
              </w:rPr>
            </w:pPr>
            <w:r w:rsidRPr="00BD7E78">
              <w:rPr>
                <w:sz w:val="20"/>
                <w:szCs w:val="20"/>
              </w:rPr>
              <w:t>31-324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D7E78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14:paraId="1FEC7C98" w14:textId="77777777" w:rsidR="00DE173B" w:rsidRPr="00211A34" w:rsidRDefault="00DE173B" w:rsidP="00574C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D7E78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E7497ED" w14:textId="77777777" w:rsidR="00DE173B" w:rsidRPr="00211A34" w:rsidRDefault="00DE173B" w:rsidP="00574CD5">
            <w:pPr>
              <w:jc w:val="center"/>
              <w:rPr>
                <w:color w:val="000000"/>
                <w:sz w:val="20"/>
                <w:szCs w:val="20"/>
              </w:rPr>
            </w:pPr>
            <w:r w:rsidRPr="00BD7E78">
              <w:rPr>
                <w:sz w:val="20"/>
                <w:szCs w:val="20"/>
              </w:rPr>
              <w:t xml:space="preserve">  100,00</w:t>
            </w:r>
          </w:p>
        </w:tc>
      </w:tr>
      <w:tr w:rsidR="00DE173B" w:rsidRPr="00834EF4" w14:paraId="50D64E32" w14:textId="77777777" w:rsidTr="00574CD5">
        <w:tc>
          <w:tcPr>
            <w:tcW w:w="2169" w:type="dxa"/>
            <w:shd w:val="clear" w:color="auto" w:fill="auto"/>
          </w:tcPr>
          <w:p w14:paraId="02D4DB7D" w14:textId="77777777" w:rsidR="00DE173B" w:rsidRPr="00211A34" w:rsidRDefault="00DE173B" w:rsidP="00574C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D7E78">
              <w:rPr>
                <w:sz w:val="20"/>
                <w:szCs w:val="20"/>
              </w:rPr>
              <w:t>34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D7E78">
              <w:rPr>
                <w:sz w:val="20"/>
                <w:szCs w:val="20"/>
              </w:rPr>
              <w:t>Zadanie częściowe nr 34</w:t>
            </w:r>
          </w:p>
        </w:tc>
        <w:tc>
          <w:tcPr>
            <w:tcW w:w="2793" w:type="dxa"/>
            <w:shd w:val="clear" w:color="auto" w:fill="auto"/>
          </w:tcPr>
          <w:p w14:paraId="3AF4FBB7" w14:textId="77777777" w:rsidR="00DE173B" w:rsidRPr="00211A34" w:rsidRDefault="00DE173B" w:rsidP="00574CD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D7E78">
              <w:rPr>
                <w:b/>
                <w:bCs/>
                <w:sz w:val="20"/>
                <w:szCs w:val="20"/>
              </w:rPr>
              <w:t>Aspironix Polska Sp. z o.o.</w:t>
            </w:r>
          </w:p>
          <w:p w14:paraId="636962E3" w14:textId="77777777" w:rsidR="00DE173B" w:rsidRPr="00211A34" w:rsidRDefault="00DE173B" w:rsidP="00574CD5">
            <w:pPr>
              <w:rPr>
                <w:sz w:val="20"/>
                <w:szCs w:val="20"/>
              </w:rPr>
            </w:pPr>
            <w:r w:rsidRPr="00BD7E78">
              <w:rPr>
                <w:sz w:val="20"/>
                <w:szCs w:val="20"/>
              </w:rPr>
              <w:t>Różyckiego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D7E78">
              <w:rPr>
                <w:sz w:val="20"/>
                <w:szCs w:val="20"/>
              </w:rPr>
              <w:t>3</w:t>
            </w:r>
          </w:p>
          <w:p w14:paraId="5D039347" w14:textId="77777777" w:rsidR="00DE173B" w:rsidRPr="00211A34" w:rsidRDefault="00DE173B" w:rsidP="00574CD5">
            <w:pPr>
              <w:spacing w:after="40"/>
              <w:rPr>
                <w:color w:val="000000"/>
                <w:sz w:val="20"/>
                <w:szCs w:val="20"/>
              </w:rPr>
            </w:pPr>
            <w:r w:rsidRPr="00BD7E78">
              <w:rPr>
                <w:sz w:val="20"/>
                <w:szCs w:val="20"/>
              </w:rPr>
              <w:t>31-324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D7E78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14:paraId="6D35EB73" w14:textId="77777777" w:rsidR="00DE173B" w:rsidRPr="00211A34" w:rsidRDefault="00DE173B" w:rsidP="00574C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D7E78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89680C1" w14:textId="77777777" w:rsidR="00DE173B" w:rsidRPr="00211A34" w:rsidRDefault="00DE173B" w:rsidP="00574CD5">
            <w:pPr>
              <w:jc w:val="center"/>
              <w:rPr>
                <w:color w:val="000000"/>
                <w:sz w:val="20"/>
                <w:szCs w:val="20"/>
              </w:rPr>
            </w:pPr>
            <w:r w:rsidRPr="00BD7E78">
              <w:rPr>
                <w:sz w:val="20"/>
                <w:szCs w:val="20"/>
              </w:rPr>
              <w:t xml:space="preserve">  100,00</w:t>
            </w:r>
          </w:p>
        </w:tc>
      </w:tr>
    </w:tbl>
    <w:p w14:paraId="0B3A4029" w14:textId="77777777" w:rsidR="00E85D70" w:rsidRDefault="00E85D70" w:rsidP="00211A34">
      <w:pPr>
        <w:spacing w:before="120"/>
        <w:jc w:val="both"/>
        <w:rPr>
          <w:color w:val="000000"/>
        </w:rPr>
      </w:pPr>
    </w:p>
    <w:p w14:paraId="54BC1D51" w14:textId="77777777" w:rsidR="008642B3" w:rsidRPr="001B7815" w:rsidRDefault="00B464D3" w:rsidP="004E7234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="008642B3"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9498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1"/>
        <w:gridCol w:w="2957"/>
        <w:gridCol w:w="5670"/>
      </w:tblGrid>
      <w:tr w:rsidR="00211A34" w14:paraId="5489F39C" w14:textId="77777777" w:rsidTr="00596EA3">
        <w:tc>
          <w:tcPr>
            <w:tcW w:w="871" w:type="dxa"/>
            <w:shd w:val="clear" w:color="auto" w:fill="F3F3F3"/>
            <w:vAlign w:val="center"/>
          </w:tcPr>
          <w:p w14:paraId="4FBD7DA6" w14:textId="77777777" w:rsidR="00211A34" w:rsidRPr="00596EA3" w:rsidRDefault="00596EA3" w:rsidP="00211A34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Nr oferty</w:t>
            </w:r>
          </w:p>
        </w:tc>
        <w:tc>
          <w:tcPr>
            <w:tcW w:w="2957" w:type="dxa"/>
            <w:shd w:val="clear" w:color="auto" w:fill="F3F3F3"/>
            <w:vAlign w:val="center"/>
          </w:tcPr>
          <w:p w14:paraId="338A1F40" w14:textId="77777777" w:rsidR="00211A34" w:rsidRPr="00596EA3" w:rsidRDefault="00596EA3" w:rsidP="00211A34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</w:t>
            </w:r>
            <w:r w:rsidR="00211A34" w:rsidRPr="00596EA3">
              <w:rPr>
                <w:b/>
                <w:sz w:val="22"/>
                <w:szCs w:val="22"/>
              </w:rPr>
              <w:t>azwa i adres wykonawcy</w:t>
            </w:r>
          </w:p>
        </w:tc>
        <w:tc>
          <w:tcPr>
            <w:tcW w:w="5670" w:type="dxa"/>
            <w:shd w:val="clear" w:color="auto" w:fill="F3F3F3"/>
            <w:vAlign w:val="center"/>
          </w:tcPr>
          <w:p w14:paraId="54DD9AD6" w14:textId="77777777" w:rsidR="00211A34" w:rsidRPr="00596EA3" w:rsidRDefault="00211A34" w:rsidP="00211A34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Uzasadnienie odrzucenia oferty</w:t>
            </w:r>
          </w:p>
        </w:tc>
      </w:tr>
      <w:tr w:rsidR="00211A34" w14:paraId="3020ED19" w14:textId="77777777" w:rsidTr="00596EA3">
        <w:tc>
          <w:tcPr>
            <w:tcW w:w="871" w:type="dxa"/>
            <w:vAlign w:val="center"/>
          </w:tcPr>
          <w:p w14:paraId="4B5388C7" w14:textId="77777777" w:rsidR="00211A34" w:rsidRPr="00596EA3" w:rsidRDefault="00211A34" w:rsidP="00596EA3">
            <w:pPr>
              <w:spacing w:before="40"/>
              <w:jc w:val="center"/>
              <w:rPr>
                <w:sz w:val="22"/>
                <w:szCs w:val="22"/>
              </w:rPr>
            </w:pPr>
          </w:p>
        </w:tc>
        <w:tc>
          <w:tcPr>
            <w:tcW w:w="2957" w:type="dxa"/>
            <w:vAlign w:val="center"/>
          </w:tcPr>
          <w:p w14:paraId="5EB323B7" w14:textId="77777777" w:rsidR="00211A34" w:rsidRPr="00596EA3" w:rsidRDefault="00211A34" w:rsidP="00596EA3">
            <w:pPr>
              <w:spacing w:before="40" w:after="40"/>
              <w:rPr>
                <w:b/>
                <w:bCs/>
                <w:sz w:val="22"/>
                <w:szCs w:val="22"/>
              </w:rPr>
            </w:pPr>
          </w:p>
          <w:p w14:paraId="196E1320" w14:textId="77777777" w:rsidR="00211A34" w:rsidRPr="00211A34" w:rsidRDefault="00211A34" w:rsidP="00BC6F7F">
            <w:pPr>
              <w:rPr>
                <w:sz w:val="20"/>
                <w:szCs w:val="20"/>
              </w:rPr>
            </w:pPr>
            <w:r w:rsidRPr="00211A34">
              <w:rPr>
                <w:sz w:val="20"/>
                <w:szCs w:val="20"/>
              </w:rPr>
              <w:t xml:space="preserve">  </w:t>
            </w:r>
          </w:p>
          <w:p w14:paraId="2EE07ED4" w14:textId="77777777" w:rsidR="00211A34" w:rsidRPr="00211A34" w:rsidRDefault="00211A34" w:rsidP="00BC6F7F">
            <w:pPr>
              <w:spacing w:after="40"/>
              <w:rPr>
                <w:sz w:val="20"/>
                <w:szCs w:val="20"/>
              </w:rPr>
            </w:pPr>
            <w:r w:rsidRPr="00211A34">
              <w:rPr>
                <w:sz w:val="20"/>
                <w:szCs w:val="20"/>
              </w:rPr>
              <w:t xml:space="preserve"> </w:t>
            </w:r>
          </w:p>
        </w:tc>
        <w:tc>
          <w:tcPr>
            <w:tcW w:w="5670" w:type="dxa"/>
          </w:tcPr>
          <w:p w14:paraId="756E5A70" w14:textId="77777777" w:rsidR="00211A34" w:rsidRPr="00596EA3" w:rsidRDefault="00211A34" w:rsidP="00596EA3">
            <w:pPr>
              <w:spacing w:before="40" w:after="40"/>
              <w:rPr>
                <w:sz w:val="22"/>
                <w:szCs w:val="22"/>
              </w:rPr>
            </w:pPr>
          </w:p>
          <w:p w14:paraId="25906935" w14:textId="77777777" w:rsidR="00211A34" w:rsidRPr="00596EA3" w:rsidRDefault="00211A34" w:rsidP="00BC6F7F">
            <w:pPr>
              <w:jc w:val="both"/>
              <w:rPr>
                <w:sz w:val="22"/>
                <w:szCs w:val="22"/>
              </w:rPr>
            </w:pPr>
          </w:p>
        </w:tc>
      </w:tr>
    </w:tbl>
    <w:p w14:paraId="73E9D073" w14:textId="656391B7" w:rsidR="00A73ED1" w:rsidRDefault="00A73ED1" w:rsidP="00A73ED1">
      <w:pPr>
        <w:spacing w:before="120" w:line="276" w:lineRule="auto"/>
        <w:jc w:val="both"/>
        <w:rPr>
          <w:bCs/>
          <w:sz w:val="22"/>
          <w:szCs w:val="22"/>
        </w:rPr>
      </w:pPr>
      <w:bookmarkStart w:id="1" w:name="_Hlk71619946"/>
      <w:r w:rsidRPr="00025F59">
        <w:rPr>
          <w:sz w:val="22"/>
          <w:szCs w:val="22"/>
        </w:rPr>
        <w:t xml:space="preserve">W myśl art. 259 ustawy Pzp Zamawiający informuje, że postępowanie o udzielenie zamówienia publicznego w w/w postępowaniu przetargowym – na podstawie art. 255 pkt. </w:t>
      </w:r>
      <w:r>
        <w:rPr>
          <w:sz w:val="22"/>
          <w:szCs w:val="22"/>
        </w:rPr>
        <w:t>3</w:t>
      </w:r>
      <w:r w:rsidRPr="00025F59">
        <w:rPr>
          <w:sz w:val="22"/>
          <w:szCs w:val="22"/>
        </w:rPr>
        <w:t xml:space="preserve"> – </w:t>
      </w:r>
      <w:r w:rsidRPr="00025F59">
        <w:rPr>
          <w:b/>
          <w:sz w:val="22"/>
          <w:szCs w:val="22"/>
          <w:u w:val="single"/>
        </w:rPr>
        <w:t xml:space="preserve">unieważnia </w:t>
      </w:r>
      <w:r w:rsidRPr="00025F59">
        <w:rPr>
          <w:b/>
          <w:sz w:val="22"/>
          <w:szCs w:val="22"/>
          <w:u w:val="single"/>
        </w:rPr>
        <w:br/>
        <w:t xml:space="preserve">w zakresie zadania nr </w:t>
      </w:r>
      <w:r>
        <w:rPr>
          <w:b/>
          <w:sz w:val="22"/>
          <w:szCs w:val="22"/>
          <w:u w:val="single"/>
        </w:rPr>
        <w:t>19, 21, 22, 32 oraz 35</w:t>
      </w:r>
      <w:r w:rsidRPr="00025F59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 xml:space="preserve"> ze względu na fakt, iż cena lub koszt najkorzystniejszej oferty lub oferta z najniższą ceną przewyższa kwotę, którą Zamawiający zamierza przeznaczyć na sfinansowanie zamówienia.</w:t>
      </w:r>
    </w:p>
    <w:p w14:paraId="411A44B1" w14:textId="249191A2" w:rsidR="00A73ED1" w:rsidRDefault="00A73ED1" w:rsidP="00A73ED1">
      <w:pPr>
        <w:spacing w:before="120" w:line="276" w:lineRule="auto"/>
        <w:jc w:val="both"/>
        <w:rPr>
          <w:bCs/>
          <w:sz w:val="22"/>
          <w:szCs w:val="22"/>
        </w:rPr>
      </w:pPr>
      <w:r w:rsidRPr="00025F59">
        <w:rPr>
          <w:sz w:val="22"/>
          <w:szCs w:val="22"/>
        </w:rPr>
        <w:t xml:space="preserve">W myśl art. 259 ustawy Pzp Zamawiający informuje, że postępowanie o udzielenie zamówienia publicznego w w/w postępowaniu przetargowym – na podstawie art. 255 pkt. 1 – </w:t>
      </w:r>
      <w:r w:rsidRPr="00025F59">
        <w:rPr>
          <w:b/>
          <w:sz w:val="22"/>
          <w:szCs w:val="22"/>
          <w:u w:val="single"/>
        </w:rPr>
        <w:t xml:space="preserve">unieważnia </w:t>
      </w:r>
      <w:r w:rsidRPr="00025F59">
        <w:rPr>
          <w:b/>
          <w:sz w:val="22"/>
          <w:szCs w:val="22"/>
          <w:u w:val="single"/>
        </w:rPr>
        <w:br/>
        <w:t xml:space="preserve">w zakresie zadania nr </w:t>
      </w:r>
      <w:r>
        <w:rPr>
          <w:b/>
          <w:sz w:val="22"/>
          <w:szCs w:val="22"/>
          <w:u w:val="single"/>
        </w:rPr>
        <w:t>16</w:t>
      </w:r>
      <w:r w:rsidRPr="00025F59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ze względu na fakt, iż nie złożono żadnej oferty.</w:t>
      </w:r>
    </w:p>
    <w:bookmarkEnd w:id="1"/>
    <w:p w14:paraId="7A349F8F" w14:textId="77777777" w:rsidR="008642B3" w:rsidRDefault="008642B3">
      <w:pPr>
        <w:spacing w:before="120" w:after="120"/>
        <w:jc w:val="both"/>
        <w:rPr>
          <w:color w:val="000000"/>
          <w:sz w:val="16"/>
          <w:szCs w:val="16"/>
        </w:rPr>
      </w:pPr>
    </w:p>
    <w:p w14:paraId="4FDA3C17" w14:textId="77777777" w:rsidR="009F0E5C" w:rsidRDefault="009F0E5C" w:rsidP="00D8427E">
      <w:pPr>
        <w:spacing w:after="40" w:line="276" w:lineRule="auto"/>
        <w:jc w:val="both"/>
      </w:pPr>
      <w:r>
        <w:t xml:space="preserve">Informacja </w:t>
      </w:r>
      <w:r w:rsidR="00BD2174">
        <w:t>o terminie zawarcia umowy</w:t>
      </w:r>
      <w:r w:rsidR="00F33C66">
        <w:t>:</w:t>
      </w:r>
    </w:p>
    <w:p w14:paraId="0240240A" w14:textId="790C9CD7" w:rsidR="00F960D7" w:rsidRPr="00F33C66" w:rsidRDefault="00A029B8" w:rsidP="00D8427E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="00F960D7" w:rsidRPr="00F33C66">
        <w:rPr>
          <w:sz w:val="22"/>
          <w:szCs w:val="22"/>
        </w:rPr>
        <w:t>mowa w sp</w:t>
      </w:r>
      <w:r w:rsidR="004C3459" w:rsidRPr="00F33C66">
        <w:rPr>
          <w:sz w:val="22"/>
          <w:szCs w:val="22"/>
        </w:rPr>
        <w:t>r</w:t>
      </w:r>
      <w:r w:rsidR="00F960D7" w:rsidRPr="00F33C66">
        <w:rPr>
          <w:sz w:val="22"/>
          <w:szCs w:val="22"/>
        </w:rPr>
        <w:t>awie zamówienia publicznego</w:t>
      </w:r>
      <w:r w:rsidR="00D8427E">
        <w:rPr>
          <w:sz w:val="22"/>
          <w:szCs w:val="22"/>
        </w:rPr>
        <w:t xml:space="preserve">, zgodnie z art. </w:t>
      </w:r>
      <w:r w:rsidR="005F2CB0">
        <w:rPr>
          <w:sz w:val="22"/>
          <w:szCs w:val="22"/>
        </w:rPr>
        <w:t>308</w:t>
      </w:r>
      <w:r w:rsidR="00D8427E">
        <w:rPr>
          <w:sz w:val="22"/>
          <w:szCs w:val="22"/>
        </w:rPr>
        <w:t xml:space="preserve"> ust. </w:t>
      </w:r>
      <w:r w:rsidR="005F2CB0">
        <w:rPr>
          <w:sz w:val="22"/>
          <w:szCs w:val="22"/>
        </w:rPr>
        <w:t>2</w:t>
      </w:r>
      <w:r w:rsidR="00D8427E">
        <w:rPr>
          <w:sz w:val="22"/>
          <w:szCs w:val="22"/>
        </w:rPr>
        <w:t xml:space="preserve"> ustawy Pzp,</w:t>
      </w:r>
      <w:r>
        <w:rPr>
          <w:sz w:val="22"/>
          <w:szCs w:val="22"/>
        </w:rPr>
        <w:t xml:space="preserve"> zostanie</w:t>
      </w:r>
      <w:r w:rsidR="00F960D7"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="00F960D7"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Pzp, </w:t>
      </w:r>
      <w:r w:rsidR="00F960D7" w:rsidRPr="00F33C66">
        <w:rPr>
          <w:sz w:val="22"/>
          <w:szCs w:val="22"/>
        </w:rPr>
        <w:t>w terminie</w:t>
      </w:r>
      <w:r w:rsidR="00D8427E">
        <w:rPr>
          <w:sz w:val="22"/>
          <w:szCs w:val="22"/>
        </w:rPr>
        <w:t xml:space="preserve"> </w:t>
      </w:r>
      <w:r w:rsidR="002663A2" w:rsidRPr="00F33C66">
        <w:rPr>
          <w:sz w:val="22"/>
          <w:szCs w:val="22"/>
        </w:rPr>
        <w:t xml:space="preserve">nie krótszym niż </w:t>
      </w:r>
      <w:r w:rsidR="00A73ED1">
        <w:rPr>
          <w:sz w:val="22"/>
          <w:szCs w:val="22"/>
        </w:rPr>
        <w:t>10</w:t>
      </w:r>
      <w:r w:rsidR="002663A2" w:rsidRPr="00F33C66">
        <w:rPr>
          <w:sz w:val="22"/>
          <w:szCs w:val="22"/>
        </w:rPr>
        <w:t xml:space="preserve"> dni od dnia przesłania niniejszego zawiadomienia o wyborze najkorzystniejszej oferty.</w:t>
      </w:r>
    </w:p>
    <w:p w14:paraId="71B33366" w14:textId="77777777" w:rsidR="00F960D7" w:rsidRPr="00F33C66" w:rsidRDefault="00D8427E" w:rsidP="00F33C66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Umowa </w:t>
      </w:r>
      <w:r w:rsidR="00F960D7" w:rsidRPr="00F33C66">
        <w:rPr>
          <w:sz w:val="22"/>
          <w:szCs w:val="22"/>
        </w:rPr>
        <w:t>w sprawie zamówienia publicznego</w:t>
      </w:r>
      <w:r>
        <w:rPr>
          <w:sz w:val="22"/>
          <w:szCs w:val="22"/>
        </w:rPr>
        <w:t xml:space="preserve"> może być zawarta </w:t>
      </w:r>
      <w:r w:rsidR="00F960D7" w:rsidRPr="00F33C66">
        <w:rPr>
          <w:sz w:val="22"/>
          <w:szCs w:val="22"/>
        </w:rPr>
        <w:t xml:space="preserve">przed upływem terminu, o którym mowa powyżej, jeżeli zachodzą okoliczności wymienione w </w:t>
      </w:r>
      <w:r>
        <w:rPr>
          <w:sz w:val="22"/>
          <w:szCs w:val="22"/>
        </w:rPr>
        <w:t>art.</w:t>
      </w:r>
      <w:r w:rsidR="005F2CB0">
        <w:rPr>
          <w:sz w:val="22"/>
          <w:szCs w:val="22"/>
        </w:rPr>
        <w:t xml:space="preserve"> 308</w:t>
      </w:r>
      <w:r w:rsidR="00F960D7" w:rsidRPr="00F33C66">
        <w:rPr>
          <w:sz w:val="22"/>
          <w:szCs w:val="22"/>
        </w:rPr>
        <w:t xml:space="preserve"> ust. </w:t>
      </w:r>
      <w:r w:rsidR="005F2CB0">
        <w:rPr>
          <w:sz w:val="22"/>
          <w:szCs w:val="22"/>
        </w:rPr>
        <w:t>3</w:t>
      </w:r>
      <w:r w:rsidR="00F960D7" w:rsidRPr="00F33C66">
        <w:rPr>
          <w:sz w:val="22"/>
          <w:szCs w:val="22"/>
        </w:rPr>
        <w:t xml:space="preserve"> ustawy P</w:t>
      </w:r>
      <w:r w:rsidR="004657DA">
        <w:rPr>
          <w:sz w:val="22"/>
          <w:szCs w:val="22"/>
        </w:rPr>
        <w:t>zp</w:t>
      </w:r>
      <w:r w:rsidR="00F960D7" w:rsidRPr="00F33C66">
        <w:rPr>
          <w:sz w:val="22"/>
          <w:szCs w:val="22"/>
        </w:rPr>
        <w:t>.</w:t>
      </w:r>
    </w:p>
    <w:p w14:paraId="02C7D0DD" w14:textId="77777777" w:rsidR="00F960D7" w:rsidRDefault="00F960D7" w:rsidP="00F960D7">
      <w:pPr>
        <w:spacing w:line="360" w:lineRule="auto"/>
        <w:jc w:val="both"/>
        <w:rPr>
          <w:bCs/>
        </w:rPr>
      </w:pPr>
    </w:p>
    <w:bookmarkEnd w:id="0"/>
    <w:p w14:paraId="32AEB14E" w14:textId="77777777" w:rsidR="00D7540A" w:rsidRDefault="00D7540A" w:rsidP="00D7540A">
      <w:pPr>
        <w:pStyle w:val="Tekstpodstawowy"/>
        <w:ind w:left="5239" w:firstLine="425"/>
        <w:jc w:val="center"/>
        <w:rPr>
          <w:i/>
        </w:rPr>
      </w:pPr>
      <w:r>
        <w:rPr>
          <w:i/>
        </w:rPr>
        <w:t>Zamawiający</w:t>
      </w:r>
    </w:p>
    <w:p w14:paraId="72D4CACF" w14:textId="77777777" w:rsidR="00D7540A" w:rsidRDefault="00D7540A" w:rsidP="00D7540A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6875605B" w14:textId="77777777" w:rsidR="00D7540A" w:rsidRDefault="00D7540A" w:rsidP="00D7540A">
      <w:pPr>
        <w:pStyle w:val="Tekstpodstawowy"/>
        <w:spacing w:line="240" w:lineRule="auto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w Poznaniu</w:t>
      </w:r>
    </w:p>
    <w:p w14:paraId="79FE7851" w14:textId="7DB757CD" w:rsidR="00D7540A" w:rsidRDefault="00D7540A" w:rsidP="00D7540A">
      <w:pPr>
        <w:pStyle w:val="Tekstpodstawowy"/>
        <w:spacing w:line="240" w:lineRule="auto"/>
        <w:ind w:firstLine="425"/>
      </w:pPr>
      <w:r>
        <w:rPr>
          <w:sz w:val="22"/>
          <w:szCs w:val="22"/>
        </w:rPr>
        <w:t xml:space="preserve">                                                                                                                </w:t>
      </w:r>
      <w:r w:rsidR="00D3534C">
        <w:rPr>
          <w:sz w:val="22"/>
          <w:szCs w:val="22"/>
        </w:rPr>
        <w:t xml:space="preserve">      </w:t>
      </w:r>
      <w:r>
        <w:rPr>
          <w:sz w:val="22"/>
          <w:szCs w:val="22"/>
        </w:rPr>
        <w:t>Piotr Nowicki</w:t>
      </w:r>
    </w:p>
    <w:p w14:paraId="160171F3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821DAB" w14:textId="77777777" w:rsidR="00DC4D5F" w:rsidRDefault="00DC4D5F">
      <w:r>
        <w:separator/>
      </w:r>
    </w:p>
  </w:endnote>
  <w:endnote w:type="continuationSeparator" w:id="0">
    <w:p w14:paraId="5220CFA2" w14:textId="77777777" w:rsidR="00DC4D5F" w:rsidRDefault="00DC4D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E7E282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7F1A8D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92A486D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6292FBB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47BF70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6CF3B9" w14:textId="77777777" w:rsidR="00DC4D5F" w:rsidRDefault="00DC4D5F">
      <w:r>
        <w:separator/>
      </w:r>
    </w:p>
  </w:footnote>
  <w:footnote w:type="continuationSeparator" w:id="0">
    <w:p w14:paraId="63940BFB" w14:textId="77777777" w:rsidR="00DC4D5F" w:rsidRDefault="00DC4D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A88011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A50685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A0A9C2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4D5F"/>
    <w:rsid w:val="00022322"/>
    <w:rsid w:val="00042497"/>
    <w:rsid w:val="000433E5"/>
    <w:rsid w:val="000C1E6F"/>
    <w:rsid w:val="000E4E56"/>
    <w:rsid w:val="001A1468"/>
    <w:rsid w:val="001B7815"/>
    <w:rsid w:val="00211A34"/>
    <w:rsid w:val="002663A2"/>
    <w:rsid w:val="002B1E4F"/>
    <w:rsid w:val="002B6761"/>
    <w:rsid w:val="003445A0"/>
    <w:rsid w:val="003A0AFC"/>
    <w:rsid w:val="003D611C"/>
    <w:rsid w:val="00431C0B"/>
    <w:rsid w:val="00437CAD"/>
    <w:rsid w:val="004657DA"/>
    <w:rsid w:val="004B1BA6"/>
    <w:rsid w:val="004B2665"/>
    <w:rsid w:val="004C3459"/>
    <w:rsid w:val="004E324A"/>
    <w:rsid w:val="004E7234"/>
    <w:rsid w:val="00511E6B"/>
    <w:rsid w:val="0054734E"/>
    <w:rsid w:val="00596EA3"/>
    <w:rsid w:val="00596FD7"/>
    <w:rsid w:val="005A1CF9"/>
    <w:rsid w:val="005E5BFF"/>
    <w:rsid w:val="005F2CB0"/>
    <w:rsid w:val="00607F9B"/>
    <w:rsid w:val="00644DCB"/>
    <w:rsid w:val="00657C1E"/>
    <w:rsid w:val="006E3089"/>
    <w:rsid w:val="00712C39"/>
    <w:rsid w:val="00742829"/>
    <w:rsid w:val="00756CDA"/>
    <w:rsid w:val="007C3710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73ED1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C3C8C"/>
    <w:rsid w:val="00D01E5B"/>
    <w:rsid w:val="00D04203"/>
    <w:rsid w:val="00D26ED6"/>
    <w:rsid w:val="00D304F1"/>
    <w:rsid w:val="00D3534C"/>
    <w:rsid w:val="00D42C90"/>
    <w:rsid w:val="00D7540A"/>
    <w:rsid w:val="00D8427E"/>
    <w:rsid w:val="00DC4D5F"/>
    <w:rsid w:val="00DE173B"/>
    <w:rsid w:val="00E30B2D"/>
    <w:rsid w:val="00E62859"/>
    <w:rsid w:val="00E85D70"/>
    <w:rsid w:val="00EF7460"/>
    <w:rsid w:val="00F33C66"/>
    <w:rsid w:val="00F53005"/>
    <w:rsid w:val="00F83783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DD3C3EA"/>
  <w15:chartTrackingRefBased/>
  <w15:docId w15:val="{90CAD125-7334-4D14-9359-D2C3C82A37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basedOn w:val="Domylnaczcionkaakapitu"/>
    <w:link w:val="Tekstpodstawowy"/>
    <w:rsid w:val="00D7540A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58</TotalTime>
  <Pages>11</Pages>
  <Words>3041</Words>
  <Characters>15922</Characters>
  <Application>Microsoft Office Word</Application>
  <DocSecurity>0</DocSecurity>
  <Lines>132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Ćwiertka</dc:creator>
  <cp:keywords/>
  <dc:description/>
  <cp:lastModifiedBy>Monika Ćwiertka</cp:lastModifiedBy>
  <cp:revision>14</cp:revision>
  <cp:lastPrinted>2022-02-25T10:28:00Z</cp:lastPrinted>
  <dcterms:created xsi:type="dcterms:W3CDTF">2022-02-16T13:20:00Z</dcterms:created>
  <dcterms:modified xsi:type="dcterms:W3CDTF">2022-03-02T09:32:00Z</dcterms:modified>
</cp:coreProperties>
</file>