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6AB" w:rsidRPr="006B08A4" w:rsidRDefault="000056AB" w:rsidP="000056A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6B08A4">
        <w:rPr>
          <w:rFonts w:ascii="Times New Roman" w:eastAsia="Times New Roman" w:hAnsi="Times New Roman"/>
          <w:b/>
          <w:lang w:eastAsia="pl-PL"/>
        </w:rPr>
        <w:t xml:space="preserve">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056AB" w:rsidTr="004D4677">
        <w:tc>
          <w:tcPr>
            <w:tcW w:w="2303" w:type="dxa"/>
            <w:hideMark/>
          </w:tcPr>
          <w:p w:rsidR="000056AB" w:rsidRDefault="000056AB" w:rsidP="004D4677">
            <w:pPr>
              <w:rPr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hideMark/>
          </w:tcPr>
          <w:p w:rsidR="000056AB" w:rsidRDefault="000056AB" w:rsidP="004D4677"/>
        </w:tc>
        <w:tc>
          <w:tcPr>
            <w:tcW w:w="2303" w:type="dxa"/>
            <w:hideMark/>
          </w:tcPr>
          <w:p w:rsidR="000056AB" w:rsidRDefault="000056AB" w:rsidP="004D4677"/>
        </w:tc>
        <w:tc>
          <w:tcPr>
            <w:tcW w:w="2303" w:type="dxa"/>
            <w:hideMark/>
          </w:tcPr>
          <w:p w:rsidR="000056AB" w:rsidRDefault="000056AB" w:rsidP="004D4677">
            <w:pPr>
              <w:jc w:val="center"/>
            </w:pPr>
          </w:p>
        </w:tc>
      </w:tr>
    </w:tbl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sz w:val="18"/>
          <w:szCs w:val="18"/>
          <w:lang w:eastAsia="pl-PL"/>
        </w:rPr>
        <w:t>Załącznik nr 3</w:t>
      </w:r>
    </w:p>
    <w:p w:rsidR="000056AB" w:rsidRPr="006B08A4" w:rsidRDefault="00836C9A" w:rsidP="000056AB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6AB" w:rsidRDefault="000056AB" w:rsidP="000056A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6Zeg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" stroked="f">
                <v:textbox inset="0,0,0,0">
                  <w:txbxContent>
                    <w:p w:rsidR="000056AB" w:rsidRDefault="000056AB" w:rsidP="000056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56AB" w:rsidRPr="006B08A4" w:rsidRDefault="000056AB" w:rsidP="000056AB">
      <w:pPr>
        <w:tabs>
          <w:tab w:val="left" w:pos="0"/>
        </w:tabs>
        <w:spacing w:after="0" w:line="264" w:lineRule="auto"/>
        <w:ind w:right="-14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:rsidR="000056AB" w:rsidRPr="006B08A4" w:rsidRDefault="000056AB" w:rsidP="000056A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:rsidR="000056AB" w:rsidRPr="006B08A4" w:rsidRDefault="000056AB" w:rsidP="000056AB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6B08A4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:rsidR="000056AB" w:rsidRPr="006B08A4" w:rsidRDefault="000056AB" w:rsidP="000056AB">
      <w:pPr>
        <w:spacing w:after="0" w:line="48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Wykonawca:</w:t>
      </w:r>
    </w:p>
    <w:p w:rsidR="000056AB" w:rsidRPr="006B08A4" w:rsidRDefault="000056AB" w:rsidP="000056AB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0056AB" w:rsidRPr="006B08A4" w:rsidRDefault="000056AB" w:rsidP="000056AB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KRS/CEiDG)</w:t>
      </w:r>
    </w:p>
    <w:p w:rsidR="000056AB" w:rsidRPr="006B08A4" w:rsidRDefault="000056AB" w:rsidP="000056AB">
      <w:pPr>
        <w:spacing w:after="0" w:line="48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:rsidR="000056AB" w:rsidRPr="006B08A4" w:rsidRDefault="000056AB" w:rsidP="000056AB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0056AB" w:rsidRPr="006B08A4" w:rsidRDefault="000056AB" w:rsidP="000056AB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 reprezentacji)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  <w:t>WSTĘPNE OŚWIADCZENIE WYKONAWCY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składane na podstawie art. 125 ust. 1 ustawy z dnia 11 września 2019 r.</w:t>
      </w:r>
    </w:p>
    <w:p w:rsidR="000056AB" w:rsidRPr="006B08A4" w:rsidRDefault="000056AB" w:rsidP="000056AB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Prawo zamówień publicznych (dalej jako: ustawa Pzp)</w:t>
      </w:r>
    </w:p>
    <w:p w:rsidR="000056AB" w:rsidRPr="006B08A4" w:rsidRDefault="000056AB" w:rsidP="000056AB">
      <w:pPr>
        <w:spacing w:before="120" w:after="0" w:line="360" w:lineRule="auto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DOTYCZĄCE SPEŁNIANIA WARUNKÓW UDZIAŁU W POSTĘPOWANIU </w:t>
      </w: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br/>
      </w:r>
    </w:p>
    <w:p w:rsidR="000056AB" w:rsidRPr="006B08A4" w:rsidRDefault="000056AB" w:rsidP="000056AB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Na potrzeby postępowania o udzielenie zamówienia publicznego, którego przedmiotem jest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</w:r>
      <w:bookmarkStart w:id="0" w:name="_GoBack"/>
      <w:bookmarkEnd w:id="0"/>
      <w:r w:rsidR="00836C9A" w:rsidRPr="00836C9A">
        <w:rPr>
          <w:rFonts w:ascii="Verdana" w:eastAsia="Times New Roman" w:hAnsi="Verdana" w:cs="Arial"/>
          <w:b/>
          <w:sz w:val="18"/>
          <w:szCs w:val="18"/>
          <w:lang w:eastAsia="pl-PL"/>
        </w:rPr>
        <w:t>Usługa gastronomiczna-eBal 2022- Kc-zp.272-18/22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, prowadzonego przez Akademię Górniczo-Hutniczą im. St. Staszica w Krakowie</w:t>
      </w: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:rsidR="000056AB" w:rsidRPr="006B08A4" w:rsidRDefault="000056AB" w:rsidP="000056AB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INFORMACJA DOTYCZĄCA WYKONAWCY:</w:t>
      </w: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Oświadczam, że spełniam warunki udziału w postępowaniu określone przez zamawiającego w   specyfikacji warunków zamówienia pkt 8.2. ppkt 1-4.   </w:t>
      </w:r>
    </w:p>
    <w:p w:rsidR="000056AB" w:rsidRPr="006B08A4" w:rsidRDefault="000056AB" w:rsidP="000056AB">
      <w:pPr>
        <w:shd w:val="clear" w:color="auto" w:fill="BFBFBF"/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powyższym oświadczeniu są aktualne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056AB" w:rsidRPr="006B08A4" w:rsidRDefault="000056AB" w:rsidP="000056AB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0056AB" w:rsidRPr="006B08A4" w:rsidRDefault="000056AB" w:rsidP="000056AB">
      <w:pPr>
        <w:spacing w:after="0" w:line="256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0056AB" w:rsidRPr="006B08A4" w:rsidRDefault="000056AB" w:rsidP="000056AB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0056AB" w:rsidRPr="00434290" w:rsidRDefault="000056AB" w:rsidP="000056AB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1CC" w:rsidRDefault="00EA31CC" w:rsidP="0038231F">
      <w:pPr>
        <w:spacing w:after="0" w:line="240" w:lineRule="auto"/>
      </w:pPr>
      <w:r>
        <w:separator/>
      </w:r>
    </w:p>
  </w:endnote>
  <w:endnote w:type="continuationSeparator" w:id="0">
    <w:p w:rsidR="00EA31CC" w:rsidRDefault="00EA31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6C9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6C9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1CC" w:rsidRDefault="00EA31CC" w:rsidP="0038231F">
      <w:pPr>
        <w:spacing w:after="0" w:line="240" w:lineRule="auto"/>
      </w:pPr>
      <w:r>
        <w:separator/>
      </w:r>
    </w:p>
  </w:footnote>
  <w:footnote w:type="continuationSeparator" w:id="0">
    <w:p w:rsidR="00EA31CC" w:rsidRDefault="00EA31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36C9A">
      <w:rPr>
        <w:rFonts w:ascii="Times New Roman" w:hAnsi="Times New Roman"/>
        <w:sz w:val="20"/>
        <w:szCs w:val="20"/>
      </w:rPr>
      <w:t>Kc-zp.272-18/22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BAB"/>
    <w:rsid w:val="000056AB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6C9A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E7BAB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A8F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1CC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437C4"/>
  <w15:docId w15:val="{F4FC3481-100D-454E-BBD4-446245F8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6A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5AE8-2C59-432D-8690-3B8E958EB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Ela</cp:lastModifiedBy>
  <cp:revision>2</cp:revision>
  <cp:lastPrinted>2016-07-26T10:32:00Z</cp:lastPrinted>
  <dcterms:created xsi:type="dcterms:W3CDTF">2022-02-11T10:26:00Z</dcterms:created>
  <dcterms:modified xsi:type="dcterms:W3CDTF">2022-02-11T10:26:00Z</dcterms:modified>
</cp:coreProperties>
</file>