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77777777" w:rsidR="00404400" w:rsidRPr="00B66A62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06C3932C" w14:textId="0B37A6D7" w:rsidR="00404400" w:rsidRDefault="00404400" w:rsidP="00404400">
      <w:pPr>
        <w:jc w:val="both"/>
        <w:rPr>
          <w:sz w:val="22"/>
          <w:szCs w:val="22"/>
        </w:rPr>
      </w:pPr>
      <w:r w:rsidRPr="00B66A62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B66A62">
        <w:rPr>
          <w:sz w:val="22"/>
          <w:szCs w:val="22"/>
        </w:rPr>
        <w:t>:</w:t>
      </w:r>
      <w:r w:rsidRPr="00B66A62">
        <w:rPr>
          <w:b/>
          <w:bCs/>
          <w:sz w:val="22"/>
          <w:szCs w:val="22"/>
        </w:rPr>
        <w:t xml:space="preserve"> </w:t>
      </w:r>
      <w:bookmarkEnd w:id="0"/>
      <w:r w:rsidR="00B66A62" w:rsidRPr="00B66A62">
        <w:rPr>
          <w:b/>
          <w:bCs/>
          <w:sz w:val="22"/>
          <w:szCs w:val="22"/>
        </w:rPr>
        <w:t>Dostawa</w:t>
      </w:r>
      <w:r w:rsidR="00931B3D">
        <w:rPr>
          <w:b/>
          <w:bCs/>
          <w:sz w:val="22"/>
          <w:szCs w:val="22"/>
        </w:rPr>
        <w:t xml:space="preserve"> </w:t>
      </w:r>
      <w:r w:rsidR="00B67C30" w:rsidRPr="00B67C30">
        <w:rPr>
          <w:b/>
          <w:sz w:val="22"/>
          <w:szCs w:val="22"/>
        </w:rPr>
        <w:t>materiałów promocyjnych dla Uczelnianej Rady Samorządu Studentów oraz Działu Spraw Studenckich - KC-</w:t>
      </w:r>
      <w:proofErr w:type="spellStart"/>
      <w:r w:rsidR="00B67C30" w:rsidRPr="00B67C30">
        <w:rPr>
          <w:b/>
          <w:sz w:val="22"/>
          <w:szCs w:val="22"/>
        </w:rPr>
        <w:t>zp</w:t>
      </w:r>
      <w:proofErr w:type="spellEnd"/>
      <w:r w:rsidR="00B67C30" w:rsidRPr="00B67C30">
        <w:rPr>
          <w:b/>
          <w:sz w:val="22"/>
          <w:szCs w:val="22"/>
        </w:rPr>
        <w:t>. 272-86/22</w:t>
      </w:r>
      <w:r w:rsidR="003A24EB" w:rsidRPr="00B66A62">
        <w:rPr>
          <w:b/>
          <w:bCs/>
          <w:sz w:val="22"/>
          <w:szCs w:val="22"/>
        </w:rPr>
        <w:t xml:space="preserve">, </w:t>
      </w:r>
      <w:r w:rsidRPr="00B66A62">
        <w:rPr>
          <w:sz w:val="22"/>
          <w:szCs w:val="22"/>
        </w:rPr>
        <w:t xml:space="preserve">oferuję realizację przedmiotu zamówienia, zgodnie </w:t>
      </w:r>
      <w:r w:rsidR="00D732CE">
        <w:rPr>
          <w:sz w:val="22"/>
          <w:szCs w:val="22"/>
        </w:rPr>
        <w:br/>
      </w:r>
      <w:r w:rsidRPr="00B66A62">
        <w:rPr>
          <w:sz w:val="22"/>
          <w:szCs w:val="22"/>
        </w:rPr>
        <w:t>z zasadami określonymi w specyfikacji warunków zamówienia.</w:t>
      </w:r>
    </w:p>
    <w:p w14:paraId="4A9E4B9B" w14:textId="77777777" w:rsidR="00835A34" w:rsidRDefault="00835A34" w:rsidP="00404400">
      <w:pPr>
        <w:jc w:val="both"/>
        <w:rPr>
          <w:sz w:val="22"/>
          <w:szCs w:val="22"/>
        </w:rPr>
      </w:pPr>
    </w:p>
    <w:p w14:paraId="29B871DC" w14:textId="77777777" w:rsidR="00163BA1" w:rsidRPr="00163BA1" w:rsidRDefault="00163BA1" w:rsidP="00163BA1">
      <w:pPr>
        <w:jc w:val="both"/>
        <w:rPr>
          <w:b/>
          <w:bCs/>
          <w:sz w:val="22"/>
          <w:szCs w:val="22"/>
        </w:rPr>
      </w:pPr>
      <w:r w:rsidRPr="00163BA1">
        <w:rPr>
          <w:b/>
          <w:bCs/>
          <w:sz w:val="22"/>
          <w:szCs w:val="22"/>
          <w:highlight w:val="cyan"/>
        </w:rPr>
        <w:t>Zadanie częściowe nr 1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01"/>
        <w:gridCol w:w="992"/>
        <w:gridCol w:w="1134"/>
        <w:gridCol w:w="993"/>
        <w:gridCol w:w="691"/>
        <w:gridCol w:w="2001"/>
      </w:tblGrid>
      <w:tr w:rsidR="00287CEE" w:rsidRPr="00FE4E3E" w14:paraId="2692F76B" w14:textId="77777777" w:rsidTr="00C74451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5C89B36" w14:textId="77777777" w:rsidR="00287CEE" w:rsidRPr="00FE4E3E" w:rsidRDefault="00287CEE" w:rsidP="00155409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F74314" w14:textId="77777777" w:rsidR="00287CEE" w:rsidRPr="00FE4E3E" w:rsidRDefault="00287CEE" w:rsidP="00155409">
            <w:pPr>
              <w:jc w:val="center"/>
              <w:rPr>
                <w:b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Nazwa elementu</w:t>
            </w:r>
          </w:p>
          <w:p w14:paraId="07D535A7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(lub usługi)</w:t>
            </w:r>
          </w:p>
          <w:p w14:paraId="197803FD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3DBCDB" w14:textId="11AACD8A" w:rsidR="00287CEE" w:rsidRPr="00FE4E3E" w:rsidRDefault="00287CEE" w:rsidP="00155409">
            <w:pPr>
              <w:jc w:val="center"/>
              <w:rPr>
                <w:b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Producent/</w:t>
            </w:r>
            <w:r w:rsidR="008E40A1">
              <w:rPr>
                <w:b/>
                <w:sz w:val="20"/>
                <w:szCs w:val="20"/>
              </w:rPr>
              <w:t>wyrób własny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3B6428B" w14:textId="204E0B0B" w:rsidR="00D732CE" w:rsidRDefault="00D732C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Liczba szt./</w:t>
            </w:r>
          </w:p>
          <w:p w14:paraId="52660340" w14:textId="2422CC7D" w:rsidR="00287CEE" w:rsidRPr="00FE4E3E" w:rsidRDefault="00287CEE" w:rsidP="00D732CE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E978073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FE4E3E">
              <w:rPr>
                <w:sz w:val="20"/>
                <w:szCs w:val="20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5277939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Wartość netto</w:t>
            </w:r>
          </w:p>
          <w:p w14:paraId="56623115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001E75F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VAT</w:t>
            </w:r>
          </w:p>
          <w:p w14:paraId="3415DAD7" w14:textId="77777777" w:rsidR="00287CEE" w:rsidRPr="00FE4E3E" w:rsidRDefault="00287CEE" w:rsidP="00155409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[%]</w:t>
            </w:r>
          </w:p>
          <w:p w14:paraId="45792DD7" w14:textId="77777777" w:rsidR="00287CEE" w:rsidRPr="00FE4E3E" w:rsidRDefault="00287CEE" w:rsidP="00155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4E072BC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419E8A23" w14:textId="77777777" w:rsidR="00287CEE" w:rsidRPr="00FE4E3E" w:rsidRDefault="00287CEE" w:rsidP="00155409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[PLN]</w:t>
            </w:r>
          </w:p>
          <w:p w14:paraId="7A263382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 xml:space="preserve"> (z doliczonym </w:t>
            </w:r>
            <w:r w:rsidRPr="00FE4E3E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287CEE" w:rsidRPr="00FE4E3E" w14:paraId="1784EAD0" w14:textId="77777777" w:rsidTr="00C74451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2A7AA4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AFDD50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4CA2A18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BDA100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D6655F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FBEEB1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A00B579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83EAD22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287CEE" w:rsidRPr="00FE4E3E" w14:paraId="40259A2C" w14:textId="77777777" w:rsidTr="00C74451">
        <w:trPr>
          <w:trHeight w:val="22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30F1F8" w14:textId="77777777" w:rsidR="00287CEE" w:rsidRPr="00FE4E3E" w:rsidRDefault="00287CEE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B114" w14:textId="3C4EC656" w:rsidR="00287CEE" w:rsidRPr="00FE4E3E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Smycz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91B04" w14:textId="77777777" w:rsidR="00287CEE" w:rsidRPr="00FE4E3E" w:rsidRDefault="00287CEE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E3E9F" w14:textId="608DE2CF" w:rsidR="00287CEE" w:rsidRPr="00FE4E3E" w:rsidRDefault="00C7445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  <w:r w:rsidR="00C10B72">
              <w:rPr>
                <w:sz w:val="20"/>
                <w:szCs w:val="20"/>
              </w:rPr>
              <w:t>0</w:t>
            </w:r>
            <w:r w:rsidR="00287CEE" w:rsidRPr="00FE4E3E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52F42" w14:textId="77777777" w:rsidR="00287CEE" w:rsidRPr="00FE4E3E" w:rsidRDefault="00287CEE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2B41F" w14:textId="77777777" w:rsidR="00287CEE" w:rsidRPr="00FE4E3E" w:rsidRDefault="00287CEE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F4C521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D22CD1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  <w:p w14:paraId="4B3B61D9" w14:textId="2C2BF13B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177518" w:rsidRPr="00FE4E3E" w14:paraId="2432095B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5ED8209" w14:textId="26D1DFA1" w:rsidR="00177518" w:rsidRPr="00FE4E3E" w:rsidRDefault="00177518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24159" w14:textId="10A17264" w:rsidR="00177518" w:rsidRPr="00FE4E3E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Worek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1E860" w14:textId="77777777" w:rsidR="00177518" w:rsidRPr="00FE4E3E" w:rsidRDefault="00177518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C53B6" w14:textId="5DB94A29" w:rsidR="00177518" w:rsidRPr="00FE4E3E" w:rsidRDefault="00C7445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D9423F" w:rsidRPr="00FE4E3E">
              <w:rPr>
                <w:sz w:val="20"/>
                <w:szCs w:val="20"/>
              </w:rPr>
              <w:t>00</w:t>
            </w:r>
            <w:r w:rsidR="00177518" w:rsidRPr="00FE4E3E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446BC" w14:textId="77777777" w:rsidR="00177518" w:rsidRPr="00FE4E3E" w:rsidRDefault="00177518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A5710" w14:textId="77777777" w:rsidR="00177518" w:rsidRPr="00FE4E3E" w:rsidRDefault="00177518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E9AE691" w14:textId="77777777" w:rsidR="00177518" w:rsidRPr="00FE4E3E" w:rsidRDefault="00177518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78C15EE" w14:textId="77777777" w:rsidR="00177518" w:rsidRPr="00FE4E3E" w:rsidRDefault="00177518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177518" w:rsidRPr="00FE4E3E" w14:paraId="26AC6F95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7382539" w14:textId="5C7CE1FA" w:rsidR="00177518" w:rsidRPr="00FE4E3E" w:rsidRDefault="00177518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8FCBB" w14:textId="660EAE02" w:rsidR="00177518" w:rsidRPr="00FE4E3E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Opaska odblaskowa 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489E5" w14:textId="77777777" w:rsidR="00177518" w:rsidRPr="00FE4E3E" w:rsidRDefault="00177518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AE8B0" w14:textId="1497100A" w:rsidR="00177518" w:rsidRPr="00FE4E3E" w:rsidRDefault="00C7445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="00D9423F" w:rsidRPr="00FE4E3E">
              <w:rPr>
                <w:sz w:val="20"/>
                <w:szCs w:val="20"/>
              </w:rPr>
              <w:t>0</w:t>
            </w:r>
            <w:r w:rsidR="00177518" w:rsidRPr="00FE4E3E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D8141" w14:textId="77777777" w:rsidR="00177518" w:rsidRPr="00FE4E3E" w:rsidRDefault="00177518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461DF" w14:textId="77777777" w:rsidR="00177518" w:rsidRPr="00FE4E3E" w:rsidRDefault="00177518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EB77E2" w14:textId="77777777" w:rsidR="00177518" w:rsidRPr="00FE4E3E" w:rsidRDefault="00177518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4630B11" w14:textId="77777777" w:rsidR="00177518" w:rsidRPr="00FE4E3E" w:rsidRDefault="00177518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D9423F" w:rsidRPr="00FE4E3E" w14:paraId="3BA34740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3B5C908" w14:textId="01F138A5" w:rsidR="00D9423F" w:rsidRPr="00FE4E3E" w:rsidRDefault="00D9423F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E0AA1" w14:textId="6C20BBFD" w:rsidR="00D9423F" w:rsidRPr="00FE4E3E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Balon gumowy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A8A58" w14:textId="77777777" w:rsidR="00D9423F" w:rsidRPr="00FE4E3E" w:rsidRDefault="00D9423F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A333A" w14:textId="334902F3" w:rsidR="00D9423F" w:rsidRPr="00FE4E3E" w:rsidRDefault="00C7445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  <w:r w:rsidR="00D9423F" w:rsidRPr="00FE4E3E">
              <w:rPr>
                <w:sz w:val="20"/>
                <w:szCs w:val="20"/>
              </w:rPr>
              <w:t>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C0910" w14:textId="77777777" w:rsidR="00D9423F" w:rsidRPr="00FE4E3E" w:rsidRDefault="00D9423F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4B893" w14:textId="77777777" w:rsidR="00D9423F" w:rsidRPr="00FE4E3E" w:rsidRDefault="00D9423F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A9D2B8" w14:textId="77777777" w:rsidR="00D9423F" w:rsidRPr="00FE4E3E" w:rsidRDefault="00D9423F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805A54C" w14:textId="77777777" w:rsidR="00D9423F" w:rsidRPr="00FE4E3E" w:rsidRDefault="00D9423F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07164CF0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3D22F70" w14:textId="7D9248FC" w:rsidR="00C74451" w:rsidRPr="00FE4E3E" w:rsidRDefault="00C74451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2A1AD" w14:textId="30833BE0" w:rsidR="00C74451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Naklejka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10FFD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F21D9" w14:textId="0536DAE9" w:rsidR="00C74451" w:rsidRDefault="00C7445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24502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E1E47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FC62FF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86EA0A9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76A3473E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9FE97EF" w14:textId="70F100AB" w:rsidR="00C74451" w:rsidRDefault="00C74451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78870" w14:textId="35A49008" w:rsidR="00C74451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Koszulka z nadrukiem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9F7A4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E4F4E" w14:textId="46E43B36" w:rsidR="00C74451" w:rsidRDefault="00C7445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53F93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4B4E1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B2C0AB5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A39BF8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360D8759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510A356" w14:textId="400E32DB" w:rsidR="00C74451" w:rsidRDefault="00C74451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6D0CA" w14:textId="4573E598" w:rsidR="00C74451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Teczka z nadrukiem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4B837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BDFDD" w14:textId="78C5241C" w:rsidR="00C74451" w:rsidRDefault="00C7445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7D881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9C80C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23C3F83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C5D658C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57C59030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6921930" w14:textId="5139647E" w:rsidR="00C74451" w:rsidRDefault="00C74451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D2BAB" w14:textId="7C2BD3EC" w:rsidR="00C74451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Bloczek notesowy z nadrukiem w kratkę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101CE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F2F00" w14:textId="72B93BD5" w:rsidR="00C74451" w:rsidRDefault="00C7445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AF3E2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AF9B2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09FE46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F6CB0C1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657202FA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A50A0F" w14:textId="61E91752" w:rsidR="00C74451" w:rsidRDefault="00C74451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FAF01" w14:textId="173D0D62" w:rsidR="00C74451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Kubek ceramiczny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96CC3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E65E8" w14:textId="5A2070FA" w:rsidR="00C74451" w:rsidRDefault="00C7445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852CA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D0399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CEFD3EF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7A23903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6A7B0F7A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9A2D17B" w14:textId="3B62148C" w:rsidR="00C74451" w:rsidRDefault="00C74451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B0139" w14:textId="2F9EC0F1" w:rsidR="00C74451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Długopis metalowy z nadrukiem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AC19F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2C966" w14:textId="45398056" w:rsidR="00C74451" w:rsidRDefault="00C7445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549AF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8B3B0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C923D1B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13F0A4E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27B31764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70CAA3" w14:textId="20CE8457" w:rsidR="00C74451" w:rsidRDefault="00C74451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AB63E" w14:textId="425BC7DA" w:rsidR="00C74451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Krówki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E38FE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D6B9F" w14:textId="0A6451DF" w:rsidR="00C74451" w:rsidRDefault="00C7445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</w:t>
            </w:r>
            <w:r w:rsidR="00D732CE">
              <w:rPr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69CA3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3E5F0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492865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C9F5601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57EA2BBA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68F41C1" w14:textId="03CA30DF" w:rsidR="00C74451" w:rsidRDefault="00C74451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A8C9C" w14:textId="242CE486" w:rsidR="00C74451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Płócienna torba na ramię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1347C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73D9B" w14:textId="7F52E4AB" w:rsidR="00C74451" w:rsidRDefault="00C7445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344DE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5BF28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6133873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A69623B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6E4A8736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D4F8CD3" w14:textId="65AEBAAA" w:rsidR="00C74451" w:rsidRDefault="00C74451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A63A0" w14:textId="329CEA6C" w:rsidR="00C74451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Pamięć USB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CDD53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377B8" w14:textId="69FE8BCC" w:rsidR="00C74451" w:rsidRDefault="00C7445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49B06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BEC1B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CDD80C1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8A147C1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213A8CCF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E023CDD" w14:textId="17B91BB7" w:rsidR="00C74451" w:rsidRDefault="00C74451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5D50E" w14:textId="58BD082C" w:rsidR="00C74451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Bluz</w:t>
            </w:r>
            <w:r w:rsidR="0091654A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 z kapturem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B7426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3852A" w14:textId="2ECBCFA8" w:rsidR="00C74451" w:rsidRDefault="00C7445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847F1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CBE6C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AC1EEDB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CF5152F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651DD07F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5835F81" w14:textId="4C6C8438" w:rsidR="00C74451" w:rsidRDefault="00C74451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3BB39" w14:textId="06A94D16" w:rsidR="00C74451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Bluz</w:t>
            </w:r>
            <w:r w:rsidR="0091654A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 bez kaptura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227A4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77F50" w14:textId="5A9F3A42" w:rsidR="00C74451" w:rsidRDefault="00C7445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C1DDD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A697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B8DB9B5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71A4034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626CF0D9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482258C" w14:textId="6EBB6982" w:rsidR="00C74451" w:rsidRDefault="00C74451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727BA" w14:textId="7E0D088D" w:rsidR="00C74451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Bluz</w:t>
            </w:r>
            <w:r w:rsidR="0091654A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 typu Baseball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BE96E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6F926" w14:textId="0A22022F" w:rsidR="00C74451" w:rsidRDefault="00C7445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11EFE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EB73C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0886525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B9D08F1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4EBA9BDB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1D1AAF5" w14:textId="7B9D9182" w:rsidR="00C74451" w:rsidRDefault="00C74451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8693E" w14:textId="36FDF372" w:rsidR="00C74451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Otwieracz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A7379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CBDD9" w14:textId="2ABB94AA" w:rsidR="00C74451" w:rsidRDefault="00C7445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C2651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6CE42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7C3BC33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B17E50B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70DE6D92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B0E3606" w14:textId="47D7E139" w:rsidR="00C74451" w:rsidRDefault="00C74451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B364F" w14:textId="33648B38" w:rsidR="00C74451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Opask</w:t>
            </w:r>
            <w:r w:rsidR="0091654A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 materiałow</w:t>
            </w:r>
            <w:r w:rsidR="0091654A">
              <w:rPr>
                <w:sz w:val="20"/>
                <w:szCs w:val="20"/>
              </w:rPr>
              <w:t>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F3C07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ED5C0" w14:textId="71EDF57E" w:rsidR="00C74451" w:rsidRDefault="00C7445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AEE3B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23236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0D2739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A674DF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724BD328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3740F69" w14:textId="6871CAB3" w:rsidR="00C74451" w:rsidRDefault="00C74451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017AB" w14:textId="704A62D3" w:rsidR="00C74451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Czapka zimowa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8E3F2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D992D" w14:textId="68076904" w:rsidR="00C74451" w:rsidRDefault="00C7445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A1A27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A3CF6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4B16755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4D60A0A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1AFED325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718A24C" w14:textId="621E8B91" w:rsidR="00C74451" w:rsidRDefault="00C74451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7059D" w14:textId="6D8F79DB" w:rsidR="00C74451" w:rsidRDefault="00C74451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Komin </w:t>
            </w:r>
            <w:proofErr w:type="spellStart"/>
            <w:r>
              <w:rPr>
                <w:sz w:val="20"/>
                <w:szCs w:val="20"/>
              </w:rPr>
              <w:t>polarowy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F473A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C6B31" w14:textId="4B81FA0F" w:rsidR="00C74451" w:rsidRDefault="00C7445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8F896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57EC3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0CEABC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5961DB6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6C7936D5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29116F6" w14:textId="126C43FD" w:rsidR="00C74451" w:rsidRDefault="00C74451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AC338" w14:textId="40A902F5" w:rsidR="00C74451" w:rsidRDefault="00D732CE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Etui na karty kredytowe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00BE4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50DC8" w14:textId="7B0C1FE4" w:rsidR="00C74451" w:rsidRDefault="00D732CE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E9756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08460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7F3314F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7B7AD1E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D732CE" w:rsidRPr="00FE4E3E" w14:paraId="381290EA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DB7582C" w14:textId="4037CAE8" w:rsidR="00D732CE" w:rsidRDefault="00D732CE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E5B36" w14:textId="67C0906C" w:rsidR="00D732CE" w:rsidRDefault="00D732CE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Przyłbica z nadrukiem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E0E8B" w14:textId="77777777" w:rsidR="00D732CE" w:rsidRPr="00FE4E3E" w:rsidRDefault="00D732CE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0C1DC" w14:textId="6254190C" w:rsidR="00D732CE" w:rsidRDefault="00D732CE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A0D2E" w14:textId="77777777" w:rsidR="00D732CE" w:rsidRPr="00FE4E3E" w:rsidRDefault="00D732CE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88C16" w14:textId="77777777" w:rsidR="00D732CE" w:rsidRPr="00FE4E3E" w:rsidRDefault="00D732CE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6E2CA76" w14:textId="77777777" w:rsidR="00D732CE" w:rsidRPr="00FE4E3E" w:rsidRDefault="00D732CE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57DD9A0" w14:textId="77777777" w:rsidR="00D732CE" w:rsidRPr="00FE4E3E" w:rsidRDefault="00D732CE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D732CE" w:rsidRPr="00FE4E3E" w14:paraId="0A648343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0256CBD" w14:textId="6AE58134" w:rsidR="00D732CE" w:rsidRDefault="00D732CE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95CBC" w14:textId="67B30C45" w:rsidR="00D732CE" w:rsidRDefault="00D732CE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Maseczka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77C7A" w14:textId="77777777" w:rsidR="00D732CE" w:rsidRPr="00FE4E3E" w:rsidRDefault="00D732CE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F2889" w14:textId="65FE307D" w:rsidR="00D732CE" w:rsidRDefault="00D732CE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31644" w14:textId="77777777" w:rsidR="00D732CE" w:rsidRPr="00FE4E3E" w:rsidRDefault="00D732CE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A0A57" w14:textId="77777777" w:rsidR="00D732CE" w:rsidRPr="00FE4E3E" w:rsidRDefault="00D732CE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EDB8B10" w14:textId="77777777" w:rsidR="00D732CE" w:rsidRPr="00FE4E3E" w:rsidRDefault="00D732CE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772CE62" w14:textId="77777777" w:rsidR="00D732CE" w:rsidRPr="00FE4E3E" w:rsidRDefault="00D732CE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D732CE" w:rsidRPr="00FE4E3E" w14:paraId="0A733A39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EDFC364" w14:textId="23A63FA1" w:rsidR="00D732CE" w:rsidRDefault="00D732CE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7BABB" w14:textId="355AE36D" w:rsidR="00D732CE" w:rsidRDefault="00D732CE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Torba papierowa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364E2" w14:textId="77777777" w:rsidR="00D732CE" w:rsidRPr="00FE4E3E" w:rsidRDefault="00D732CE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220D8" w14:textId="3FF69860" w:rsidR="00D732CE" w:rsidRDefault="00D732CE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2EA23" w14:textId="77777777" w:rsidR="00D732CE" w:rsidRPr="00FE4E3E" w:rsidRDefault="00D732CE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D41AC" w14:textId="77777777" w:rsidR="00D732CE" w:rsidRPr="00FE4E3E" w:rsidRDefault="00D732CE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53D07C1" w14:textId="77777777" w:rsidR="00D732CE" w:rsidRPr="00FE4E3E" w:rsidRDefault="00D732CE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15F274C" w14:textId="77777777" w:rsidR="00D732CE" w:rsidRPr="00FE4E3E" w:rsidRDefault="00D732CE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D732CE" w:rsidRPr="00FE4E3E" w14:paraId="29E49C11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6E93FE6" w14:textId="4720C463" w:rsidR="00D732CE" w:rsidRDefault="00D732CE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517C6" w14:textId="6CD6C444" w:rsidR="00D732CE" w:rsidRDefault="00D732CE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Kubek termiczny z nadrukiem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DC9C4" w14:textId="77777777" w:rsidR="00D732CE" w:rsidRPr="00FE4E3E" w:rsidRDefault="00D732CE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23EF1" w14:textId="38B37E77" w:rsidR="00D732CE" w:rsidRDefault="00D732CE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57C1E" w14:textId="77777777" w:rsidR="00D732CE" w:rsidRPr="00FE4E3E" w:rsidRDefault="00D732CE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75933" w14:textId="77777777" w:rsidR="00D732CE" w:rsidRPr="00FE4E3E" w:rsidRDefault="00D732CE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1F5CC40" w14:textId="77777777" w:rsidR="00D732CE" w:rsidRPr="00FE4E3E" w:rsidRDefault="00D732CE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A97B1B" w14:textId="77777777" w:rsidR="00D732CE" w:rsidRPr="00FE4E3E" w:rsidRDefault="00D732CE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287CEE" w:rsidRPr="00FE4E3E" w14:paraId="127D4705" w14:textId="77777777" w:rsidTr="008E40A1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01212E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  <w:p w14:paraId="5262E2A9" w14:textId="77777777" w:rsidR="00287CEE" w:rsidRPr="00FE4E3E" w:rsidRDefault="00287CEE" w:rsidP="00155409">
            <w:pPr>
              <w:ind w:right="425"/>
              <w:jc w:val="right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RAZEM:</w:t>
            </w:r>
          </w:p>
          <w:p w14:paraId="369E5E76" w14:textId="77777777" w:rsidR="00287CEE" w:rsidRPr="00FE4E3E" w:rsidRDefault="00287CEE" w:rsidP="00155409">
            <w:pPr>
              <w:ind w:right="425"/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AB260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BA0116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C89EB5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287CEE" w:rsidRPr="00FE4E3E" w14:paraId="726AFBA1" w14:textId="77777777" w:rsidTr="008E40A1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1A464F" w14:textId="77777777" w:rsidR="00287CEE" w:rsidRPr="00FE4E3E" w:rsidRDefault="00287CEE" w:rsidP="00155409">
            <w:pPr>
              <w:rPr>
                <w:i/>
                <w:iCs/>
                <w:sz w:val="20"/>
                <w:szCs w:val="20"/>
              </w:rPr>
            </w:pPr>
            <w:r w:rsidRPr="00FE4E3E">
              <w:rPr>
                <w:i/>
                <w:i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6A082714" w14:textId="77777777" w:rsidR="00287CEE" w:rsidRPr="00FE4E3E" w:rsidRDefault="00287CEE" w:rsidP="00155409">
            <w:pPr>
              <w:rPr>
                <w:sz w:val="20"/>
                <w:szCs w:val="20"/>
              </w:rPr>
            </w:pPr>
            <w:r w:rsidRPr="00FE4E3E">
              <w:rPr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01723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1470A2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31C54D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</w:tr>
    </w:tbl>
    <w:p w14:paraId="5835D5CC" w14:textId="77777777" w:rsidR="0091654A" w:rsidRDefault="0091654A" w:rsidP="0091654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5C1CCE8E" w14:textId="05E90A1E" w:rsidR="0091654A" w:rsidRDefault="0091654A" w:rsidP="0091654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Termin realizacji umowy: </w:t>
      </w:r>
      <w:r w:rsidRPr="00163BA1">
        <w:rPr>
          <w:bCs/>
          <w:sz w:val="22"/>
          <w:szCs w:val="22"/>
        </w:rPr>
        <w:t xml:space="preserve">do </w:t>
      </w:r>
      <w:r>
        <w:rPr>
          <w:bCs/>
          <w:sz w:val="22"/>
          <w:szCs w:val="22"/>
        </w:rPr>
        <w:t>12</w:t>
      </w:r>
      <w:r w:rsidRPr="00163BA1">
        <w:rPr>
          <w:bCs/>
          <w:sz w:val="22"/>
          <w:szCs w:val="22"/>
        </w:rPr>
        <w:t xml:space="preserve"> miesięcy od daty podpisania umowy</w:t>
      </w:r>
    </w:p>
    <w:p w14:paraId="2017F1F5" w14:textId="0D4AC7CB" w:rsidR="00163BA1" w:rsidRPr="0091654A" w:rsidRDefault="0091654A" w:rsidP="00404400">
      <w:pPr>
        <w:widowControl w:val="0"/>
        <w:spacing w:line="360" w:lineRule="auto"/>
        <w:ind w:right="1"/>
        <w:jc w:val="both"/>
        <w:rPr>
          <w:bCs/>
          <w:color w:val="FF0000"/>
          <w:sz w:val="22"/>
          <w:szCs w:val="22"/>
        </w:rPr>
      </w:pPr>
      <w:r w:rsidRPr="00B66A6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 cząstkowego</w:t>
      </w:r>
      <w:r w:rsidRPr="00B66A62">
        <w:rPr>
          <w:b/>
          <w:sz w:val="22"/>
          <w:szCs w:val="22"/>
        </w:rPr>
        <w:t xml:space="preserve">: </w:t>
      </w:r>
      <w:r w:rsidRPr="00163BA1">
        <w:rPr>
          <w:bCs/>
          <w:sz w:val="22"/>
          <w:szCs w:val="22"/>
        </w:rPr>
        <w:t>……………………</w:t>
      </w:r>
      <w:r>
        <w:rPr>
          <w:bCs/>
          <w:sz w:val="22"/>
          <w:szCs w:val="22"/>
        </w:rPr>
        <w:t xml:space="preserve"> roboczych</w:t>
      </w:r>
      <w:r w:rsidRPr="00163BA1">
        <w:rPr>
          <w:bCs/>
          <w:sz w:val="22"/>
          <w:szCs w:val="22"/>
        </w:rPr>
        <w:t xml:space="preserve"> od daty </w:t>
      </w:r>
      <w:r w:rsidR="004F47E4" w:rsidRPr="004F47E4">
        <w:t>złożenia zamówienia cząstkowego</w:t>
      </w:r>
      <w:r w:rsidR="004F47E4" w:rsidRPr="00931942">
        <w:rPr>
          <w:bCs/>
          <w:sz w:val="22"/>
          <w:szCs w:val="22"/>
          <w:highlight w:val="yellow"/>
        </w:rPr>
        <w:t xml:space="preserve"> </w:t>
      </w:r>
      <w:r w:rsidRPr="00931942">
        <w:rPr>
          <w:bCs/>
          <w:sz w:val="22"/>
          <w:szCs w:val="22"/>
          <w:highlight w:val="yellow"/>
        </w:rPr>
        <w:t>(kryterium oceny ofert)</w:t>
      </w:r>
    </w:p>
    <w:p w14:paraId="279A3180" w14:textId="4E6FF183" w:rsidR="00163BA1" w:rsidRPr="00163BA1" w:rsidRDefault="00163BA1" w:rsidP="00163BA1">
      <w:pPr>
        <w:jc w:val="both"/>
        <w:rPr>
          <w:b/>
          <w:bCs/>
          <w:sz w:val="22"/>
          <w:szCs w:val="22"/>
        </w:rPr>
      </w:pPr>
      <w:r w:rsidRPr="00163BA1">
        <w:rPr>
          <w:b/>
          <w:bCs/>
          <w:sz w:val="22"/>
          <w:szCs w:val="22"/>
          <w:highlight w:val="cyan"/>
        </w:rPr>
        <w:t>Zadanie częściowe nr 2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041"/>
        <w:gridCol w:w="1559"/>
        <w:gridCol w:w="992"/>
        <w:gridCol w:w="1134"/>
        <w:gridCol w:w="993"/>
        <w:gridCol w:w="691"/>
        <w:gridCol w:w="2001"/>
      </w:tblGrid>
      <w:tr w:rsidR="00163BA1" w:rsidRPr="00FE4E3E" w14:paraId="017C126F" w14:textId="77777777" w:rsidTr="00B336E8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169C707" w14:textId="77777777" w:rsidR="00163BA1" w:rsidRPr="00FE4E3E" w:rsidRDefault="00163BA1" w:rsidP="00A151D7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L.p.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20534FB" w14:textId="77777777" w:rsidR="00163BA1" w:rsidRPr="00FE4E3E" w:rsidRDefault="00163BA1" w:rsidP="00A151D7">
            <w:pPr>
              <w:jc w:val="center"/>
              <w:rPr>
                <w:b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Nazwa elementu</w:t>
            </w:r>
          </w:p>
          <w:p w14:paraId="0CCE4812" w14:textId="77777777" w:rsidR="00163BA1" w:rsidRPr="00FE4E3E" w:rsidRDefault="00163BA1" w:rsidP="00A151D7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(lub usługi)</w:t>
            </w:r>
          </w:p>
          <w:p w14:paraId="60AF8792" w14:textId="77777777" w:rsidR="00163BA1" w:rsidRPr="00FE4E3E" w:rsidRDefault="00163BA1" w:rsidP="00A151D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8F0CC3F" w14:textId="77777777" w:rsidR="00163BA1" w:rsidRPr="00FE4E3E" w:rsidRDefault="00163BA1" w:rsidP="00A151D7">
            <w:pPr>
              <w:jc w:val="center"/>
              <w:rPr>
                <w:b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Producent/</w:t>
            </w:r>
            <w:r>
              <w:rPr>
                <w:b/>
                <w:sz w:val="20"/>
                <w:szCs w:val="20"/>
              </w:rPr>
              <w:t>wyrób własny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5DC6F69" w14:textId="77777777" w:rsidR="00D732CE" w:rsidRDefault="00D732CE" w:rsidP="00D732C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Liczba szt./</w:t>
            </w:r>
          </w:p>
          <w:p w14:paraId="0237303F" w14:textId="54AB0F59" w:rsidR="00163BA1" w:rsidRPr="00FE4E3E" w:rsidRDefault="00D732CE" w:rsidP="00D732CE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A42823C" w14:textId="77777777" w:rsidR="00163BA1" w:rsidRPr="00FE4E3E" w:rsidRDefault="00163BA1" w:rsidP="00A151D7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FE4E3E">
              <w:rPr>
                <w:sz w:val="20"/>
                <w:szCs w:val="20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48AE4C3" w14:textId="77777777" w:rsidR="00163BA1" w:rsidRPr="00FE4E3E" w:rsidRDefault="00163BA1" w:rsidP="00A151D7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Wartość netto</w:t>
            </w:r>
          </w:p>
          <w:p w14:paraId="5F76B05B" w14:textId="77777777" w:rsidR="00163BA1" w:rsidRPr="00FE4E3E" w:rsidRDefault="00163BA1" w:rsidP="00A151D7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75870A4" w14:textId="77777777" w:rsidR="00163BA1" w:rsidRPr="00FE4E3E" w:rsidRDefault="00163BA1" w:rsidP="00A151D7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VAT</w:t>
            </w:r>
          </w:p>
          <w:p w14:paraId="46E63EC3" w14:textId="77777777" w:rsidR="00163BA1" w:rsidRPr="00FE4E3E" w:rsidRDefault="00163BA1" w:rsidP="00A151D7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[%]</w:t>
            </w:r>
          </w:p>
          <w:p w14:paraId="0A0289FF" w14:textId="77777777" w:rsidR="00163BA1" w:rsidRPr="00FE4E3E" w:rsidRDefault="00163BA1" w:rsidP="00A151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E74B63C" w14:textId="77777777" w:rsidR="00163BA1" w:rsidRPr="00FE4E3E" w:rsidRDefault="00163BA1" w:rsidP="00A151D7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7E7FD0EB" w14:textId="77777777" w:rsidR="00163BA1" w:rsidRPr="00FE4E3E" w:rsidRDefault="00163BA1" w:rsidP="00A151D7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[PLN]</w:t>
            </w:r>
          </w:p>
          <w:p w14:paraId="087EBF43" w14:textId="77777777" w:rsidR="00163BA1" w:rsidRPr="00FE4E3E" w:rsidRDefault="00163BA1" w:rsidP="00A151D7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 xml:space="preserve"> (z doliczonym </w:t>
            </w:r>
            <w:r w:rsidRPr="00FE4E3E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163BA1" w:rsidRPr="00FE4E3E" w14:paraId="0EC6C294" w14:textId="77777777" w:rsidTr="00B336E8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FDBDC6E" w14:textId="77777777" w:rsidR="00163BA1" w:rsidRPr="00FE4E3E" w:rsidRDefault="00163BA1" w:rsidP="00A151D7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A432F8" w14:textId="77777777" w:rsidR="00163BA1" w:rsidRPr="00FE4E3E" w:rsidRDefault="00163BA1" w:rsidP="00A151D7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6440C41" w14:textId="77777777" w:rsidR="00163BA1" w:rsidRPr="00FE4E3E" w:rsidRDefault="00163BA1" w:rsidP="00A151D7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B96E5A0" w14:textId="77777777" w:rsidR="00163BA1" w:rsidRPr="00FE4E3E" w:rsidRDefault="00163BA1" w:rsidP="00A151D7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6F42E2D" w14:textId="77777777" w:rsidR="00163BA1" w:rsidRPr="00FE4E3E" w:rsidRDefault="00163BA1" w:rsidP="00A151D7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09C4259" w14:textId="77777777" w:rsidR="00163BA1" w:rsidRPr="00FE4E3E" w:rsidRDefault="00163BA1" w:rsidP="00A151D7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5AA2D8A" w14:textId="77777777" w:rsidR="00163BA1" w:rsidRPr="00FE4E3E" w:rsidRDefault="00163BA1" w:rsidP="00A151D7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CA205D7" w14:textId="77777777" w:rsidR="00163BA1" w:rsidRPr="00FE4E3E" w:rsidRDefault="00163BA1" w:rsidP="00A151D7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163BA1" w:rsidRPr="00FE4E3E" w14:paraId="17BB905E" w14:textId="77777777" w:rsidTr="00B336E8">
        <w:trPr>
          <w:trHeight w:val="22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A236774" w14:textId="77777777" w:rsidR="00163BA1" w:rsidRPr="00FE4E3E" w:rsidRDefault="00163BA1" w:rsidP="00A151D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1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4B61E" w14:textId="0E8F51AC" w:rsidR="00163BA1" w:rsidRPr="00FE4E3E" w:rsidRDefault="00D732CE" w:rsidP="00A151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Smycz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B62CE" w14:textId="77777777" w:rsidR="00163BA1" w:rsidRPr="00FE4E3E" w:rsidRDefault="00163BA1" w:rsidP="00A151D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A64BC" w14:textId="7FFBF898" w:rsidR="00163BA1" w:rsidRPr="00FE4E3E" w:rsidRDefault="00D732CE" w:rsidP="00A15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  <w:r w:rsidR="00835A34">
              <w:rPr>
                <w:sz w:val="20"/>
                <w:szCs w:val="20"/>
              </w:rPr>
              <w:t>0</w:t>
            </w:r>
            <w:r w:rsidR="00163BA1" w:rsidRPr="00FE4E3E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7495B" w14:textId="77777777" w:rsidR="00163BA1" w:rsidRPr="00FE4E3E" w:rsidRDefault="00163BA1" w:rsidP="00A151D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5DF5B" w14:textId="77777777" w:rsidR="00163BA1" w:rsidRPr="00FE4E3E" w:rsidRDefault="00163BA1" w:rsidP="00A151D7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7681D9" w14:textId="77777777" w:rsidR="00163BA1" w:rsidRPr="00FE4E3E" w:rsidRDefault="00163BA1" w:rsidP="00A151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86028DD" w14:textId="77777777" w:rsidR="00163BA1" w:rsidRPr="00FE4E3E" w:rsidRDefault="00163BA1" w:rsidP="00A151D7">
            <w:pPr>
              <w:ind w:right="425"/>
              <w:rPr>
                <w:sz w:val="20"/>
                <w:szCs w:val="20"/>
              </w:rPr>
            </w:pPr>
          </w:p>
          <w:p w14:paraId="4C0C879E" w14:textId="77777777" w:rsidR="00163BA1" w:rsidRPr="00FE4E3E" w:rsidRDefault="00163BA1" w:rsidP="00A151D7">
            <w:pPr>
              <w:ind w:right="425"/>
              <w:rPr>
                <w:sz w:val="20"/>
                <w:szCs w:val="20"/>
              </w:rPr>
            </w:pPr>
          </w:p>
        </w:tc>
      </w:tr>
      <w:tr w:rsidR="00163BA1" w:rsidRPr="00FE4E3E" w14:paraId="7D6FDFE2" w14:textId="77777777" w:rsidTr="00B336E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9E2311" w14:textId="77777777" w:rsidR="00163BA1" w:rsidRPr="00FE4E3E" w:rsidRDefault="00163BA1" w:rsidP="00A151D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2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41080" w14:textId="55911894" w:rsidR="00163BA1" w:rsidRPr="00FE4E3E" w:rsidRDefault="00D732CE" w:rsidP="00A151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</w:t>
            </w:r>
            <w:r w:rsidR="00B336E8">
              <w:rPr>
                <w:sz w:val="20"/>
                <w:szCs w:val="20"/>
              </w:rPr>
              <w:t>ek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9E9B8" w14:textId="77777777" w:rsidR="00163BA1" w:rsidRPr="00FE4E3E" w:rsidRDefault="00163BA1" w:rsidP="00A151D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83559" w14:textId="73DD1056" w:rsidR="00163BA1" w:rsidRPr="00FE4E3E" w:rsidRDefault="00D732CE" w:rsidP="00A15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  <w:r w:rsidR="00163BA1" w:rsidRPr="00FE4E3E">
              <w:rPr>
                <w:sz w:val="20"/>
                <w:szCs w:val="20"/>
              </w:rPr>
              <w:t>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37AAF" w14:textId="77777777" w:rsidR="00163BA1" w:rsidRPr="00FE4E3E" w:rsidRDefault="00163BA1" w:rsidP="00A151D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68661" w14:textId="77777777" w:rsidR="00163BA1" w:rsidRPr="00FE4E3E" w:rsidRDefault="00163BA1" w:rsidP="00A151D7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0BE2C47" w14:textId="77777777" w:rsidR="00163BA1" w:rsidRPr="00FE4E3E" w:rsidRDefault="00163BA1" w:rsidP="00A151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AB56EFE" w14:textId="77777777" w:rsidR="00163BA1" w:rsidRPr="00FE4E3E" w:rsidRDefault="00163BA1" w:rsidP="00A151D7">
            <w:pPr>
              <w:ind w:right="425"/>
              <w:rPr>
                <w:sz w:val="20"/>
                <w:szCs w:val="20"/>
              </w:rPr>
            </w:pPr>
          </w:p>
        </w:tc>
      </w:tr>
      <w:tr w:rsidR="00163BA1" w:rsidRPr="00FE4E3E" w14:paraId="6805EE6A" w14:textId="77777777" w:rsidTr="00B336E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7ECEA98" w14:textId="77777777" w:rsidR="00163BA1" w:rsidRPr="00FE4E3E" w:rsidRDefault="00163BA1" w:rsidP="00A151D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3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0AF0B" w14:textId="0EF18998" w:rsidR="00163BA1" w:rsidRPr="00FE4E3E" w:rsidRDefault="00B336E8" w:rsidP="00A151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Opaska odblaskowa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8336E" w14:textId="77777777" w:rsidR="00163BA1" w:rsidRPr="00FE4E3E" w:rsidRDefault="00163BA1" w:rsidP="00A151D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9D529" w14:textId="1A090DEF" w:rsidR="00163BA1" w:rsidRPr="00FE4E3E" w:rsidRDefault="00B336E8" w:rsidP="00A15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="00163BA1" w:rsidRPr="00FE4E3E">
              <w:rPr>
                <w:sz w:val="20"/>
                <w:szCs w:val="20"/>
              </w:rPr>
              <w:t>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34357" w14:textId="77777777" w:rsidR="00163BA1" w:rsidRPr="00FE4E3E" w:rsidRDefault="00163BA1" w:rsidP="00A151D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B11FB" w14:textId="77777777" w:rsidR="00163BA1" w:rsidRPr="00FE4E3E" w:rsidRDefault="00163BA1" w:rsidP="00A151D7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4FDBEEC" w14:textId="77777777" w:rsidR="00163BA1" w:rsidRPr="00FE4E3E" w:rsidRDefault="00163BA1" w:rsidP="00A151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59248F6" w14:textId="77777777" w:rsidR="00163BA1" w:rsidRPr="00FE4E3E" w:rsidRDefault="00163BA1" w:rsidP="00A151D7">
            <w:pPr>
              <w:ind w:right="425"/>
              <w:rPr>
                <w:sz w:val="20"/>
                <w:szCs w:val="20"/>
              </w:rPr>
            </w:pPr>
          </w:p>
        </w:tc>
      </w:tr>
      <w:tr w:rsidR="00B336E8" w:rsidRPr="00FE4E3E" w14:paraId="0D30DC0B" w14:textId="77777777" w:rsidTr="00B336E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99E197D" w14:textId="26765BCD" w:rsidR="00B336E8" w:rsidRPr="00FE4E3E" w:rsidRDefault="00B336E8" w:rsidP="00A151D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4ACCC" w14:textId="3DA1D903" w:rsidR="00B336E8" w:rsidRDefault="00B336E8" w:rsidP="00A151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Balon gumowy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5E686" w14:textId="77777777" w:rsidR="00B336E8" w:rsidRPr="00FE4E3E" w:rsidRDefault="00B336E8" w:rsidP="00A151D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98968" w14:textId="1EB6FF2C" w:rsidR="00B336E8" w:rsidRDefault="00B336E8" w:rsidP="00A15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935BE" w14:textId="77777777" w:rsidR="00B336E8" w:rsidRPr="00FE4E3E" w:rsidRDefault="00B336E8" w:rsidP="00A151D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FA77E" w14:textId="77777777" w:rsidR="00B336E8" w:rsidRPr="00FE4E3E" w:rsidRDefault="00B336E8" w:rsidP="00A151D7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C097513" w14:textId="77777777" w:rsidR="00B336E8" w:rsidRPr="00FE4E3E" w:rsidRDefault="00B336E8" w:rsidP="00A151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1DD2DC0" w14:textId="77777777" w:rsidR="00B336E8" w:rsidRPr="00FE4E3E" w:rsidRDefault="00B336E8" w:rsidP="00A151D7">
            <w:pPr>
              <w:ind w:right="425"/>
              <w:rPr>
                <w:sz w:val="20"/>
                <w:szCs w:val="20"/>
              </w:rPr>
            </w:pPr>
          </w:p>
        </w:tc>
      </w:tr>
      <w:tr w:rsidR="00B336E8" w:rsidRPr="00FE4E3E" w14:paraId="53826747" w14:textId="77777777" w:rsidTr="00B336E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74659B6" w14:textId="4CC0E8A2" w:rsidR="00B336E8" w:rsidRDefault="00B336E8" w:rsidP="00A151D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CA4AF" w14:textId="52849616" w:rsidR="00B336E8" w:rsidRDefault="00B336E8" w:rsidP="00A151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Naklejki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6BA4B" w14:textId="77777777" w:rsidR="00B336E8" w:rsidRPr="00FE4E3E" w:rsidRDefault="00B336E8" w:rsidP="00A151D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5BE96" w14:textId="1BFC450D" w:rsidR="00B336E8" w:rsidRDefault="00B336E8" w:rsidP="00A15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D7DB3" w14:textId="77777777" w:rsidR="00B336E8" w:rsidRPr="00FE4E3E" w:rsidRDefault="00B336E8" w:rsidP="00A151D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C0395" w14:textId="77777777" w:rsidR="00B336E8" w:rsidRPr="00FE4E3E" w:rsidRDefault="00B336E8" w:rsidP="00A151D7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4B256DF" w14:textId="77777777" w:rsidR="00B336E8" w:rsidRPr="00FE4E3E" w:rsidRDefault="00B336E8" w:rsidP="00A151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BBB101" w14:textId="77777777" w:rsidR="00B336E8" w:rsidRPr="00FE4E3E" w:rsidRDefault="00B336E8" w:rsidP="00A151D7">
            <w:pPr>
              <w:ind w:right="425"/>
              <w:rPr>
                <w:sz w:val="20"/>
                <w:szCs w:val="20"/>
              </w:rPr>
            </w:pPr>
          </w:p>
        </w:tc>
      </w:tr>
      <w:tr w:rsidR="00B336E8" w:rsidRPr="00FE4E3E" w14:paraId="72F68D2F" w14:textId="77777777" w:rsidTr="00B336E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294D0E" w14:textId="77934373" w:rsidR="00B336E8" w:rsidRDefault="00B336E8" w:rsidP="00A151D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DF909" w14:textId="09A69285" w:rsidR="00B336E8" w:rsidRDefault="00B336E8" w:rsidP="00A151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Koszulka z nadrukiem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7BE23" w14:textId="77777777" w:rsidR="00B336E8" w:rsidRPr="00FE4E3E" w:rsidRDefault="00B336E8" w:rsidP="00A151D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625E5" w14:textId="01EEE0EA" w:rsidR="00B336E8" w:rsidRDefault="00B336E8" w:rsidP="00A15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8B295" w14:textId="77777777" w:rsidR="00B336E8" w:rsidRPr="00FE4E3E" w:rsidRDefault="00B336E8" w:rsidP="00A151D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7E9A6" w14:textId="77777777" w:rsidR="00B336E8" w:rsidRPr="00FE4E3E" w:rsidRDefault="00B336E8" w:rsidP="00A151D7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D7B7853" w14:textId="77777777" w:rsidR="00B336E8" w:rsidRPr="00FE4E3E" w:rsidRDefault="00B336E8" w:rsidP="00A151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4C3B4A9" w14:textId="77777777" w:rsidR="00B336E8" w:rsidRPr="00FE4E3E" w:rsidRDefault="00B336E8" w:rsidP="00A151D7">
            <w:pPr>
              <w:ind w:right="425"/>
              <w:rPr>
                <w:sz w:val="20"/>
                <w:szCs w:val="20"/>
              </w:rPr>
            </w:pPr>
          </w:p>
        </w:tc>
      </w:tr>
      <w:tr w:rsidR="00B336E8" w:rsidRPr="00FE4E3E" w14:paraId="3970D94D" w14:textId="77777777" w:rsidTr="00B336E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670B36" w14:textId="394D203C" w:rsidR="00B336E8" w:rsidRDefault="00B336E8" w:rsidP="00A151D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600B7" w14:textId="3EC91614" w:rsidR="00B336E8" w:rsidRDefault="00B336E8" w:rsidP="00A151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Teczka z nadrukiem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64E1D" w14:textId="77777777" w:rsidR="00B336E8" w:rsidRPr="00FE4E3E" w:rsidRDefault="00B336E8" w:rsidP="00A151D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F7C17" w14:textId="12E983BB" w:rsidR="00B336E8" w:rsidRDefault="00B336E8" w:rsidP="00A15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31C3" w14:textId="77777777" w:rsidR="00B336E8" w:rsidRPr="00FE4E3E" w:rsidRDefault="00B336E8" w:rsidP="00A151D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9AA2E" w14:textId="77777777" w:rsidR="00B336E8" w:rsidRPr="00FE4E3E" w:rsidRDefault="00B336E8" w:rsidP="00A151D7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2928438" w14:textId="77777777" w:rsidR="00B336E8" w:rsidRPr="00FE4E3E" w:rsidRDefault="00B336E8" w:rsidP="00A151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9E74C8E" w14:textId="77777777" w:rsidR="00B336E8" w:rsidRPr="00FE4E3E" w:rsidRDefault="00B336E8" w:rsidP="00A151D7">
            <w:pPr>
              <w:ind w:right="425"/>
              <w:rPr>
                <w:sz w:val="20"/>
                <w:szCs w:val="20"/>
              </w:rPr>
            </w:pPr>
          </w:p>
        </w:tc>
      </w:tr>
      <w:tr w:rsidR="00B336E8" w:rsidRPr="00FE4E3E" w14:paraId="217B9E15" w14:textId="77777777" w:rsidTr="00B336E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3547FA9" w14:textId="1E6C4B3F" w:rsidR="00B336E8" w:rsidRDefault="00B336E8" w:rsidP="00A151D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26C1C" w14:textId="36FEC8CE" w:rsidR="00B336E8" w:rsidRDefault="00B336E8" w:rsidP="00A151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Bloczek notesowy </w:t>
            </w:r>
            <w:r>
              <w:rPr>
                <w:sz w:val="20"/>
                <w:szCs w:val="20"/>
              </w:rPr>
              <w:br/>
              <w:t>z nadrukiem w kratkę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A2F6F" w14:textId="77777777" w:rsidR="00B336E8" w:rsidRPr="00FE4E3E" w:rsidRDefault="00B336E8" w:rsidP="00A151D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A972E" w14:textId="459209D0" w:rsidR="00B336E8" w:rsidRDefault="00B336E8" w:rsidP="00A15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6A218" w14:textId="77777777" w:rsidR="00B336E8" w:rsidRPr="00FE4E3E" w:rsidRDefault="00B336E8" w:rsidP="00A151D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5393A" w14:textId="77777777" w:rsidR="00B336E8" w:rsidRPr="00FE4E3E" w:rsidRDefault="00B336E8" w:rsidP="00A151D7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4613CFD" w14:textId="77777777" w:rsidR="00B336E8" w:rsidRPr="00FE4E3E" w:rsidRDefault="00B336E8" w:rsidP="00A151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16D845C" w14:textId="77777777" w:rsidR="00B336E8" w:rsidRPr="00FE4E3E" w:rsidRDefault="00B336E8" w:rsidP="00A151D7">
            <w:pPr>
              <w:ind w:right="425"/>
              <w:rPr>
                <w:sz w:val="20"/>
                <w:szCs w:val="20"/>
              </w:rPr>
            </w:pPr>
          </w:p>
        </w:tc>
      </w:tr>
      <w:tr w:rsidR="00B336E8" w:rsidRPr="00FE4E3E" w14:paraId="6FDB687F" w14:textId="77777777" w:rsidTr="00B336E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98FEDCA" w14:textId="4F44D61C" w:rsidR="00B336E8" w:rsidRDefault="00B336E8" w:rsidP="00A151D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21B74" w14:textId="41F4D958" w:rsidR="00B336E8" w:rsidRDefault="00B336E8" w:rsidP="00A151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Kubek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3E60B" w14:textId="77777777" w:rsidR="00B336E8" w:rsidRPr="00FE4E3E" w:rsidRDefault="00B336E8" w:rsidP="00A151D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CF09E" w14:textId="2CE7BE9E" w:rsidR="00B336E8" w:rsidRDefault="00B336E8" w:rsidP="00A15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78ED9" w14:textId="77777777" w:rsidR="00B336E8" w:rsidRPr="00FE4E3E" w:rsidRDefault="00B336E8" w:rsidP="00A151D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0168A" w14:textId="77777777" w:rsidR="00B336E8" w:rsidRPr="00FE4E3E" w:rsidRDefault="00B336E8" w:rsidP="00A151D7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82D81C6" w14:textId="77777777" w:rsidR="00B336E8" w:rsidRPr="00FE4E3E" w:rsidRDefault="00B336E8" w:rsidP="00A151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D87A5F" w14:textId="77777777" w:rsidR="00B336E8" w:rsidRPr="00FE4E3E" w:rsidRDefault="00B336E8" w:rsidP="00A151D7">
            <w:pPr>
              <w:ind w:right="425"/>
              <w:rPr>
                <w:sz w:val="20"/>
                <w:szCs w:val="20"/>
              </w:rPr>
            </w:pPr>
          </w:p>
        </w:tc>
      </w:tr>
      <w:tr w:rsidR="00B336E8" w:rsidRPr="00FE4E3E" w14:paraId="01BF246D" w14:textId="77777777" w:rsidTr="00B336E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D70971" w14:textId="1DE0E4D6" w:rsidR="00B336E8" w:rsidRDefault="00B336E8" w:rsidP="00A151D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20FD7" w14:textId="333DBE75" w:rsidR="00B336E8" w:rsidRDefault="00B336E8" w:rsidP="00A151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Długopis metalowy </w:t>
            </w:r>
            <w:r w:rsidR="0091654A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z nadrukiem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67222" w14:textId="77777777" w:rsidR="00B336E8" w:rsidRPr="00FE4E3E" w:rsidRDefault="00B336E8" w:rsidP="00A151D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58A0B" w14:textId="3BD12CA5" w:rsidR="00B336E8" w:rsidRDefault="00B336E8" w:rsidP="00A15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DC667" w14:textId="77777777" w:rsidR="00B336E8" w:rsidRPr="00FE4E3E" w:rsidRDefault="00B336E8" w:rsidP="00A151D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12160" w14:textId="77777777" w:rsidR="00B336E8" w:rsidRPr="00FE4E3E" w:rsidRDefault="00B336E8" w:rsidP="00A151D7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E6A5669" w14:textId="77777777" w:rsidR="00B336E8" w:rsidRPr="00FE4E3E" w:rsidRDefault="00B336E8" w:rsidP="00A151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081E1C6" w14:textId="77777777" w:rsidR="00B336E8" w:rsidRPr="00FE4E3E" w:rsidRDefault="00B336E8" w:rsidP="00A151D7">
            <w:pPr>
              <w:ind w:right="425"/>
              <w:rPr>
                <w:sz w:val="20"/>
                <w:szCs w:val="20"/>
              </w:rPr>
            </w:pPr>
          </w:p>
        </w:tc>
      </w:tr>
      <w:tr w:rsidR="00B336E8" w:rsidRPr="00FE4E3E" w14:paraId="199F1B99" w14:textId="77777777" w:rsidTr="00B336E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24FA465" w14:textId="7A0129C8" w:rsidR="00B336E8" w:rsidRDefault="00B336E8" w:rsidP="00A151D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264EC" w14:textId="280F6C87" w:rsidR="00B336E8" w:rsidRDefault="00B336E8" w:rsidP="00A151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Krówki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68E5A" w14:textId="77777777" w:rsidR="00B336E8" w:rsidRPr="00FE4E3E" w:rsidRDefault="00B336E8" w:rsidP="00A151D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FCA4C" w14:textId="3BCE287F" w:rsidR="00B336E8" w:rsidRDefault="00B336E8" w:rsidP="00A15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kg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0708B" w14:textId="77777777" w:rsidR="00B336E8" w:rsidRPr="00FE4E3E" w:rsidRDefault="00B336E8" w:rsidP="00A151D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A6168" w14:textId="77777777" w:rsidR="00B336E8" w:rsidRPr="00FE4E3E" w:rsidRDefault="00B336E8" w:rsidP="00A151D7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F37B59D" w14:textId="77777777" w:rsidR="00B336E8" w:rsidRPr="00FE4E3E" w:rsidRDefault="00B336E8" w:rsidP="00A151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73F11EB" w14:textId="77777777" w:rsidR="00B336E8" w:rsidRPr="00FE4E3E" w:rsidRDefault="00B336E8" w:rsidP="00A151D7">
            <w:pPr>
              <w:ind w:right="425"/>
              <w:rPr>
                <w:sz w:val="20"/>
                <w:szCs w:val="20"/>
              </w:rPr>
            </w:pPr>
          </w:p>
        </w:tc>
      </w:tr>
      <w:tr w:rsidR="00B336E8" w:rsidRPr="00FE4E3E" w14:paraId="6870DF43" w14:textId="77777777" w:rsidTr="00B336E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4317B7A" w14:textId="145B1DE1" w:rsidR="00B336E8" w:rsidRDefault="00B336E8" w:rsidP="00A151D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AD4FB" w14:textId="3AFF4DCB" w:rsidR="00B336E8" w:rsidRDefault="00B336E8" w:rsidP="00A151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Torba na ramię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993FA" w14:textId="77777777" w:rsidR="00B336E8" w:rsidRPr="00FE4E3E" w:rsidRDefault="00B336E8" w:rsidP="00A151D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E9BC9" w14:textId="52B1BAB9" w:rsidR="00B336E8" w:rsidRDefault="00B336E8" w:rsidP="00A15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B502D" w14:textId="77777777" w:rsidR="00B336E8" w:rsidRPr="00FE4E3E" w:rsidRDefault="00B336E8" w:rsidP="00A151D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FA63C" w14:textId="77777777" w:rsidR="00B336E8" w:rsidRPr="00FE4E3E" w:rsidRDefault="00B336E8" w:rsidP="00A151D7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A294E79" w14:textId="77777777" w:rsidR="00B336E8" w:rsidRPr="00FE4E3E" w:rsidRDefault="00B336E8" w:rsidP="00A151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B44967" w14:textId="77777777" w:rsidR="00B336E8" w:rsidRPr="00FE4E3E" w:rsidRDefault="00B336E8" w:rsidP="00A151D7">
            <w:pPr>
              <w:ind w:right="425"/>
              <w:rPr>
                <w:sz w:val="20"/>
                <w:szCs w:val="20"/>
              </w:rPr>
            </w:pPr>
          </w:p>
        </w:tc>
      </w:tr>
      <w:tr w:rsidR="00B336E8" w:rsidRPr="00FE4E3E" w14:paraId="5F708FDA" w14:textId="77777777" w:rsidTr="00B336E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D9E5B20" w14:textId="79090341" w:rsidR="00B336E8" w:rsidRDefault="00B336E8" w:rsidP="00A151D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AA242" w14:textId="2F2222F4" w:rsidR="00B336E8" w:rsidRDefault="00B336E8" w:rsidP="00A151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Kubek termiczny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F8A55" w14:textId="77777777" w:rsidR="00B336E8" w:rsidRPr="00FE4E3E" w:rsidRDefault="00B336E8" w:rsidP="00A151D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A95E1" w14:textId="0DEF0156" w:rsidR="00B336E8" w:rsidRDefault="00B336E8" w:rsidP="00A15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498A7" w14:textId="77777777" w:rsidR="00B336E8" w:rsidRPr="00FE4E3E" w:rsidRDefault="00B336E8" w:rsidP="00A151D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1162F" w14:textId="77777777" w:rsidR="00B336E8" w:rsidRPr="00FE4E3E" w:rsidRDefault="00B336E8" w:rsidP="00A151D7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C6CE8E9" w14:textId="77777777" w:rsidR="00B336E8" w:rsidRPr="00FE4E3E" w:rsidRDefault="00B336E8" w:rsidP="00A151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92FF256" w14:textId="77777777" w:rsidR="00B336E8" w:rsidRPr="00FE4E3E" w:rsidRDefault="00B336E8" w:rsidP="00A151D7">
            <w:pPr>
              <w:ind w:right="425"/>
              <w:rPr>
                <w:sz w:val="20"/>
                <w:szCs w:val="20"/>
              </w:rPr>
            </w:pPr>
          </w:p>
        </w:tc>
      </w:tr>
      <w:tr w:rsidR="00B336E8" w:rsidRPr="00FE4E3E" w14:paraId="0FF5A0F3" w14:textId="77777777" w:rsidTr="00B336E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92EC2C2" w14:textId="04C2CCDE" w:rsidR="00B336E8" w:rsidRDefault="00B336E8" w:rsidP="00A151D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27167" w14:textId="141C38A6" w:rsidR="00B336E8" w:rsidRDefault="00B336E8" w:rsidP="00A151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Pamięć USB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56FF4" w14:textId="77777777" w:rsidR="00B336E8" w:rsidRPr="00FE4E3E" w:rsidRDefault="00B336E8" w:rsidP="00A151D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4E770" w14:textId="6C96D197" w:rsidR="00B336E8" w:rsidRDefault="00B336E8" w:rsidP="00A15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FA101" w14:textId="77777777" w:rsidR="00B336E8" w:rsidRPr="00FE4E3E" w:rsidRDefault="00B336E8" w:rsidP="00A151D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0A42A" w14:textId="77777777" w:rsidR="00B336E8" w:rsidRPr="00FE4E3E" w:rsidRDefault="00B336E8" w:rsidP="00A151D7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9F6C263" w14:textId="77777777" w:rsidR="00B336E8" w:rsidRPr="00FE4E3E" w:rsidRDefault="00B336E8" w:rsidP="00A151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A8C35B8" w14:textId="77777777" w:rsidR="00B336E8" w:rsidRPr="00FE4E3E" w:rsidRDefault="00B336E8" w:rsidP="00A151D7">
            <w:pPr>
              <w:ind w:right="425"/>
              <w:rPr>
                <w:sz w:val="20"/>
                <w:szCs w:val="20"/>
              </w:rPr>
            </w:pPr>
          </w:p>
        </w:tc>
      </w:tr>
      <w:tr w:rsidR="00B336E8" w:rsidRPr="00FE4E3E" w14:paraId="5B2019ED" w14:textId="77777777" w:rsidTr="00B336E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39C93BA" w14:textId="123010B8" w:rsidR="00B336E8" w:rsidRDefault="00B336E8" w:rsidP="00A151D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BF793" w14:textId="62E7F857" w:rsidR="00B336E8" w:rsidRDefault="00B336E8" w:rsidP="00A151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Bluz</w:t>
            </w:r>
            <w:r w:rsidR="0091654A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 z kapturem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5944D" w14:textId="77777777" w:rsidR="00B336E8" w:rsidRPr="00FE4E3E" w:rsidRDefault="00B336E8" w:rsidP="00A151D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715E7" w14:textId="43829727" w:rsidR="00B336E8" w:rsidRDefault="00B336E8" w:rsidP="00A15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02725" w14:textId="77777777" w:rsidR="00B336E8" w:rsidRPr="00FE4E3E" w:rsidRDefault="00B336E8" w:rsidP="00A151D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A8352" w14:textId="77777777" w:rsidR="00B336E8" w:rsidRPr="00FE4E3E" w:rsidRDefault="00B336E8" w:rsidP="00A151D7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9CA233" w14:textId="77777777" w:rsidR="00B336E8" w:rsidRPr="00FE4E3E" w:rsidRDefault="00B336E8" w:rsidP="00A151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F076E51" w14:textId="77777777" w:rsidR="00B336E8" w:rsidRPr="00FE4E3E" w:rsidRDefault="00B336E8" w:rsidP="00A151D7">
            <w:pPr>
              <w:ind w:right="425"/>
              <w:rPr>
                <w:sz w:val="20"/>
                <w:szCs w:val="20"/>
              </w:rPr>
            </w:pPr>
          </w:p>
        </w:tc>
      </w:tr>
      <w:tr w:rsidR="00B336E8" w:rsidRPr="00FE4E3E" w14:paraId="0B46C6DC" w14:textId="77777777" w:rsidTr="00B336E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E10AD47" w14:textId="19F0EBE8" w:rsidR="00B336E8" w:rsidRDefault="00B336E8" w:rsidP="00A151D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46E02" w14:textId="405C7476" w:rsidR="00B336E8" w:rsidRDefault="00B336E8" w:rsidP="00A151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Bluz</w:t>
            </w:r>
            <w:r w:rsidR="0091654A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 typu Baseball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D2E3F" w14:textId="77777777" w:rsidR="00B336E8" w:rsidRPr="00FE4E3E" w:rsidRDefault="00B336E8" w:rsidP="00A151D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419D3" w14:textId="4C6745E1" w:rsidR="00B336E8" w:rsidRDefault="00B336E8" w:rsidP="00A15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FA5EC" w14:textId="77777777" w:rsidR="00B336E8" w:rsidRPr="00FE4E3E" w:rsidRDefault="00B336E8" w:rsidP="00A151D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D024A" w14:textId="77777777" w:rsidR="00B336E8" w:rsidRPr="00FE4E3E" w:rsidRDefault="00B336E8" w:rsidP="00A151D7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8ED8329" w14:textId="77777777" w:rsidR="00B336E8" w:rsidRPr="00FE4E3E" w:rsidRDefault="00B336E8" w:rsidP="00A151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ACD912B" w14:textId="77777777" w:rsidR="00B336E8" w:rsidRPr="00FE4E3E" w:rsidRDefault="00B336E8" w:rsidP="00A151D7">
            <w:pPr>
              <w:ind w:right="425"/>
              <w:rPr>
                <w:sz w:val="20"/>
                <w:szCs w:val="20"/>
              </w:rPr>
            </w:pPr>
          </w:p>
        </w:tc>
      </w:tr>
      <w:tr w:rsidR="00B336E8" w:rsidRPr="00FE4E3E" w14:paraId="797567F0" w14:textId="77777777" w:rsidTr="00B336E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A090243" w14:textId="22B4747E" w:rsidR="00B336E8" w:rsidRDefault="00B336E8" w:rsidP="00A151D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88800" w14:textId="4541FCD9" w:rsidR="00B336E8" w:rsidRDefault="00B336E8" w:rsidP="00A151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Torba papierowa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642A9" w14:textId="77777777" w:rsidR="00B336E8" w:rsidRPr="00FE4E3E" w:rsidRDefault="00B336E8" w:rsidP="00A151D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8455B" w14:textId="3972AAD7" w:rsidR="00B336E8" w:rsidRDefault="00B336E8" w:rsidP="00A15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9867B" w14:textId="77777777" w:rsidR="00B336E8" w:rsidRPr="00FE4E3E" w:rsidRDefault="00B336E8" w:rsidP="00A151D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8EF08" w14:textId="77777777" w:rsidR="00B336E8" w:rsidRPr="00FE4E3E" w:rsidRDefault="00B336E8" w:rsidP="00A151D7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6A6D149" w14:textId="77777777" w:rsidR="00B336E8" w:rsidRPr="00FE4E3E" w:rsidRDefault="00B336E8" w:rsidP="00A151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8B7AD05" w14:textId="77777777" w:rsidR="00B336E8" w:rsidRPr="00FE4E3E" w:rsidRDefault="00B336E8" w:rsidP="00A151D7">
            <w:pPr>
              <w:ind w:right="425"/>
              <w:rPr>
                <w:sz w:val="20"/>
                <w:szCs w:val="20"/>
              </w:rPr>
            </w:pPr>
          </w:p>
        </w:tc>
      </w:tr>
      <w:tr w:rsidR="00163BA1" w:rsidRPr="00FE4E3E" w14:paraId="0C614037" w14:textId="77777777" w:rsidTr="00A151D7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A1ABAD3" w14:textId="77777777" w:rsidR="00163BA1" w:rsidRPr="00FE4E3E" w:rsidRDefault="00163BA1" w:rsidP="00A151D7">
            <w:pPr>
              <w:ind w:right="425"/>
              <w:rPr>
                <w:sz w:val="20"/>
                <w:szCs w:val="20"/>
              </w:rPr>
            </w:pPr>
          </w:p>
          <w:p w14:paraId="0E7DF06B" w14:textId="77777777" w:rsidR="00163BA1" w:rsidRPr="00FE4E3E" w:rsidRDefault="00163BA1" w:rsidP="00A151D7">
            <w:pPr>
              <w:ind w:right="425"/>
              <w:jc w:val="right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RAZEM:</w:t>
            </w:r>
          </w:p>
          <w:p w14:paraId="107D0274" w14:textId="77777777" w:rsidR="00163BA1" w:rsidRPr="00FE4E3E" w:rsidRDefault="00163BA1" w:rsidP="00A151D7">
            <w:pPr>
              <w:ind w:right="425"/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3DDDB" w14:textId="77777777" w:rsidR="00163BA1" w:rsidRPr="00FE4E3E" w:rsidRDefault="00163BA1" w:rsidP="00A151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8F2D980" w14:textId="77777777" w:rsidR="00163BA1" w:rsidRPr="00FE4E3E" w:rsidRDefault="00163BA1" w:rsidP="00A151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78ECD29" w14:textId="77777777" w:rsidR="00163BA1" w:rsidRPr="00FE4E3E" w:rsidRDefault="00163BA1" w:rsidP="00A151D7">
            <w:pPr>
              <w:ind w:right="425"/>
              <w:rPr>
                <w:sz w:val="20"/>
                <w:szCs w:val="20"/>
              </w:rPr>
            </w:pPr>
          </w:p>
        </w:tc>
      </w:tr>
      <w:tr w:rsidR="00163BA1" w:rsidRPr="00FE4E3E" w14:paraId="543C4727" w14:textId="77777777" w:rsidTr="00A151D7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9E938CE" w14:textId="77777777" w:rsidR="00163BA1" w:rsidRPr="00FE4E3E" w:rsidRDefault="00163BA1" w:rsidP="00A151D7">
            <w:pPr>
              <w:rPr>
                <w:i/>
                <w:iCs/>
                <w:sz w:val="20"/>
                <w:szCs w:val="20"/>
              </w:rPr>
            </w:pPr>
            <w:r w:rsidRPr="00FE4E3E">
              <w:rPr>
                <w:i/>
                <w:i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5334DA80" w14:textId="77777777" w:rsidR="00163BA1" w:rsidRPr="00FE4E3E" w:rsidRDefault="00163BA1" w:rsidP="00A151D7">
            <w:pPr>
              <w:rPr>
                <w:sz w:val="20"/>
                <w:szCs w:val="20"/>
              </w:rPr>
            </w:pPr>
            <w:r w:rsidRPr="00FE4E3E">
              <w:rPr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F4C06" w14:textId="77777777" w:rsidR="00163BA1" w:rsidRPr="00FE4E3E" w:rsidRDefault="00163BA1" w:rsidP="00A151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9044EC2" w14:textId="77777777" w:rsidR="00163BA1" w:rsidRPr="00FE4E3E" w:rsidRDefault="00163BA1" w:rsidP="00A151D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54E3460" w14:textId="77777777" w:rsidR="00163BA1" w:rsidRPr="00FE4E3E" w:rsidRDefault="00163BA1" w:rsidP="00A151D7">
            <w:pPr>
              <w:ind w:right="425"/>
              <w:rPr>
                <w:sz w:val="20"/>
                <w:szCs w:val="20"/>
              </w:rPr>
            </w:pPr>
          </w:p>
        </w:tc>
      </w:tr>
    </w:tbl>
    <w:p w14:paraId="27827BCF" w14:textId="50F7A167" w:rsidR="00163BA1" w:rsidRDefault="00163BA1" w:rsidP="00163BA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46F7BD31" w14:textId="5348BECF" w:rsidR="00163BA1" w:rsidRDefault="00163BA1" w:rsidP="00163BA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Termin realizacji umowy: </w:t>
      </w:r>
      <w:r w:rsidRPr="00163BA1">
        <w:rPr>
          <w:bCs/>
          <w:sz w:val="22"/>
          <w:szCs w:val="22"/>
        </w:rPr>
        <w:t xml:space="preserve">do </w:t>
      </w:r>
      <w:r w:rsidR="00B336E8">
        <w:rPr>
          <w:bCs/>
          <w:sz w:val="22"/>
          <w:szCs w:val="22"/>
        </w:rPr>
        <w:t>12</w:t>
      </w:r>
      <w:r w:rsidRPr="00163BA1">
        <w:rPr>
          <w:bCs/>
          <w:sz w:val="22"/>
          <w:szCs w:val="22"/>
        </w:rPr>
        <w:t xml:space="preserve"> miesięcy od daty podpisania umowy</w:t>
      </w:r>
    </w:p>
    <w:p w14:paraId="53D48977" w14:textId="40739EB0" w:rsidR="00163BA1" w:rsidRPr="00931942" w:rsidRDefault="00163BA1" w:rsidP="00163BA1">
      <w:pPr>
        <w:widowControl w:val="0"/>
        <w:spacing w:line="360" w:lineRule="auto"/>
        <w:ind w:right="1"/>
        <w:jc w:val="both"/>
        <w:rPr>
          <w:bCs/>
          <w:color w:val="FF0000"/>
          <w:sz w:val="22"/>
          <w:szCs w:val="22"/>
        </w:rPr>
      </w:pPr>
      <w:r w:rsidRPr="00B66A6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 cząstkowego</w:t>
      </w:r>
      <w:r w:rsidRPr="00B66A62">
        <w:rPr>
          <w:b/>
          <w:sz w:val="22"/>
          <w:szCs w:val="22"/>
        </w:rPr>
        <w:t xml:space="preserve">: </w:t>
      </w:r>
      <w:r w:rsidRPr="00163BA1">
        <w:rPr>
          <w:bCs/>
          <w:sz w:val="22"/>
          <w:szCs w:val="22"/>
        </w:rPr>
        <w:t>……………………</w:t>
      </w:r>
      <w:r w:rsidR="00B336E8">
        <w:rPr>
          <w:bCs/>
          <w:sz w:val="22"/>
          <w:szCs w:val="22"/>
        </w:rPr>
        <w:t xml:space="preserve"> roboczych</w:t>
      </w:r>
      <w:r w:rsidRPr="00163BA1">
        <w:rPr>
          <w:bCs/>
          <w:sz w:val="22"/>
          <w:szCs w:val="22"/>
        </w:rPr>
        <w:t xml:space="preserve"> </w:t>
      </w:r>
      <w:r w:rsidR="004F47E4" w:rsidRPr="00163BA1">
        <w:rPr>
          <w:bCs/>
          <w:sz w:val="22"/>
          <w:szCs w:val="22"/>
        </w:rPr>
        <w:t xml:space="preserve">od daty </w:t>
      </w:r>
      <w:r w:rsidR="004F47E4" w:rsidRPr="004F47E4">
        <w:t>złożenia zamówienia cząstkowego</w:t>
      </w:r>
      <w:r w:rsidR="004F47E4" w:rsidRPr="00931942">
        <w:rPr>
          <w:bCs/>
          <w:sz w:val="22"/>
          <w:szCs w:val="22"/>
          <w:highlight w:val="yellow"/>
        </w:rPr>
        <w:t xml:space="preserve"> </w:t>
      </w:r>
      <w:r w:rsidRPr="00931942">
        <w:rPr>
          <w:bCs/>
          <w:sz w:val="22"/>
          <w:szCs w:val="22"/>
          <w:highlight w:val="yellow"/>
        </w:rPr>
        <w:t>(kryterium oceny ofert)</w:t>
      </w:r>
    </w:p>
    <w:p w14:paraId="18172154" w14:textId="1025520C" w:rsidR="00404400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B66A62">
        <w:rPr>
          <w:b/>
          <w:sz w:val="22"/>
          <w:szCs w:val="22"/>
        </w:rPr>
        <w:t xml:space="preserve">Termin płatności: </w:t>
      </w:r>
      <w:r w:rsidRPr="00B66A6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32E13E1" w14:textId="0208070D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2C0F23E4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EB6CE3C" w14:textId="09F15A74" w:rsidR="00AD4380" w:rsidRPr="00AD4380" w:rsidRDefault="00404400" w:rsidP="00AD438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6C6000D1" w14:textId="77777777" w:rsidR="00FE3903" w:rsidRDefault="00FE3903" w:rsidP="00FE390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</w:t>
      </w:r>
      <w:r>
        <w:rPr>
          <w:rFonts w:eastAsia="Calibri"/>
          <w:i/>
          <w:sz w:val="22"/>
          <w:szCs w:val="22"/>
          <w:lang w:eastAsia="zh-CN"/>
        </w:rPr>
        <w:t xml:space="preserve"> </w:t>
      </w:r>
      <w:r>
        <w:rPr>
          <w:rFonts w:eastAsia="Calibri"/>
          <w:i/>
          <w:sz w:val="22"/>
          <w:szCs w:val="22"/>
          <w:lang w:eastAsia="zh-CN"/>
        </w:rPr>
        <w:br/>
      </w:r>
      <w:r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p w14:paraId="1D926E91" w14:textId="424857E0" w:rsidR="00FE545C" w:rsidRDefault="00FE545C" w:rsidP="0017751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</w:p>
    <w:sectPr w:rsidR="00FE545C" w:rsidSect="00931942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7F57D3" w14:textId="77777777" w:rsidR="002B3295" w:rsidRDefault="002B3295">
      <w:r>
        <w:separator/>
      </w:r>
    </w:p>
  </w:endnote>
  <w:endnote w:type="continuationSeparator" w:id="0">
    <w:p w14:paraId="4B066BB8" w14:textId="77777777" w:rsidR="002B3295" w:rsidRDefault="002B3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AEBB3" w14:textId="77777777" w:rsidR="002B3295" w:rsidRDefault="002B3295">
      <w:r>
        <w:separator/>
      </w:r>
    </w:p>
  </w:footnote>
  <w:footnote w:type="continuationSeparator" w:id="0">
    <w:p w14:paraId="6F731D8A" w14:textId="77777777" w:rsidR="002B3295" w:rsidRDefault="002B32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26D33"/>
    <w:rsid w:val="00034573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63BA1"/>
    <w:rsid w:val="00177518"/>
    <w:rsid w:val="001801DD"/>
    <w:rsid w:val="001B44E8"/>
    <w:rsid w:val="001D4612"/>
    <w:rsid w:val="0020013C"/>
    <w:rsid w:val="00207E98"/>
    <w:rsid w:val="002723B0"/>
    <w:rsid w:val="00287CEE"/>
    <w:rsid w:val="002B3295"/>
    <w:rsid w:val="002C78CE"/>
    <w:rsid w:val="002E7627"/>
    <w:rsid w:val="00315A4A"/>
    <w:rsid w:val="003A24EB"/>
    <w:rsid w:val="00404400"/>
    <w:rsid w:val="004578E3"/>
    <w:rsid w:val="00475D3D"/>
    <w:rsid w:val="004B7300"/>
    <w:rsid w:val="004C6753"/>
    <w:rsid w:val="004F47E4"/>
    <w:rsid w:val="00595C87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7748F0"/>
    <w:rsid w:val="007A34E8"/>
    <w:rsid w:val="007A4321"/>
    <w:rsid w:val="008250A1"/>
    <w:rsid w:val="00833933"/>
    <w:rsid w:val="00835A34"/>
    <w:rsid w:val="00853083"/>
    <w:rsid w:val="008A28B5"/>
    <w:rsid w:val="008B2F0C"/>
    <w:rsid w:val="008B4928"/>
    <w:rsid w:val="008C64CC"/>
    <w:rsid w:val="008D2AB8"/>
    <w:rsid w:val="008E1B08"/>
    <w:rsid w:val="008E40A1"/>
    <w:rsid w:val="008F1C66"/>
    <w:rsid w:val="0091654A"/>
    <w:rsid w:val="00923303"/>
    <w:rsid w:val="00931942"/>
    <w:rsid w:val="00931B3D"/>
    <w:rsid w:val="00941298"/>
    <w:rsid w:val="00970FE4"/>
    <w:rsid w:val="009C66FB"/>
    <w:rsid w:val="00A0022B"/>
    <w:rsid w:val="00A346FE"/>
    <w:rsid w:val="00A47B4D"/>
    <w:rsid w:val="00A83018"/>
    <w:rsid w:val="00AD4380"/>
    <w:rsid w:val="00AF745E"/>
    <w:rsid w:val="00B2596E"/>
    <w:rsid w:val="00B336E8"/>
    <w:rsid w:val="00B66A62"/>
    <w:rsid w:val="00B67C30"/>
    <w:rsid w:val="00B774DC"/>
    <w:rsid w:val="00B87FF0"/>
    <w:rsid w:val="00C10B72"/>
    <w:rsid w:val="00C74451"/>
    <w:rsid w:val="00C969A6"/>
    <w:rsid w:val="00CA7D36"/>
    <w:rsid w:val="00CD6F9D"/>
    <w:rsid w:val="00D24208"/>
    <w:rsid w:val="00D60C38"/>
    <w:rsid w:val="00D611FE"/>
    <w:rsid w:val="00D63B96"/>
    <w:rsid w:val="00D66893"/>
    <w:rsid w:val="00D732CE"/>
    <w:rsid w:val="00D90ACB"/>
    <w:rsid w:val="00D9423F"/>
    <w:rsid w:val="00DB468F"/>
    <w:rsid w:val="00DC1500"/>
    <w:rsid w:val="00E44371"/>
    <w:rsid w:val="00E46350"/>
    <w:rsid w:val="00E949B0"/>
    <w:rsid w:val="00F00591"/>
    <w:rsid w:val="00F420D1"/>
    <w:rsid w:val="00F51688"/>
    <w:rsid w:val="00F53146"/>
    <w:rsid w:val="00F91018"/>
    <w:rsid w:val="00FA0F30"/>
    <w:rsid w:val="00FA51A4"/>
    <w:rsid w:val="00FE3903"/>
    <w:rsid w:val="00FE4E3E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170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8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800</Words>
  <Characters>5721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2022-02-28T12:31:00Z</cp:lastPrinted>
  <dcterms:created xsi:type="dcterms:W3CDTF">2022-02-28T12:31:00Z</dcterms:created>
  <dcterms:modified xsi:type="dcterms:W3CDTF">2022-02-28T12:31:00Z</dcterms:modified>
</cp:coreProperties>
</file>