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1D81" w14:textId="3D31BA0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9A4AA5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D289D1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1C02DD6" w14:textId="6C6B8AF0" w:rsidR="004B4339" w:rsidRDefault="004B4339" w:rsidP="004B4339">
      <w:pPr>
        <w:tabs>
          <w:tab w:val="right" w:pos="9000"/>
        </w:tabs>
        <w:spacing w:line="360" w:lineRule="auto"/>
        <w:rPr>
          <w:sz w:val="22"/>
        </w:rPr>
      </w:pPr>
    </w:p>
    <w:p w14:paraId="6A95809B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0473BA5D" w14:textId="77777777" w:rsidR="00B15FFE" w:rsidRPr="000526E2" w:rsidRDefault="00B15FFE" w:rsidP="00B15F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6C14585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1F94E0F3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8697C1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1F7899E9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70B54E77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6902EBA" w14:textId="77777777" w:rsidR="00B15FFE" w:rsidRPr="000526E2" w:rsidRDefault="00B15FFE" w:rsidP="00B15F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74BE07B4" w14:textId="145D8D62" w:rsidR="004B4339" w:rsidRDefault="00B15FFE" w:rsidP="00B15FFE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148A9224" w14:textId="77777777" w:rsidR="004B4339" w:rsidRPr="0022732C" w:rsidRDefault="004B4339" w:rsidP="004B4339">
      <w:pPr>
        <w:tabs>
          <w:tab w:val="right" w:pos="9000"/>
        </w:tabs>
        <w:spacing w:line="360" w:lineRule="auto"/>
        <w:rPr>
          <w:sz w:val="22"/>
        </w:rPr>
      </w:pPr>
    </w:p>
    <w:p w14:paraId="54AB5211" w14:textId="77777777" w:rsidR="004B4339" w:rsidRDefault="004B4339" w:rsidP="004B4339">
      <w:pPr>
        <w:spacing w:line="360" w:lineRule="auto"/>
      </w:pPr>
      <w:r>
        <w:t>Do: Nazwa i siedziba Zamawiającego:</w:t>
      </w:r>
    </w:p>
    <w:p w14:paraId="4B784286" w14:textId="77777777" w:rsidR="004B4339" w:rsidRPr="00414A37" w:rsidRDefault="004B4339" w:rsidP="004B4339">
      <w:pPr>
        <w:ind w:right="-110"/>
        <w:rPr>
          <w:b/>
        </w:rPr>
      </w:pPr>
      <w:r w:rsidRPr="00414A37">
        <w:rPr>
          <w:b/>
        </w:rPr>
        <w:t>Akademia Górniczo - Hutnicza</w:t>
      </w:r>
    </w:p>
    <w:p w14:paraId="5F9CDB2E" w14:textId="77777777" w:rsidR="004B4339" w:rsidRPr="00414A37" w:rsidRDefault="004B4339" w:rsidP="004B4339">
      <w:pPr>
        <w:ind w:right="-110"/>
        <w:rPr>
          <w:b/>
        </w:rPr>
      </w:pPr>
      <w:r w:rsidRPr="00414A37">
        <w:rPr>
          <w:b/>
        </w:rPr>
        <w:t>im. Stanisława Staszica w Krakowie</w:t>
      </w:r>
    </w:p>
    <w:p w14:paraId="1F915F03" w14:textId="77777777" w:rsidR="004B4339" w:rsidRDefault="004B4339" w:rsidP="004B4339">
      <w:pPr>
        <w:ind w:right="-110"/>
        <w:rPr>
          <w:b/>
        </w:rPr>
      </w:pPr>
      <w:r w:rsidRPr="00414A37">
        <w:rPr>
          <w:b/>
        </w:rPr>
        <w:t>Dział Zamówień Publicznych</w:t>
      </w:r>
      <w:r>
        <w:rPr>
          <w:b/>
        </w:rPr>
        <w:t xml:space="preserve">  </w:t>
      </w:r>
    </w:p>
    <w:p w14:paraId="26F6ADC3" w14:textId="77777777" w:rsidR="004B4339" w:rsidRDefault="004B4339" w:rsidP="004B4339">
      <w:pPr>
        <w:ind w:right="-110"/>
        <w:rPr>
          <w:b/>
        </w:rPr>
      </w:pPr>
      <w:r w:rsidRPr="00414A37">
        <w:rPr>
          <w:b/>
        </w:rPr>
        <w:t>Al. Mickiewicza</w:t>
      </w:r>
      <w:r>
        <w:rPr>
          <w:b/>
        </w:rPr>
        <w:t xml:space="preserve"> </w:t>
      </w:r>
      <w:r w:rsidRPr="00414A37">
        <w:rPr>
          <w:b/>
        </w:rPr>
        <w:t>30</w:t>
      </w:r>
      <w:r>
        <w:rPr>
          <w:b/>
        </w:rPr>
        <w:t xml:space="preserve"> </w:t>
      </w:r>
    </w:p>
    <w:p w14:paraId="6074EA1B" w14:textId="77777777" w:rsidR="004B4339" w:rsidRDefault="004B4339" w:rsidP="004B4339">
      <w:pPr>
        <w:rPr>
          <w:b/>
        </w:rPr>
      </w:pPr>
      <w:r w:rsidRPr="00414A37">
        <w:rPr>
          <w:b/>
        </w:rPr>
        <w:t>30-059</w:t>
      </w:r>
      <w:r>
        <w:rPr>
          <w:b/>
        </w:rPr>
        <w:t xml:space="preserve"> </w:t>
      </w:r>
      <w:r w:rsidRPr="00414A37">
        <w:rPr>
          <w:b/>
        </w:rPr>
        <w:t>Kraków</w:t>
      </w:r>
      <w:r>
        <w:rPr>
          <w:b/>
        </w:rPr>
        <w:t xml:space="preserve">,  </w:t>
      </w:r>
    </w:p>
    <w:p w14:paraId="0045E69A" w14:textId="77777777" w:rsidR="004B4339" w:rsidRDefault="004B4339" w:rsidP="004B4339">
      <w:pPr>
        <w:ind w:firstLine="3969"/>
        <w:rPr>
          <w:b/>
        </w:rPr>
      </w:pPr>
    </w:p>
    <w:p w14:paraId="14AC5ECA" w14:textId="3861CA52" w:rsidR="004B4339" w:rsidRDefault="004B4339" w:rsidP="004B433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414A37">
        <w:rPr>
          <w:b/>
        </w:rPr>
        <w:t xml:space="preserve">ostawa licencji </w:t>
      </w:r>
      <w:proofErr w:type="spellStart"/>
      <w:r w:rsidRPr="00414A37">
        <w:rPr>
          <w:b/>
        </w:rPr>
        <w:t>oprogramowań</w:t>
      </w:r>
      <w:proofErr w:type="spellEnd"/>
      <w:r w:rsidRPr="00414A37">
        <w:rPr>
          <w:b/>
        </w:rPr>
        <w:t xml:space="preserve"> dla wszystkich jednostek AGH - KC-zp.272-182/20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3BD31BE" w14:textId="77777777" w:rsidR="004B4339" w:rsidRDefault="004B4339" w:rsidP="004B4339">
      <w:pPr>
        <w:tabs>
          <w:tab w:val="right" w:pos="9000"/>
        </w:tabs>
      </w:pPr>
    </w:p>
    <w:p w14:paraId="7C2A1D5E" w14:textId="5068DF9D" w:rsidR="004B4339" w:rsidRDefault="004B4339" w:rsidP="004B4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</w:t>
      </w:r>
      <w:r w:rsidR="00780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PLN</w:t>
      </w:r>
    </w:p>
    <w:p w14:paraId="76B59F46" w14:textId="77777777" w:rsidR="004B4339" w:rsidRDefault="004B4339" w:rsidP="004B433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0AC31A6" w14:textId="06143604" w:rsidR="004B4339" w:rsidRDefault="004B4339" w:rsidP="004B43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</w:t>
      </w:r>
      <w:r w:rsidR="007804B6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8F97276" w14:textId="3862D449" w:rsidR="004B4339" w:rsidRDefault="004B4339" w:rsidP="004B433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</w:t>
      </w:r>
      <w:r w:rsidR="007804B6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…………………….</w:t>
      </w:r>
      <w:r w:rsidR="007804B6">
        <w:rPr>
          <w:sz w:val="22"/>
          <w:szCs w:val="22"/>
        </w:rPr>
        <w:t xml:space="preserve"> </w:t>
      </w:r>
      <w:r>
        <w:rPr>
          <w:sz w:val="22"/>
          <w:szCs w:val="22"/>
        </w:rPr>
        <w:t>PLN</w:t>
      </w:r>
    </w:p>
    <w:p w14:paraId="74A90BCE" w14:textId="7F8A7458" w:rsidR="004B4339" w:rsidRDefault="004B4339" w:rsidP="004B433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Pr="007521D5">
        <w:rPr>
          <w:b/>
          <w:sz w:val="22"/>
          <w:szCs w:val="22"/>
        </w:rPr>
        <w:t xml:space="preserve">umowy: </w:t>
      </w:r>
      <w:r w:rsidRPr="007521D5">
        <w:rPr>
          <w:sz w:val="22"/>
          <w:szCs w:val="22"/>
        </w:rPr>
        <w:t>12 miesięcy.</w:t>
      </w:r>
      <w:r>
        <w:rPr>
          <w:sz w:val="22"/>
          <w:szCs w:val="22"/>
        </w:rPr>
        <w:t xml:space="preserve">                              </w:t>
      </w:r>
    </w:p>
    <w:p w14:paraId="1436D01B" w14:textId="77777777" w:rsidR="004B4339" w:rsidRDefault="004B4339" w:rsidP="004B433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cząstkowego </w:t>
      </w:r>
      <w:r w:rsidRPr="00D050D7">
        <w:rPr>
          <w:b/>
          <w:sz w:val="22"/>
          <w:szCs w:val="22"/>
          <w:highlight w:val="yellow"/>
        </w:rPr>
        <w:t>(Kryterium oceny ofert):</w:t>
      </w:r>
      <w:r>
        <w:rPr>
          <w:sz w:val="22"/>
          <w:szCs w:val="22"/>
        </w:rPr>
        <w:t xml:space="preserve"> …… dni robocze</w:t>
      </w:r>
    </w:p>
    <w:p w14:paraId="15DA4F70" w14:textId="3F3F7036" w:rsidR="004B4339" w:rsidRDefault="004B4339" w:rsidP="004B433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7521D5">
        <w:rPr>
          <w:b/>
          <w:sz w:val="22"/>
          <w:szCs w:val="22"/>
        </w:rPr>
        <w:t>Okres udzielonej gwarancji na nośnik wynosi:</w:t>
      </w:r>
      <w:r w:rsidRPr="007521D5">
        <w:rPr>
          <w:sz w:val="22"/>
          <w:szCs w:val="22"/>
        </w:rPr>
        <w:t xml:space="preserve"> ……… m</w:t>
      </w:r>
      <w:r w:rsidR="00D050D7">
        <w:rPr>
          <w:sz w:val="22"/>
          <w:szCs w:val="22"/>
        </w:rPr>
        <w:t>iesięcy</w:t>
      </w:r>
      <w:r w:rsidR="007804B6">
        <w:rPr>
          <w:sz w:val="22"/>
          <w:szCs w:val="22"/>
        </w:rPr>
        <w:t xml:space="preserve"> </w:t>
      </w:r>
    </w:p>
    <w:p w14:paraId="52A7C287" w14:textId="77777777" w:rsidR="007804B6" w:rsidRPr="00FE545C" w:rsidRDefault="007804B6" w:rsidP="007804B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8DE8D16" w14:textId="77777777" w:rsidR="007804B6" w:rsidRPr="003636C0" w:rsidRDefault="007804B6" w:rsidP="007804B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D748E0" w14:textId="77777777" w:rsidR="007804B6" w:rsidRDefault="007804B6" w:rsidP="007804B6">
      <w:pPr>
        <w:rPr>
          <w:sz w:val="18"/>
          <w:szCs w:val="18"/>
        </w:rPr>
      </w:pPr>
    </w:p>
    <w:p w14:paraId="4A13A8F1" w14:textId="77777777" w:rsidR="007804B6" w:rsidRDefault="007804B6" w:rsidP="007804B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6F451125" w14:textId="77777777" w:rsidR="007804B6" w:rsidRPr="000526E2" w:rsidRDefault="007804B6" w:rsidP="007804B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7AFB259" w14:textId="2B4FA1D8" w:rsidR="007804B6" w:rsidRPr="000526E2" w:rsidRDefault="007804B6" w:rsidP="007804B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7521D5">
        <w:rPr>
          <w:color w:val="000000"/>
          <w:sz w:val="22"/>
          <w:szCs w:val="22"/>
          <w:lang w:eastAsia="ar-SA"/>
        </w:rPr>
        <w:t xml:space="preserve"> </w:t>
      </w:r>
      <w:r w:rsidRPr="000526E2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3A59EE8D" w14:textId="77777777" w:rsidR="007804B6" w:rsidRPr="000526E2" w:rsidRDefault="007804B6" w:rsidP="007804B6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21787B" w14:textId="77777777" w:rsidR="007804B6" w:rsidRPr="000526E2" w:rsidRDefault="007804B6" w:rsidP="007804B6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17D7AE" w14:textId="77777777" w:rsidR="007804B6" w:rsidRPr="000526E2" w:rsidRDefault="007804B6" w:rsidP="007804B6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BA159E" w14:textId="77777777" w:rsidR="007804B6" w:rsidRPr="000526E2" w:rsidRDefault="007804B6" w:rsidP="007804B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04B6" w:rsidRPr="000526E2" w14:paraId="5D2F16E3" w14:textId="77777777" w:rsidTr="004A55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BF4FC" w14:textId="77777777" w:rsidR="007804B6" w:rsidRPr="000526E2" w:rsidRDefault="007804B6" w:rsidP="004A55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2564B" w14:textId="77777777" w:rsidR="007804B6" w:rsidRPr="000526E2" w:rsidRDefault="007804B6" w:rsidP="004A55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0EC540B5" w14:textId="77777777" w:rsidR="007804B6" w:rsidRPr="000526E2" w:rsidRDefault="007804B6" w:rsidP="004A55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021D7" w14:textId="77777777" w:rsidR="007804B6" w:rsidRPr="000526E2" w:rsidRDefault="007804B6" w:rsidP="004A55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7804B6" w:rsidRPr="000526E2" w14:paraId="689EED40" w14:textId="77777777" w:rsidTr="004A55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DDE0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5CB4B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CBE4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804B6" w:rsidRPr="000526E2" w14:paraId="22D76481" w14:textId="77777777" w:rsidTr="004A55B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A12B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3BE33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5A42" w14:textId="77777777" w:rsidR="007804B6" w:rsidRPr="000526E2" w:rsidRDefault="007804B6" w:rsidP="004A55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376A20" w14:textId="77777777" w:rsidR="007804B6" w:rsidRPr="000526E2" w:rsidRDefault="007804B6" w:rsidP="007804B6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34EF2F7B" w14:textId="77777777" w:rsidR="007804B6" w:rsidRPr="000526E2" w:rsidRDefault="007804B6" w:rsidP="007804B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56FD6410" w14:textId="77777777" w:rsidR="007804B6" w:rsidRPr="000526E2" w:rsidRDefault="007804B6" w:rsidP="007804B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1F4A69C" w14:textId="77777777" w:rsidR="007804B6" w:rsidRPr="000526E2" w:rsidRDefault="007804B6" w:rsidP="007804B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31A87E9F" w14:textId="77777777" w:rsidR="007804B6" w:rsidRPr="000526E2" w:rsidRDefault="007804B6" w:rsidP="007804B6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280E6C56" w14:textId="77777777" w:rsidR="007804B6" w:rsidRPr="000526E2" w:rsidRDefault="007804B6" w:rsidP="007804B6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5ED929" w14:textId="77777777" w:rsidR="007804B6" w:rsidRPr="000526E2" w:rsidRDefault="007804B6" w:rsidP="007804B6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6DBDE364" w14:textId="77777777" w:rsidR="007804B6" w:rsidRPr="000526E2" w:rsidRDefault="007804B6" w:rsidP="007804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28C969F1" w14:textId="77777777" w:rsidR="007804B6" w:rsidRPr="000526E2" w:rsidRDefault="007804B6" w:rsidP="007804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51F20AB5" w14:textId="77777777" w:rsidR="007804B6" w:rsidRPr="000526E2" w:rsidRDefault="007804B6" w:rsidP="007804B6">
      <w:pPr>
        <w:jc w:val="both"/>
        <w:rPr>
          <w:b/>
          <w:color w:val="FF0000"/>
          <w:sz w:val="22"/>
          <w:szCs w:val="22"/>
        </w:rPr>
      </w:pPr>
    </w:p>
    <w:p w14:paraId="4D919885" w14:textId="77777777" w:rsidR="007804B6" w:rsidRPr="000526E2" w:rsidRDefault="007804B6" w:rsidP="007804B6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5950D31" w14:textId="77777777" w:rsidR="007804B6" w:rsidRPr="000526E2" w:rsidRDefault="007804B6" w:rsidP="007804B6">
      <w:pPr>
        <w:rPr>
          <w:b/>
          <w:sz w:val="22"/>
          <w:szCs w:val="22"/>
          <w:u w:val="single"/>
        </w:rPr>
      </w:pPr>
    </w:p>
    <w:p w14:paraId="2227F9B4" w14:textId="77777777" w:rsidR="007804B6" w:rsidRDefault="007804B6" w:rsidP="007804B6">
      <w:pPr>
        <w:rPr>
          <w:b/>
          <w:sz w:val="22"/>
          <w:szCs w:val="22"/>
          <w:u w:val="single"/>
        </w:rPr>
      </w:pPr>
    </w:p>
    <w:p w14:paraId="137E5CA9" w14:textId="77777777" w:rsidR="004B4339" w:rsidRDefault="004B4339" w:rsidP="004B4339">
      <w:pPr>
        <w:tabs>
          <w:tab w:val="left" w:pos="426"/>
        </w:tabs>
        <w:spacing w:before="120" w:line="360" w:lineRule="auto"/>
        <w:jc w:val="both"/>
        <w:rPr>
          <w:sz w:val="22"/>
          <w:szCs w:val="22"/>
        </w:rPr>
      </w:pPr>
    </w:p>
    <w:p w14:paraId="5B79BC93" w14:textId="6A96886B" w:rsidR="004B4339" w:rsidRDefault="004B4339" w:rsidP="004B4339">
      <w:pPr>
        <w:rPr>
          <w:b/>
          <w:sz w:val="22"/>
          <w:szCs w:val="22"/>
          <w:u w:val="single"/>
        </w:rPr>
      </w:pPr>
    </w:p>
    <w:sectPr w:rsidR="004B4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5FF4" w14:textId="77777777" w:rsidR="004914E0" w:rsidRDefault="004914E0">
      <w:r>
        <w:separator/>
      </w:r>
    </w:p>
  </w:endnote>
  <w:endnote w:type="continuationSeparator" w:id="0">
    <w:p w14:paraId="39A6D5F1" w14:textId="77777777" w:rsidR="004914E0" w:rsidRDefault="0049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1DFA8" w14:textId="77777777" w:rsidR="003632C2" w:rsidRDefault="00363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FC4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B607" w14:textId="77777777" w:rsidR="003632C2" w:rsidRDefault="00363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F9D94" w14:textId="77777777" w:rsidR="004914E0" w:rsidRDefault="004914E0">
      <w:r>
        <w:separator/>
      </w:r>
    </w:p>
  </w:footnote>
  <w:footnote w:type="continuationSeparator" w:id="0">
    <w:p w14:paraId="7676E01E" w14:textId="77777777" w:rsidR="004914E0" w:rsidRDefault="00491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6F28C" w14:textId="77777777" w:rsidR="003632C2" w:rsidRDefault="00363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B1E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A6363" w14:textId="77777777" w:rsidR="003632C2" w:rsidRDefault="00363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4E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4FEF"/>
    <w:rsid w:val="001D4612"/>
    <w:rsid w:val="00207E98"/>
    <w:rsid w:val="002723B0"/>
    <w:rsid w:val="00315A4A"/>
    <w:rsid w:val="003632C2"/>
    <w:rsid w:val="004914E0"/>
    <w:rsid w:val="004B433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21D5"/>
    <w:rsid w:val="007748F0"/>
    <w:rsid w:val="007804B6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FFE"/>
    <w:rsid w:val="00B774DC"/>
    <w:rsid w:val="00C969A6"/>
    <w:rsid w:val="00CA7D36"/>
    <w:rsid w:val="00D050D7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019860"/>
  <w15:chartTrackingRefBased/>
  <w15:docId w15:val="{0588EDB8-9938-4808-B4C8-1217EFC6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3902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2022-02-14T11:34:00Z</dcterms:created>
  <dcterms:modified xsi:type="dcterms:W3CDTF">2022-02-14T12:07:00Z</dcterms:modified>
</cp:coreProperties>
</file>