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B7421" w14:textId="77777777" w:rsidR="00302ABA" w:rsidRDefault="00302ABA" w:rsidP="00302ABA">
      <w:r>
        <w:t xml:space="preserve">                                </w:t>
      </w:r>
    </w:p>
    <w:p w14:paraId="44B2C964" w14:textId="77777777" w:rsidR="00302ABA" w:rsidRDefault="00302ABA" w:rsidP="00302ABA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14:paraId="19E4CC09" w14:textId="77777777" w:rsidR="00302ABA" w:rsidRPr="00E70538" w:rsidRDefault="00302ABA" w:rsidP="00302ABA"/>
    <w:p w14:paraId="79742C6A" w14:textId="77777777" w:rsidR="00302ABA" w:rsidRPr="00E70538" w:rsidRDefault="00302ABA" w:rsidP="00302ABA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14:paraId="78D8D2B8" w14:textId="77777777" w:rsidR="00302ABA" w:rsidRPr="00E70538" w:rsidRDefault="00302ABA" w:rsidP="00302ABA">
      <w:pPr>
        <w:tabs>
          <w:tab w:val="left" w:pos="694"/>
          <w:tab w:val="right" w:pos="9000"/>
        </w:tabs>
        <w:jc w:val="center"/>
        <w:rPr>
          <w:b/>
        </w:rPr>
      </w:pPr>
    </w:p>
    <w:p w14:paraId="3118D28F" w14:textId="77777777" w:rsidR="00302ABA" w:rsidRPr="00E70538" w:rsidRDefault="00302ABA" w:rsidP="00302ABA">
      <w:pPr>
        <w:tabs>
          <w:tab w:val="left" w:pos="694"/>
          <w:tab w:val="right" w:pos="9000"/>
        </w:tabs>
        <w:jc w:val="center"/>
        <w:rPr>
          <w:b/>
        </w:rPr>
      </w:pPr>
    </w:p>
    <w:p w14:paraId="20527937" w14:textId="77777777" w:rsidR="00302ABA" w:rsidRPr="00E70538" w:rsidRDefault="00302ABA" w:rsidP="00302ABA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 WYKONAWCY</w:t>
      </w:r>
      <w:r w:rsidRPr="00E70538">
        <w:t>:……………………………………………………………………..</w:t>
      </w:r>
    </w:p>
    <w:p w14:paraId="1700EE7A" w14:textId="77777777" w:rsidR="00302ABA" w:rsidRPr="00646098" w:rsidRDefault="00302ABA" w:rsidP="00302ABA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46098">
        <w:rPr>
          <w:b/>
          <w:bCs/>
          <w:sz w:val="22"/>
          <w:szCs w:val="22"/>
        </w:rPr>
        <w:t>RODZAJ WYKONAWCY</w:t>
      </w:r>
      <w:r w:rsidRPr="00646098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19C97A57" w14:textId="77777777" w:rsidR="00302ABA" w:rsidRPr="00646098" w:rsidRDefault="00302ABA" w:rsidP="00302AB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ADRES:…………………………………………………………………………………………</w:t>
      </w:r>
    </w:p>
    <w:p w14:paraId="61672209" w14:textId="77777777" w:rsidR="00302ABA" w:rsidRPr="00646098" w:rsidRDefault="00302ABA" w:rsidP="00302AB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WOJEWÓDZTWO …………………………….....</w:t>
      </w:r>
    </w:p>
    <w:p w14:paraId="4C91A995" w14:textId="77777777" w:rsidR="00302ABA" w:rsidRPr="00646098" w:rsidRDefault="00302ABA" w:rsidP="00302AB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TEL.</w:t>
      </w:r>
      <w:r w:rsidRPr="00646098">
        <w:rPr>
          <w:sz w:val="22"/>
          <w:szCs w:val="22"/>
        </w:rPr>
        <w:t>……………………………………………………………………………………………..</w:t>
      </w:r>
    </w:p>
    <w:p w14:paraId="0B238BB4" w14:textId="77777777" w:rsidR="00302ABA" w:rsidRPr="00646098" w:rsidRDefault="00302ABA" w:rsidP="00302AB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 xml:space="preserve">FAX </w:t>
      </w:r>
      <w:r w:rsidRPr="00646098">
        <w:rPr>
          <w:sz w:val="22"/>
          <w:szCs w:val="22"/>
        </w:rPr>
        <w:t>…………………………………………………………………………………………….</w:t>
      </w:r>
    </w:p>
    <w:p w14:paraId="6DB3324F" w14:textId="77777777" w:rsidR="00302ABA" w:rsidRPr="00646098" w:rsidRDefault="00302ABA" w:rsidP="00302AB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E9DEA34" w14:textId="77777777" w:rsidR="00302ABA" w:rsidRPr="00646098" w:rsidRDefault="00302ABA" w:rsidP="00302AB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  <w:lang w:val="de-DE"/>
        </w:rPr>
        <w:t xml:space="preserve">NIP…………………………………. </w:t>
      </w:r>
      <w:r w:rsidRPr="00646098">
        <w:rPr>
          <w:sz w:val="22"/>
          <w:szCs w:val="22"/>
        </w:rPr>
        <w:t>REGON:………………………………………………...</w:t>
      </w:r>
    </w:p>
    <w:p w14:paraId="5B2E76C6" w14:textId="77777777" w:rsidR="00302ABA" w:rsidRPr="00646098" w:rsidRDefault="00302ABA" w:rsidP="00302ABA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46098">
        <w:rPr>
          <w:sz w:val="22"/>
          <w:szCs w:val="22"/>
        </w:rPr>
        <w:t>BANK/ NR KONTA ……………………………………………………………………………</w:t>
      </w:r>
    </w:p>
    <w:p w14:paraId="208F7860" w14:textId="77777777" w:rsidR="00302ABA" w:rsidRPr="00646098" w:rsidRDefault="00302ABA" w:rsidP="00302AB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B09CAAD" w14:textId="77777777" w:rsidR="00302ABA" w:rsidRPr="00646098" w:rsidRDefault="00302ABA" w:rsidP="00302ABA">
      <w:pPr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Do: Nazwa i siedziba Zamawiającego:</w:t>
      </w:r>
    </w:p>
    <w:p w14:paraId="01B1137C" w14:textId="77777777" w:rsidR="00302ABA" w:rsidRPr="00646098" w:rsidRDefault="00302ABA" w:rsidP="00302ABA">
      <w:pPr>
        <w:ind w:right="-110"/>
        <w:jc w:val="both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14:paraId="01453E36" w14:textId="77777777" w:rsidR="00302ABA" w:rsidRPr="00E70538" w:rsidRDefault="00302ABA" w:rsidP="00302ABA">
      <w:pPr>
        <w:ind w:firstLine="3969"/>
        <w:rPr>
          <w:b/>
        </w:rPr>
      </w:pPr>
    </w:p>
    <w:p w14:paraId="58706001" w14:textId="77777777" w:rsidR="00302ABA" w:rsidRPr="00646098" w:rsidRDefault="00302ABA" w:rsidP="00302ABA">
      <w:pPr>
        <w:jc w:val="both"/>
        <w:rPr>
          <w:b/>
          <w:bCs/>
          <w:sz w:val="22"/>
          <w:szCs w:val="22"/>
        </w:rPr>
      </w:pPr>
      <w:r w:rsidRPr="0064609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46098">
        <w:rPr>
          <w:sz w:val="22"/>
          <w:szCs w:val="22"/>
        </w:rPr>
        <w:t>:</w:t>
      </w:r>
      <w:r w:rsidRPr="00646098">
        <w:rPr>
          <w:b/>
          <w:bCs/>
          <w:sz w:val="22"/>
          <w:szCs w:val="22"/>
        </w:rPr>
        <w:t xml:space="preserve"> </w:t>
      </w:r>
      <w:bookmarkEnd w:id="0"/>
      <w:r w:rsidRPr="00646098">
        <w:rPr>
          <w:b/>
          <w:bCs/>
          <w:kern w:val="2"/>
          <w:sz w:val="22"/>
          <w:szCs w:val="22"/>
        </w:rPr>
        <w:t>Druk 6 monografii naukowych dla WIMIR - Kc-zp.272-97/22</w:t>
      </w:r>
      <w:r w:rsidRPr="00646098">
        <w:rPr>
          <w:sz w:val="22"/>
          <w:szCs w:val="22"/>
        </w:rPr>
        <w:t>,</w:t>
      </w:r>
      <w:r w:rsidRPr="00646098">
        <w:rPr>
          <w:b/>
          <w:sz w:val="22"/>
          <w:szCs w:val="22"/>
        </w:rPr>
        <w:t xml:space="preserve"> </w:t>
      </w:r>
      <w:r w:rsidRPr="00646098">
        <w:rPr>
          <w:sz w:val="22"/>
          <w:szCs w:val="22"/>
        </w:rPr>
        <w:t>oferuję realizację przedmiotu zamówienia, zgodnie z zasadami określonymi w specyfikacji warunków zamówienia.</w:t>
      </w:r>
    </w:p>
    <w:p w14:paraId="6A1FF4A6" w14:textId="77777777" w:rsidR="00302ABA" w:rsidRPr="00646098" w:rsidRDefault="00302ABA" w:rsidP="00302ABA">
      <w:pPr>
        <w:widowControl w:val="0"/>
        <w:ind w:right="1"/>
        <w:jc w:val="both"/>
        <w:rPr>
          <w:sz w:val="22"/>
          <w:szCs w:val="22"/>
        </w:rPr>
      </w:pPr>
    </w:p>
    <w:p w14:paraId="2A3B81D6" w14:textId="77777777" w:rsidR="00302ABA" w:rsidRPr="00646098" w:rsidRDefault="00302ABA" w:rsidP="00302ABA">
      <w:pPr>
        <w:widowControl w:val="0"/>
        <w:spacing w:line="264" w:lineRule="auto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Cena brutto za całość: .........................................................................PLN</w:t>
      </w:r>
    </w:p>
    <w:p w14:paraId="47F0A55D" w14:textId="77777777" w:rsidR="00302ABA" w:rsidRPr="00646098" w:rsidRDefault="00302ABA" w:rsidP="00302ABA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14:paraId="7604CA95" w14:textId="77777777" w:rsidR="00302ABA" w:rsidRPr="00646098" w:rsidRDefault="00302ABA" w:rsidP="00302ABA">
      <w:pPr>
        <w:widowControl w:val="0"/>
        <w:spacing w:line="264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0DCA240" w14:textId="7347C6D1" w:rsidR="00302ABA" w:rsidRPr="00646098" w:rsidRDefault="00302ABA" w:rsidP="00302ABA">
      <w:pPr>
        <w:pStyle w:val="Tekstpodstawowy"/>
        <w:rPr>
          <w:sz w:val="22"/>
          <w:szCs w:val="22"/>
        </w:rPr>
      </w:pPr>
      <w:r w:rsidRPr="00646098">
        <w:rPr>
          <w:sz w:val="22"/>
          <w:szCs w:val="22"/>
        </w:rPr>
        <w:t xml:space="preserve">Powyższa cena zawiera </w:t>
      </w:r>
      <w:r w:rsidR="00CC17E7">
        <w:rPr>
          <w:sz w:val="22"/>
          <w:szCs w:val="22"/>
        </w:rPr>
        <w:t>właściwą stawkę podatku VAT</w:t>
      </w:r>
    </w:p>
    <w:p w14:paraId="1B494F4A" w14:textId="464AFD21" w:rsidR="00302ABA" w:rsidRDefault="008E0F5D" w:rsidP="00302ABA">
      <w:pPr>
        <w:pStyle w:val="Tekstpodstawowy"/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M</w:t>
      </w:r>
      <w:r w:rsidRPr="00CC17E7">
        <w:rPr>
          <w:bCs/>
          <w:sz w:val="22"/>
          <w:szCs w:val="22"/>
        </w:rPr>
        <w:t xml:space="preserve">onografie zostaną opublikowane przez Wydawnictwo z Poziomu I lub II </w:t>
      </w:r>
      <w:r w:rsidRPr="008E0F5D">
        <w:rPr>
          <w:b w:val="0"/>
          <w:sz w:val="22"/>
          <w:szCs w:val="22"/>
        </w:rPr>
        <w:t>wykazu (</w:t>
      </w:r>
      <w:proofErr w:type="spellStart"/>
      <w:r w:rsidRPr="008E0F5D">
        <w:rPr>
          <w:b w:val="0"/>
          <w:sz w:val="22"/>
          <w:szCs w:val="22"/>
        </w:rPr>
        <w:t>MEiN</w:t>
      </w:r>
      <w:proofErr w:type="spellEnd"/>
      <w:r w:rsidRPr="008E0F5D">
        <w:rPr>
          <w:b w:val="0"/>
          <w:sz w:val="22"/>
          <w:szCs w:val="22"/>
        </w:rPr>
        <w:t>) wydawnictw publikujących recenzowane monografie naukowe zgodnie z komunikatem Ministra Edukacji i Nauki z dnia 22 lipca 2021 r.), tj.</w:t>
      </w:r>
      <w:r>
        <w:rPr>
          <w:bCs/>
          <w:sz w:val="22"/>
          <w:szCs w:val="22"/>
        </w:rPr>
        <w:t xml:space="preserve">: …………………………. </w:t>
      </w:r>
      <w:r w:rsidRPr="008E0F5D">
        <w:rPr>
          <w:bCs/>
          <w:sz w:val="22"/>
          <w:szCs w:val="22"/>
          <w:highlight w:val="yellow"/>
        </w:rPr>
        <w:t>/wskazać Wydawnictwo/</w:t>
      </w:r>
    </w:p>
    <w:p w14:paraId="5E78DAA6" w14:textId="77777777" w:rsidR="008E0F5D" w:rsidRPr="00646098" w:rsidRDefault="008E0F5D" w:rsidP="00302ABA">
      <w:pPr>
        <w:pStyle w:val="Tekstpodstawowy"/>
        <w:spacing w:line="240" w:lineRule="auto"/>
        <w:rPr>
          <w:b w:val="0"/>
          <w:sz w:val="22"/>
          <w:szCs w:val="22"/>
        </w:rPr>
      </w:pPr>
    </w:p>
    <w:p w14:paraId="66737BC8" w14:textId="594E0E3C" w:rsidR="00302ABA" w:rsidRPr="00646098" w:rsidRDefault="00302ABA" w:rsidP="00302ABA">
      <w:pPr>
        <w:widowControl w:val="0"/>
        <w:ind w:right="1"/>
        <w:jc w:val="both"/>
        <w:rPr>
          <w:b/>
          <w:color w:val="FF0000"/>
          <w:sz w:val="22"/>
          <w:szCs w:val="22"/>
          <w:lang w:eastAsia="zh-CN"/>
        </w:rPr>
      </w:pPr>
      <w:r w:rsidRPr="00646098">
        <w:rPr>
          <w:b/>
          <w:sz w:val="22"/>
          <w:szCs w:val="22"/>
        </w:rPr>
        <w:t xml:space="preserve">Termin realizacji umowy: </w:t>
      </w:r>
      <w:r w:rsidRPr="00646098">
        <w:rPr>
          <w:sz w:val="22"/>
          <w:szCs w:val="22"/>
          <w:lang w:eastAsia="zh-CN"/>
        </w:rPr>
        <w:t xml:space="preserve">do …………….. dni od daty </w:t>
      </w:r>
      <w:bookmarkStart w:id="1" w:name="_Hlk96589797"/>
      <w:r w:rsidRPr="008E6BA4">
        <w:rPr>
          <w:sz w:val="22"/>
          <w:szCs w:val="22"/>
          <w:lang w:eastAsia="zh-CN"/>
        </w:rPr>
        <w:t>podpisania umowy</w:t>
      </w:r>
      <w:bookmarkEnd w:id="1"/>
      <w:r w:rsidR="008E6BA4">
        <w:rPr>
          <w:sz w:val="22"/>
          <w:szCs w:val="22"/>
          <w:lang w:eastAsia="zh-CN"/>
        </w:rPr>
        <w:t xml:space="preserve"> /kryterium oceny ofert/</w:t>
      </w:r>
    </w:p>
    <w:p w14:paraId="7760A6CE" w14:textId="77777777" w:rsidR="00302ABA" w:rsidRPr="00646098" w:rsidRDefault="00302ABA" w:rsidP="00302AB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1EC3667" w14:textId="77777777" w:rsidR="00302ABA" w:rsidRPr="00646098" w:rsidRDefault="00302ABA" w:rsidP="00302ABA">
      <w:pPr>
        <w:tabs>
          <w:tab w:val="left" w:pos="426"/>
        </w:tabs>
        <w:jc w:val="both"/>
        <w:rPr>
          <w:sz w:val="22"/>
          <w:szCs w:val="22"/>
        </w:rPr>
      </w:pPr>
      <w:r w:rsidRPr="00646098">
        <w:rPr>
          <w:b/>
          <w:sz w:val="22"/>
          <w:szCs w:val="22"/>
        </w:rPr>
        <w:t xml:space="preserve">Termin płatności: </w:t>
      </w:r>
      <w:r w:rsidRPr="0064609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DEFFA23" w14:textId="77777777" w:rsidR="00302ABA" w:rsidRPr="00646098" w:rsidRDefault="00302ABA" w:rsidP="00302ABA">
      <w:pPr>
        <w:tabs>
          <w:tab w:val="left" w:pos="426"/>
        </w:tabs>
        <w:jc w:val="both"/>
        <w:rPr>
          <w:sz w:val="22"/>
          <w:szCs w:val="22"/>
        </w:rPr>
      </w:pPr>
    </w:p>
    <w:p w14:paraId="2A5C000F" w14:textId="77777777" w:rsidR="00302ABA" w:rsidRPr="00646098" w:rsidRDefault="00302ABA" w:rsidP="00302ABA">
      <w:pPr>
        <w:rPr>
          <w:b/>
          <w:sz w:val="22"/>
          <w:szCs w:val="22"/>
          <w:u w:val="single"/>
        </w:rPr>
      </w:pPr>
      <w:r w:rsidRPr="00646098">
        <w:rPr>
          <w:b/>
          <w:sz w:val="22"/>
          <w:szCs w:val="22"/>
          <w:u w:val="single"/>
        </w:rPr>
        <w:t>Jednocześnie oświadczamy, że:</w:t>
      </w:r>
    </w:p>
    <w:p w14:paraId="267B164B" w14:textId="77777777" w:rsidR="00302ABA" w:rsidRPr="00646098" w:rsidRDefault="00302ABA" w:rsidP="00302AB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5B1302BA" w14:textId="77777777" w:rsidR="00302ABA" w:rsidRPr="00646098" w:rsidRDefault="00302ABA" w:rsidP="00302A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646098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646098">
        <w:rPr>
          <w:color w:val="000000"/>
          <w:sz w:val="22"/>
          <w:szCs w:val="22"/>
        </w:rPr>
        <w:t xml:space="preserve"> i nie wnosimy do nich żadnych zastrzeżeń.</w:t>
      </w:r>
    </w:p>
    <w:p w14:paraId="0E6801F0" w14:textId="77777777" w:rsidR="00302ABA" w:rsidRPr="00646098" w:rsidRDefault="00302ABA" w:rsidP="00302ABA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Oświadczam, że wypełniłem obowiązki informacyjne przewidziane w art. 13 lub art. 14 RODO</w:t>
      </w:r>
      <w:r w:rsidRPr="00646098">
        <w:rPr>
          <w:sz w:val="22"/>
          <w:szCs w:val="22"/>
          <w:vertAlign w:val="superscript"/>
        </w:rPr>
        <w:t>1</w:t>
      </w:r>
      <w:r w:rsidRPr="0064609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6098">
        <w:rPr>
          <w:sz w:val="22"/>
          <w:szCs w:val="22"/>
          <w:vertAlign w:val="superscript"/>
        </w:rPr>
        <w:t>2</w:t>
      </w:r>
      <w:r w:rsidRPr="00646098">
        <w:rPr>
          <w:sz w:val="22"/>
          <w:szCs w:val="22"/>
        </w:rPr>
        <w:t xml:space="preserve"> </w:t>
      </w:r>
    </w:p>
    <w:p w14:paraId="471F135A" w14:textId="77777777" w:rsidR="00302ABA" w:rsidRPr="00646098" w:rsidRDefault="00302ABA" w:rsidP="00302ABA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1</w:t>
      </w:r>
      <w:r w:rsidRPr="0064609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364242" w14:textId="77777777" w:rsidR="00302ABA" w:rsidRPr="00646098" w:rsidRDefault="00302ABA" w:rsidP="00302ABA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2</w:t>
      </w:r>
      <w:r w:rsidRPr="0064609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989A4B" w14:textId="77777777" w:rsidR="00302ABA" w:rsidRPr="00646098" w:rsidRDefault="00302ABA" w:rsidP="00302AB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02ABA" w:rsidRPr="00646098" w14:paraId="0F6C642D" w14:textId="77777777" w:rsidTr="005D509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4118D" w14:textId="77777777" w:rsidR="00302ABA" w:rsidRPr="00646098" w:rsidRDefault="00302ABA" w:rsidP="005D509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2340C" w14:textId="77777777" w:rsidR="00302ABA" w:rsidRPr="00646098" w:rsidRDefault="00302ABA" w:rsidP="005D509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 xml:space="preserve">Opis części zamówienia, którą wykonawca </w:t>
            </w:r>
          </w:p>
          <w:p w14:paraId="7C93AACA" w14:textId="77777777" w:rsidR="00302ABA" w:rsidRPr="00646098" w:rsidRDefault="00302ABA" w:rsidP="005D509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C0018" w14:textId="77777777" w:rsidR="00302ABA" w:rsidRPr="00646098" w:rsidRDefault="00302ABA" w:rsidP="005D509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Nazwa podwykonawcy</w:t>
            </w:r>
            <w:r w:rsidRPr="00646098">
              <w:rPr>
                <w:sz w:val="22"/>
                <w:szCs w:val="22"/>
              </w:rPr>
              <w:br/>
              <w:t>(o ile jest znana)</w:t>
            </w:r>
          </w:p>
        </w:tc>
      </w:tr>
      <w:tr w:rsidR="00302ABA" w:rsidRPr="00646098" w14:paraId="62B3D798" w14:textId="77777777" w:rsidTr="005D50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BC274" w14:textId="77777777" w:rsidR="00302ABA" w:rsidRPr="00646098" w:rsidRDefault="00302ABA" w:rsidP="005D509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FA726" w14:textId="77777777" w:rsidR="00302ABA" w:rsidRPr="00646098" w:rsidRDefault="00302ABA" w:rsidP="005D509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C0977" w14:textId="77777777" w:rsidR="00302ABA" w:rsidRPr="00646098" w:rsidRDefault="00302ABA" w:rsidP="005D509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02ABA" w:rsidRPr="00646098" w14:paraId="00F21F2E" w14:textId="77777777" w:rsidTr="005D50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2D95B" w14:textId="77777777" w:rsidR="00302ABA" w:rsidRPr="00646098" w:rsidRDefault="00302ABA" w:rsidP="005D509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94A8D" w14:textId="77777777" w:rsidR="00302ABA" w:rsidRPr="00646098" w:rsidRDefault="00302ABA" w:rsidP="005D509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E02E6" w14:textId="77777777" w:rsidR="00302ABA" w:rsidRPr="00646098" w:rsidRDefault="00302ABA" w:rsidP="005D509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3A2D14B" w14:textId="77777777" w:rsidR="00302ABA" w:rsidRPr="00646098" w:rsidRDefault="00302ABA" w:rsidP="00302ABA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Upoważnionymi do reprezentowania naszej firmy są następujące osoby:</w:t>
      </w:r>
    </w:p>
    <w:p w14:paraId="7844232E" w14:textId="77777777" w:rsidR="00302ABA" w:rsidRPr="00646098" w:rsidRDefault="00302ABA" w:rsidP="00302AB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4609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</w:p>
    <w:p w14:paraId="69068775" w14:textId="77777777" w:rsidR="00302ABA" w:rsidRPr="00646098" w:rsidRDefault="00302ABA" w:rsidP="00302AB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14:paraId="3A877523" w14:textId="77777777" w:rsidR="00302ABA" w:rsidRPr="00646098" w:rsidRDefault="00302ABA" w:rsidP="00302AB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9A58D30" w14:textId="77777777" w:rsidR="00302ABA" w:rsidRPr="00646098" w:rsidRDefault="00302ABA" w:rsidP="00302AB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14:paraId="5F266398" w14:textId="77777777" w:rsidR="00302ABA" w:rsidRPr="00646098" w:rsidRDefault="00302ABA" w:rsidP="00302ABA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upoważnienie dla powyżej wskazanych osób wynika z następującego (</w:t>
      </w:r>
      <w:proofErr w:type="spellStart"/>
      <w:r w:rsidRPr="00646098">
        <w:rPr>
          <w:sz w:val="22"/>
          <w:szCs w:val="22"/>
        </w:rPr>
        <w:t>ych</w:t>
      </w:r>
      <w:proofErr w:type="spellEnd"/>
      <w:r w:rsidRPr="00646098">
        <w:rPr>
          <w:sz w:val="22"/>
          <w:szCs w:val="22"/>
        </w:rPr>
        <w:t>) dokumentu(ów)</w:t>
      </w:r>
    </w:p>
    <w:p w14:paraId="5EC7B37B" w14:textId="77777777" w:rsidR="00302ABA" w:rsidRPr="00646098" w:rsidRDefault="00302ABA" w:rsidP="00302ABA">
      <w:p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E3D59CA" w14:textId="77777777" w:rsidR="00302ABA" w:rsidRPr="00646098" w:rsidRDefault="00302ABA" w:rsidP="00302ABA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załącznikami do niniejszej oferty są:</w:t>
      </w:r>
    </w:p>
    <w:p w14:paraId="02AA67A3" w14:textId="77777777" w:rsidR="00302ABA" w:rsidRPr="00646098" w:rsidRDefault="00302ABA" w:rsidP="00302A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14:paraId="5E56961B" w14:textId="77777777" w:rsidR="00302ABA" w:rsidRPr="00646098" w:rsidRDefault="00302ABA" w:rsidP="00302A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14:paraId="3AC96500" w14:textId="77777777" w:rsidR="00302ABA" w:rsidRPr="00646098" w:rsidRDefault="00302ABA" w:rsidP="00302A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B347DA6" w14:textId="77777777" w:rsidR="00302ABA" w:rsidRPr="00646098" w:rsidRDefault="00302ABA" w:rsidP="00302A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14:paraId="07C5428B" w14:textId="77777777" w:rsidR="00302ABA" w:rsidRPr="00646098" w:rsidRDefault="00302ABA" w:rsidP="00302A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14:paraId="35967DED" w14:textId="77777777" w:rsidR="00302ABA" w:rsidRPr="00646098" w:rsidRDefault="00302ABA" w:rsidP="00302ABA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oferta zawiera ………………… kolejno ponumerowanych stron.</w:t>
      </w:r>
    </w:p>
    <w:p w14:paraId="6969C61C" w14:textId="77777777" w:rsidR="00302ABA" w:rsidRPr="00646098" w:rsidRDefault="00302ABA" w:rsidP="00302ABA">
      <w:pPr>
        <w:jc w:val="both"/>
        <w:rPr>
          <w:sz w:val="22"/>
          <w:szCs w:val="22"/>
        </w:rPr>
      </w:pPr>
    </w:p>
    <w:p w14:paraId="19E21849" w14:textId="77777777" w:rsidR="00302ABA" w:rsidRPr="00646098" w:rsidRDefault="00302ABA" w:rsidP="00302ABA">
      <w:pPr>
        <w:jc w:val="right"/>
        <w:rPr>
          <w:sz w:val="22"/>
          <w:szCs w:val="22"/>
        </w:rPr>
      </w:pPr>
    </w:p>
    <w:p w14:paraId="11CA6284" w14:textId="77777777" w:rsidR="00302ABA" w:rsidRPr="00646098" w:rsidRDefault="00302ABA" w:rsidP="00302A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646098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646098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646098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646098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646098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646098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646098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podpisem osobistym</w:t>
      </w:r>
      <w:r w:rsidRPr="00646098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1C322C0F" w14:textId="77777777" w:rsidR="00302ABA" w:rsidRPr="00646098" w:rsidRDefault="00302ABA" w:rsidP="00302ABA">
      <w:pPr>
        <w:jc w:val="right"/>
        <w:rPr>
          <w:sz w:val="22"/>
          <w:szCs w:val="22"/>
        </w:rPr>
      </w:pPr>
    </w:p>
    <w:p w14:paraId="525520F0" w14:textId="77777777" w:rsidR="00302ABA" w:rsidRPr="00646098" w:rsidRDefault="00302ABA" w:rsidP="00302ABA">
      <w:pPr>
        <w:rPr>
          <w:sz w:val="22"/>
          <w:szCs w:val="22"/>
        </w:rPr>
      </w:pPr>
    </w:p>
    <w:p w14:paraId="26DD8196" w14:textId="77777777" w:rsidR="00302ABA" w:rsidRPr="00646098" w:rsidRDefault="00302ABA" w:rsidP="00302ABA">
      <w:pPr>
        <w:rPr>
          <w:sz w:val="22"/>
          <w:szCs w:val="22"/>
        </w:rPr>
      </w:pPr>
      <w:r w:rsidRPr="00646098">
        <w:rPr>
          <w:sz w:val="22"/>
          <w:szCs w:val="22"/>
        </w:rPr>
        <w:t>*niepotrzebne skreślić</w:t>
      </w:r>
    </w:p>
    <w:p w14:paraId="1AC12EA3" w14:textId="77777777" w:rsidR="00302ABA" w:rsidRPr="00646098" w:rsidRDefault="00302ABA" w:rsidP="00302ABA">
      <w:pPr>
        <w:rPr>
          <w:sz w:val="22"/>
          <w:szCs w:val="22"/>
        </w:rPr>
      </w:pPr>
      <w:r w:rsidRPr="00646098">
        <w:rPr>
          <w:sz w:val="22"/>
          <w:szCs w:val="22"/>
        </w:rPr>
        <w:t>**jeżeli dotyczy</w:t>
      </w:r>
    </w:p>
    <w:p w14:paraId="25568849" w14:textId="77777777" w:rsidR="00FE545C" w:rsidRPr="00302ABA" w:rsidRDefault="00FE545C" w:rsidP="00302ABA"/>
    <w:sectPr w:rsidR="00FE545C" w:rsidRPr="00302A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F4B4B" w14:textId="77777777" w:rsidR="00E056DF" w:rsidRDefault="00E056DF">
      <w:r>
        <w:separator/>
      </w:r>
    </w:p>
  </w:endnote>
  <w:endnote w:type="continuationSeparator" w:id="0">
    <w:p w14:paraId="19DE3B8A" w14:textId="77777777" w:rsidR="00E056DF" w:rsidRDefault="00E05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C0455" w14:textId="77777777" w:rsidR="00723FF3" w:rsidRDefault="00723F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3C9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5733" w14:textId="77777777" w:rsidR="00723FF3" w:rsidRDefault="00723F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CA596" w14:textId="77777777" w:rsidR="00E056DF" w:rsidRDefault="00E056DF">
      <w:r>
        <w:separator/>
      </w:r>
    </w:p>
  </w:footnote>
  <w:footnote w:type="continuationSeparator" w:id="0">
    <w:p w14:paraId="1216D8A0" w14:textId="77777777" w:rsidR="00E056DF" w:rsidRDefault="00E05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66A3B" w14:textId="77777777" w:rsidR="00723FF3" w:rsidRDefault="00723F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8F2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9CF12" w14:textId="77777777" w:rsidR="00723FF3" w:rsidRDefault="00723F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6D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2AB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023B"/>
    <w:rsid w:val="00723FF3"/>
    <w:rsid w:val="007748F0"/>
    <w:rsid w:val="007A4321"/>
    <w:rsid w:val="00833933"/>
    <w:rsid w:val="00853083"/>
    <w:rsid w:val="008824BC"/>
    <w:rsid w:val="008B2F0C"/>
    <w:rsid w:val="008B4928"/>
    <w:rsid w:val="008D2AB8"/>
    <w:rsid w:val="008E0F5D"/>
    <w:rsid w:val="008E6BA4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17E7"/>
    <w:rsid w:val="00D24208"/>
    <w:rsid w:val="00D60C38"/>
    <w:rsid w:val="00D66893"/>
    <w:rsid w:val="00D90ACB"/>
    <w:rsid w:val="00DC1500"/>
    <w:rsid w:val="00E056DF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F5C37"/>
  <w15:chartTrackingRefBased/>
  <w15:docId w15:val="{1D7F68C8-B2AE-4215-8687-AF5F71FA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2AB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492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2022-02-28T10:24:00Z</cp:lastPrinted>
  <dcterms:created xsi:type="dcterms:W3CDTF">2022-02-28T10:24:00Z</dcterms:created>
  <dcterms:modified xsi:type="dcterms:W3CDTF">2022-02-28T10:24:00Z</dcterms:modified>
</cp:coreProperties>
</file>