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F50" w:rsidRPr="002245BE" w:rsidRDefault="008F4B36" w:rsidP="00720F49">
      <w:pPr>
        <w:spacing w:after="240"/>
        <w:jc w:val="right"/>
        <w:rPr>
          <w:sz w:val="22"/>
          <w:szCs w:val="22"/>
        </w:rPr>
      </w:pPr>
      <w:bookmarkStart w:id="0" w:name="_Hlk53520193"/>
      <w:r w:rsidRPr="008F4B36">
        <w:rPr>
          <w:sz w:val="22"/>
          <w:szCs w:val="22"/>
        </w:rPr>
        <w:t>Niepołomice</w:t>
      </w:r>
      <w:r w:rsidR="00FB7F50" w:rsidRPr="002245BE">
        <w:rPr>
          <w:sz w:val="22"/>
          <w:szCs w:val="22"/>
        </w:rPr>
        <w:t xml:space="preserve"> dnia: </w:t>
      </w:r>
      <w:r w:rsidRPr="008F4B36">
        <w:rPr>
          <w:sz w:val="22"/>
          <w:szCs w:val="22"/>
        </w:rPr>
        <w:t>2022-02-28</w:t>
      </w:r>
    </w:p>
    <w:p w:rsidR="00FB7F50" w:rsidRPr="002245BE" w:rsidRDefault="008F4B36" w:rsidP="00FB7F50">
      <w:pPr>
        <w:spacing w:after="40"/>
        <w:rPr>
          <w:b/>
          <w:bCs/>
          <w:sz w:val="22"/>
          <w:szCs w:val="22"/>
        </w:rPr>
      </w:pPr>
      <w:r w:rsidRPr="008F4B36">
        <w:rPr>
          <w:b/>
          <w:bCs/>
          <w:sz w:val="22"/>
          <w:szCs w:val="22"/>
        </w:rPr>
        <w:t>GMINA NIEPOŁOMICE</w:t>
      </w:r>
    </w:p>
    <w:p w:rsidR="00FB7F50" w:rsidRPr="002245BE" w:rsidRDefault="008F4B36" w:rsidP="00FB7F50">
      <w:pPr>
        <w:rPr>
          <w:sz w:val="22"/>
          <w:szCs w:val="22"/>
        </w:rPr>
      </w:pPr>
      <w:r w:rsidRPr="008F4B36">
        <w:rPr>
          <w:sz w:val="22"/>
          <w:szCs w:val="22"/>
        </w:rPr>
        <w:t>Pl. Zwycięstwa</w:t>
      </w:r>
      <w:r w:rsidR="00FB7F50" w:rsidRPr="002245BE">
        <w:rPr>
          <w:sz w:val="22"/>
          <w:szCs w:val="22"/>
        </w:rPr>
        <w:t xml:space="preserve"> </w:t>
      </w:r>
      <w:r w:rsidRPr="008F4B36">
        <w:rPr>
          <w:sz w:val="22"/>
          <w:szCs w:val="22"/>
        </w:rPr>
        <w:t>13</w:t>
      </w:r>
    </w:p>
    <w:p w:rsidR="00FB7F50" w:rsidRPr="002245BE" w:rsidRDefault="008F4B36" w:rsidP="00FB7F50">
      <w:pPr>
        <w:rPr>
          <w:sz w:val="22"/>
          <w:szCs w:val="22"/>
        </w:rPr>
      </w:pPr>
      <w:r w:rsidRPr="008F4B36">
        <w:rPr>
          <w:sz w:val="22"/>
          <w:szCs w:val="22"/>
        </w:rPr>
        <w:t>32-005</w:t>
      </w:r>
      <w:r w:rsidR="00FB7F50" w:rsidRPr="002245BE">
        <w:rPr>
          <w:sz w:val="22"/>
          <w:szCs w:val="22"/>
        </w:rPr>
        <w:t xml:space="preserve"> </w:t>
      </w:r>
      <w:r w:rsidRPr="008F4B36">
        <w:rPr>
          <w:sz w:val="22"/>
          <w:szCs w:val="22"/>
        </w:rPr>
        <w:t>Niepołomice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691"/>
      </w:tblGrid>
      <w:tr w:rsidR="008F4B36" w:rsidRPr="00607F9B" w:rsidTr="0094455D">
        <w:trPr>
          <w:trHeight w:val="638"/>
        </w:trPr>
        <w:tc>
          <w:tcPr>
            <w:tcW w:w="959" w:type="dxa"/>
            <w:shd w:val="clear" w:color="auto" w:fill="auto"/>
          </w:tcPr>
          <w:p w:rsidR="008F4B36" w:rsidRPr="00607F9B" w:rsidRDefault="008F4B36" w:rsidP="009445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4B36" w:rsidRPr="00607F9B" w:rsidRDefault="008F4B36" w:rsidP="009445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8F4B36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F4B3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F4B36">
              <w:rPr>
                <w:b/>
                <w:bCs/>
                <w:sz w:val="22"/>
                <w:szCs w:val="22"/>
              </w:rPr>
              <w:t>Wykonanie usługi odbioru, transportu i zagospodarowania odpadów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F4B36">
              <w:rPr>
                <w:b/>
                <w:sz w:val="22"/>
                <w:szCs w:val="22"/>
              </w:rPr>
              <w:t>ZP.271.7.2022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8F4B36" w:rsidRPr="008F4B36">
        <w:rPr>
          <w:b/>
          <w:sz w:val="22"/>
          <w:szCs w:val="22"/>
        </w:rPr>
        <w:t>GMINA NIEPOŁOMICE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8F4B36" w:rsidRPr="008F4B36">
        <w:rPr>
          <w:sz w:val="22"/>
          <w:szCs w:val="22"/>
        </w:rPr>
        <w:t>(</w:t>
      </w:r>
      <w:proofErr w:type="spellStart"/>
      <w:r w:rsidR="008F4B36" w:rsidRPr="008F4B36">
        <w:rPr>
          <w:sz w:val="22"/>
          <w:szCs w:val="22"/>
        </w:rPr>
        <w:t>t.j</w:t>
      </w:r>
      <w:proofErr w:type="spellEnd"/>
      <w:r w:rsidR="008F4B36" w:rsidRPr="008F4B36">
        <w:rPr>
          <w:sz w:val="22"/>
          <w:szCs w:val="22"/>
        </w:rPr>
        <w:t xml:space="preserve">. </w:t>
      </w:r>
      <w:proofErr w:type="spellStart"/>
      <w:r w:rsidR="008F4B36" w:rsidRPr="008F4B36">
        <w:rPr>
          <w:sz w:val="22"/>
          <w:szCs w:val="22"/>
        </w:rPr>
        <w:t>Dz.U</w:t>
      </w:r>
      <w:proofErr w:type="spellEnd"/>
      <w:r w:rsidR="008F4B36" w:rsidRPr="008F4B36">
        <w:rPr>
          <w:sz w:val="22"/>
          <w:szCs w:val="22"/>
        </w:rPr>
        <w:t>. z 2021r. poz. 1129)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8F4B36" w:rsidTr="009445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F4B36" w:rsidRPr="00D26ED6" w:rsidRDefault="008F4B36" w:rsidP="00720F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4B36">
              <w:rPr>
                <w:b/>
                <w:sz w:val="22"/>
                <w:szCs w:val="22"/>
              </w:rPr>
              <w:t>Małopolskie Przedsiębiorstwo Gospodarki Odpadami Sp. z o.o.</w:t>
            </w:r>
          </w:p>
          <w:p w:rsidR="008F4B36" w:rsidRPr="009F0E5C" w:rsidRDefault="008F4B36" w:rsidP="00720F49">
            <w:pPr>
              <w:jc w:val="both"/>
              <w:rPr>
                <w:bCs/>
                <w:sz w:val="22"/>
                <w:szCs w:val="22"/>
              </w:rPr>
            </w:pPr>
            <w:r w:rsidRPr="008F4B36">
              <w:rPr>
                <w:bCs/>
                <w:sz w:val="22"/>
                <w:szCs w:val="22"/>
              </w:rPr>
              <w:t>ul. Barska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B36">
              <w:rPr>
                <w:bCs/>
                <w:sz w:val="22"/>
                <w:szCs w:val="22"/>
              </w:rPr>
              <w:t>12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F4B36" w:rsidRPr="009F0E5C" w:rsidRDefault="00720F49" w:rsidP="00720F49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31</w:t>
            </w:r>
            <w:r w:rsidR="008F4B36" w:rsidRPr="008F4B36">
              <w:rPr>
                <w:bCs/>
                <w:sz w:val="22"/>
                <w:szCs w:val="22"/>
              </w:rPr>
              <w:t>-307</w:t>
            </w:r>
            <w:r w:rsidR="008F4B36" w:rsidRPr="009F0E5C">
              <w:rPr>
                <w:bCs/>
                <w:sz w:val="22"/>
                <w:szCs w:val="22"/>
              </w:rPr>
              <w:t xml:space="preserve"> </w:t>
            </w:r>
            <w:r w:rsidR="008F4B36" w:rsidRPr="008F4B36">
              <w:rPr>
                <w:bCs/>
                <w:sz w:val="22"/>
                <w:szCs w:val="22"/>
              </w:rPr>
              <w:t>Kraków</w:t>
            </w:r>
          </w:p>
          <w:p w:rsidR="008F4B36" w:rsidRDefault="008F4B36" w:rsidP="00720F4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F4B36" w:rsidRPr="00211A34" w:rsidRDefault="008F4B36" w:rsidP="00720F4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F4B36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F4B36">
              <w:rPr>
                <w:sz w:val="22"/>
                <w:szCs w:val="22"/>
              </w:rPr>
              <w:t>Usługa polegająca  na odbiorze, transporcie i zagospodarowaniu odpadów z koszy ulicznych, przystankowych, placów zabaw oraz pojemników na psie odchody zlokalizowanych na terenie Gminy Niepołomice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B36">
              <w:rPr>
                <w:b/>
                <w:sz w:val="22"/>
                <w:szCs w:val="22"/>
              </w:rPr>
              <w:t>262 440.00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F4B36" w:rsidRPr="00D26ED6" w:rsidRDefault="008F4B36" w:rsidP="00720F4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F4B36" w:rsidRDefault="008F4B36" w:rsidP="00720F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F4B36">
              <w:t xml:space="preserve">Została złożona jedna oferta, która spełnia wymagania Zamawiającego, a Wykonawca spełnia warunki udziału w </w:t>
            </w:r>
            <w:r w:rsidR="00720F49" w:rsidRPr="008F4B36">
              <w:t>postępowaniu</w:t>
            </w:r>
            <w:r w:rsidRPr="008F4B36">
              <w:t>.</w:t>
            </w:r>
          </w:p>
        </w:tc>
      </w:tr>
      <w:tr w:rsidR="008F4B36" w:rsidTr="009445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F4B36" w:rsidRPr="00D26ED6" w:rsidRDefault="008F4B36" w:rsidP="00720F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8F4B36">
              <w:rPr>
                <w:b/>
                <w:sz w:val="22"/>
                <w:szCs w:val="22"/>
              </w:rPr>
              <w:t>PreZero</w:t>
            </w:r>
            <w:proofErr w:type="spellEnd"/>
            <w:r w:rsidRPr="008F4B36">
              <w:rPr>
                <w:b/>
                <w:sz w:val="22"/>
                <w:szCs w:val="22"/>
              </w:rPr>
              <w:t xml:space="preserve"> Małopolska </w:t>
            </w:r>
            <w:proofErr w:type="spellStart"/>
            <w:r w:rsidRPr="008F4B36">
              <w:rPr>
                <w:b/>
                <w:sz w:val="22"/>
                <w:szCs w:val="22"/>
              </w:rPr>
              <w:t>sp</w:t>
            </w:r>
            <w:proofErr w:type="spellEnd"/>
            <w:r w:rsidRPr="008F4B36">
              <w:rPr>
                <w:b/>
                <w:sz w:val="22"/>
                <w:szCs w:val="22"/>
              </w:rPr>
              <w:t>. z o.o.</w:t>
            </w:r>
          </w:p>
          <w:p w:rsidR="008F4B36" w:rsidRPr="009F0E5C" w:rsidRDefault="008F4B36" w:rsidP="00720F49">
            <w:pPr>
              <w:jc w:val="both"/>
              <w:rPr>
                <w:bCs/>
                <w:sz w:val="22"/>
                <w:szCs w:val="22"/>
              </w:rPr>
            </w:pPr>
            <w:r w:rsidRPr="008F4B36">
              <w:rPr>
                <w:bCs/>
                <w:sz w:val="22"/>
                <w:szCs w:val="22"/>
              </w:rPr>
              <w:t>ul. Kosiarzy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B36">
              <w:rPr>
                <w:bCs/>
                <w:sz w:val="22"/>
                <w:szCs w:val="22"/>
              </w:rPr>
              <w:t>5A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F4B36" w:rsidRPr="009F0E5C" w:rsidRDefault="008F4B36" w:rsidP="00720F49">
            <w:pPr>
              <w:jc w:val="both"/>
              <w:rPr>
                <w:bCs/>
                <w:sz w:val="22"/>
                <w:szCs w:val="22"/>
              </w:rPr>
            </w:pPr>
            <w:r w:rsidRPr="008F4B36">
              <w:rPr>
                <w:bCs/>
                <w:sz w:val="22"/>
                <w:szCs w:val="22"/>
              </w:rPr>
              <w:t>30-731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B36">
              <w:rPr>
                <w:bCs/>
                <w:sz w:val="22"/>
                <w:szCs w:val="22"/>
              </w:rPr>
              <w:t>Kraków</w:t>
            </w:r>
          </w:p>
          <w:p w:rsidR="008F4B36" w:rsidRDefault="008F4B36" w:rsidP="00720F4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F4B36" w:rsidRPr="00211A34" w:rsidRDefault="008F4B36" w:rsidP="00720F4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F4B36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F4B36">
              <w:rPr>
                <w:sz w:val="22"/>
                <w:szCs w:val="22"/>
              </w:rPr>
              <w:t>Usługa polegająca  na  odbiorze  odpadów z budynków gminnych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="00720F49">
              <w:rPr>
                <w:sz w:val="22"/>
                <w:szCs w:val="22"/>
              </w:rPr>
              <w:br/>
            </w:r>
            <w:r w:rsidRPr="008F4B36">
              <w:rPr>
                <w:b/>
                <w:sz w:val="22"/>
                <w:szCs w:val="22"/>
              </w:rPr>
              <w:t>506 846.16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F4B36" w:rsidRPr="00D26ED6" w:rsidRDefault="008F4B36" w:rsidP="00720F4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F4B36" w:rsidRDefault="008F4B36" w:rsidP="00720F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F4B36">
              <w:t xml:space="preserve">Została złożona jedna oferta, która spełnia wymagania Zamawiającego, a Wykonawca spełnia warunki udziału w </w:t>
            </w:r>
            <w:r w:rsidR="00720F49" w:rsidRPr="008F4B36">
              <w:t>postępowaniu</w:t>
            </w:r>
            <w:r w:rsidRPr="008F4B36">
              <w:t>.</w:t>
            </w:r>
          </w:p>
        </w:tc>
      </w:tr>
      <w:tr w:rsidR="008F4B36" w:rsidTr="0094455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8F4B36" w:rsidRPr="00D26ED6" w:rsidRDefault="008F4B36" w:rsidP="00720F49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8F4B36">
              <w:rPr>
                <w:b/>
                <w:sz w:val="22"/>
                <w:szCs w:val="22"/>
              </w:rPr>
              <w:t>Spółdzielnia Kółek Rolniczych w Niepołomicach</w:t>
            </w:r>
          </w:p>
          <w:p w:rsidR="008F4B36" w:rsidRPr="009F0E5C" w:rsidRDefault="008F4B36" w:rsidP="00720F49">
            <w:pPr>
              <w:jc w:val="both"/>
              <w:rPr>
                <w:bCs/>
                <w:sz w:val="22"/>
                <w:szCs w:val="22"/>
              </w:rPr>
            </w:pPr>
            <w:r w:rsidRPr="008F4B36">
              <w:rPr>
                <w:bCs/>
                <w:sz w:val="22"/>
                <w:szCs w:val="22"/>
              </w:rPr>
              <w:t>z/s w Woli Batorskiej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B36">
              <w:rPr>
                <w:bCs/>
                <w:sz w:val="22"/>
                <w:szCs w:val="22"/>
              </w:rPr>
              <w:t>461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F4B36" w:rsidRPr="009F0E5C" w:rsidRDefault="008F4B36" w:rsidP="00720F49">
            <w:pPr>
              <w:jc w:val="both"/>
              <w:rPr>
                <w:bCs/>
                <w:sz w:val="22"/>
                <w:szCs w:val="22"/>
              </w:rPr>
            </w:pPr>
            <w:r w:rsidRPr="008F4B36">
              <w:rPr>
                <w:bCs/>
                <w:sz w:val="22"/>
                <w:szCs w:val="22"/>
              </w:rPr>
              <w:t>32-006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F4B36">
              <w:rPr>
                <w:bCs/>
                <w:sz w:val="22"/>
                <w:szCs w:val="22"/>
              </w:rPr>
              <w:t>Wola Batorska</w:t>
            </w:r>
          </w:p>
          <w:p w:rsidR="008F4B36" w:rsidRDefault="008F4B36" w:rsidP="00720F4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F4B36" w:rsidRPr="00211A34" w:rsidRDefault="008F4B36" w:rsidP="00720F49">
            <w:pPr>
              <w:spacing w:before="40" w:after="40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8F4B36">
              <w:rPr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8F4B36">
              <w:rPr>
                <w:sz w:val="22"/>
                <w:szCs w:val="22"/>
              </w:rPr>
              <w:t>Usługa polegająca na uprzątnięciu zalegających odpadów z miejsc nieprzeznaczonych do ich składowania tzw. dzikich wysypisk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8F4B36">
              <w:rPr>
                <w:b/>
                <w:sz w:val="22"/>
                <w:szCs w:val="22"/>
              </w:rPr>
              <w:t>190 404.00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8F4B36" w:rsidRPr="00D26ED6" w:rsidRDefault="008F4B36" w:rsidP="00720F49">
            <w:pPr>
              <w:spacing w:before="120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8F4B36" w:rsidRDefault="008F4B36" w:rsidP="00720F49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8F4B36">
              <w:t xml:space="preserve">Została złożona jedna oferta, która spełnia wymagania Zamawiającego, a Wykonawca spełnia warunki udziału w </w:t>
            </w:r>
            <w:r w:rsidR="00720F49" w:rsidRPr="008F4B36">
              <w:t>postępowaniu</w:t>
            </w:r>
            <w:r w:rsidRPr="008F4B36">
              <w:t>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F4B36" w:rsidRPr="00834EF4" w:rsidTr="0094455D">
        <w:tc>
          <w:tcPr>
            <w:tcW w:w="2169" w:type="dxa"/>
            <w:shd w:val="clear" w:color="auto" w:fill="auto"/>
          </w:tcPr>
          <w:p w:rsidR="008F4B36" w:rsidRPr="00211A34" w:rsidRDefault="008F4B36" w:rsidP="0094455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B36">
              <w:rPr>
                <w:sz w:val="20"/>
                <w:szCs w:val="20"/>
              </w:rPr>
              <w:t>Usługa polegająca  na odbiorze, transporcie i zagospodarowaniu odpadów z koszy ulicznych, przystankowych, placów zabaw oraz pojemników na psie odchody zlokalizowanych na terenie Gminy Niepołomice</w:t>
            </w:r>
          </w:p>
        </w:tc>
        <w:tc>
          <w:tcPr>
            <w:tcW w:w="2793" w:type="dxa"/>
            <w:shd w:val="clear" w:color="auto" w:fill="auto"/>
          </w:tcPr>
          <w:p w:rsidR="008F4B36" w:rsidRPr="00211A34" w:rsidRDefault="008F4B36" w:rsidP="0094455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B36">
              <w:rPr>
                <w:b/>
                <w:bCs/>
                <w:sz w:val="20"/>
                <w:szCs w:val="20"/>
              </w:rPr>
              <w:t>Małopolskie Przedsiębiorstwo Gospodarki Odpadami Sp. z o.o.</w:t>
            </w:r>
          </w:p>
          <w:p w:rsidR="008F4B36" w:rsidRPr="00211A34" w:rsidRDefault="008F4B36" w:rsidP="0094455D">
            <w:pPr>
              <w:rPr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ul. Barska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B36">
              <w:rPr>
                <w:sz w:val="20"/>
                <w:szCs w:val="20"/>
              </w:rPr>
              <w:t>12</w:t>
            </w:r>
          </w:p>
          <w:p w:rsidR="008F4B36" w:rsidRPr="00211A34" w:rsidRDefault="008F4B36" w:rsidP="0094455D">
            <w:pPr>
              <w:spacing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30-307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B3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F4B36" w:rsidRPr="008F4B36" w:rsidRDefault="008F4B36" w:rsidP="0094455D">
            <w:pPr>
              <w:spacing w:before="40" w:after="40"/>
              <w:rPr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1 - Cena - 60.00</w:t>
            </w:r>
          </w:p>
          <w:p w:rsidR="008F4B36" w:rsidRPr="00211A34" w:rsidRDefault="008F4B36" w:rsidP="0094455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4B36" w:rsidRPr="00211A34" w:rsidRDefault="008F4B36" w:rsidP="0094455D">
            <w:pPr>
              <w:jc w:val="center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 xml:space="preserve">  100,00</w:t>
            </w:r>
          </w:p>
        </w:tc>
      </w:tr>
      <w:tr w:rsidR="008F4B36" w:rsidRPr="00834EF4" w:rsidTr="0094455D">
        <w:tc>
          <w:tcPr>
            <w:tcW w:w="2169" w:type="dxa"/>
            <w:shd w:val="clear" w:color="auto" w:fill="auto"/>
          </w:tcPr>
          <w:p w:rsidR="008F4B36" w:rsidRPr="00211A34" w:rsidRDefault="008F4B36" w:rsidP="0094455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B36">
              <w:rPr>
                <w:sz w:val="20"/>
                <w:szCs w:val="20"/>
              </w:rPr>
              <w:t>Usługa polegająca  na  odbiorze  odpadów z budynków gminnych</w:t>
            </w:r>
          </w:p>
        </w:tc>
        <w:tc>
          <w:tcPr>
            <w:tcW w:w="2793" w:type="dxa"/>
            <w:shd w:val="clear" w:color="auto" w:fill="auto"/>
          </w:tcPr>
          <w:p w:rsidR="008F4B36" w:rsidRPr="00211A34" w:rsidRDefault="008F4B36" w:rsidP="0094455D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8F4B36">
              <w:rPr>
                <w:b/>
                <w:bCs/>
                <w:sz w:val="20"/>
                <w:szCs w:val="20"/>
              </w:rPr>
              <w:t>PreZero</w:t>
            </w:r>
            <w:proofErr w:type="spellEnd"/>
            <w:r w:rsidRPr="008F4B36">
              <w:rPr>
                <w:b/>
                <w:bCs/>
                <w:sz w:val="20"/>
                <w:szCs w:val="20"/>
              </w:rPr>
              <w:t xml:space="preserve"> Małopolska </w:t>
            </w:r>
            <w:proofErr w:type="spellStart"/>
            <w:r w:rsidRPr="008F4B36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8F4B36">
              <w:rPr>
                <w:b/>
                <w:bCs/>
                <w:sz w:val="20"/>
                <w:szCs w:val="20"/>
              </w:rPr>
              <w:t>. z o.o.</w:t>
            </w:r>
          </w:p>
          <w:p w:rsidR="008F4B36" w:rsidRPr="00211A34" w:rsidRDefault="008F4B36" w:rsidP="0094455D">
            <w:pPr>
              <w:rPr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ul. Kosiarzy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B36">
              <w:rPr>
                <w:sz w:val="20"/>
                <w:szCs w:val="20"/>
              </w:rPr>
              <w:t>5A</w:t>
            </w:r>
          </w:p>
          <w:p w:rsidR="008F4B36" w:rsidRPr="00211A34" w:rsidRDefault="008F4B36" w:rsidP="0094455D">
            <w:pPr>
              <w:spacing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30-731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B36">
              <w:rPr>
                <w:sz w:val="20"/>
                <w:szCs w:val="20"/>
              </w:rPr>
              <w:t>Kraków</w:t>
            </w:r>
          </w:p>
        </w:tc>
        <w:tc>
          <w:tcPr>
            <w:tcW w:w="2976" w:type="dxa"/>
            <w:shd w:val="clear" w:color="auto" w:fill="auto"/>
          </w:tcPr>
          <w:p w:rsidR="008F4B36" w:rsidRPr="008F4B36" w:rsidRDefault="008F4B36" w:rsidP="0094455D">
            <w:pPr>
              <w:spacing w:before="40" w:after="40"/>
              <w:rPr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1 - Cena - 60.00</w:t>
            </w:r>
          </w:p>
          <w:p w:rsidR="008F4B36" w:rsidRPr="00211A34" w:rsidRDefault="008F4B36" w:rsidP="0094455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2 - pojazd spełniający normę EURO5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4B36" w:rsidRPr="00211A34" w:rsidRDefault="008F4B36" w:rsidP="0094455D">
            <w:pPr>
              <w:jc w:val="center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 xml:space="preserve">  100,00</w:t>
            </w:r>
          </w:p>
        </w:tc>
      </w:tr>
      <w:tr w:rsidR="008F4B36" w:rsidRPr="00834EF4" w:rsidTr="0094455D">
        <w:tc>
          <w:tcPr>
            <w:tcW w:w="2169" w:type="dxa"/>
            <w:shd w:val="clear" w:color="auto" w:fill="auto"/>
          </w:tcPr>
          <w:p w:rsidR="008F4B36" w:rsidRPr="00211A34" w:rsidRDefault="008F4B36" w:rsidP="0094455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8F4B36">
              <w:rPr>
                <w:sz w:val="20"/>
                <w:szCs w:val="20"/>
              </w:rPr>
              <w:t>Usługa polegająca na uprzątnięciu zalegających odpadów z miejsc nieprzeznaczonych do ich składowania tzw. dzikich wysypisk</w:t>
            </w:r>
          </w:p>
        </w:tc>
        <w:tc>
          <w:tcPr>
            <w:tcW w:w="2793" w:type="dxa"/>
            <w:shd w:val="clear" w:color="auto" w:fill="auto"/>
          </w:tcPr>
          <w:p w:rsidR="008F4B36" w:rsidRPr="00211A34" w:rsidRDefault="008F4B36" w:rsidP="0094455D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8F4B36">
              <w:rPr>
                <w:b/>
                <w:bCs/>
                <w:sz w:val="20"/>
                <w:szCs w:val="20"/>
              </w:rPr>
              <w:t>Spółdzielnia Kółek Rolniczych w Niepołomicach</w:t>
            </w:r>
          </w:p>
          <w:p w:rsidR="008F4B36" w:rsidRPr="00211A34" w:rsidRDefault="008F4B36" w:rsidP="0094455D">
            <w:pPr>
              <w:rPr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z/s w Woli Batorskiej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B36">
              <w:rPr>
                <w:sz w:val="20"/>
                <w:szCs w:val="20"/>
              </w:rPr>
              <w:t>461</w:t>
            </w:r>
          </w:p>
          <w:p w:rsidR="008F4B36" w:rsidRPr="00211A34" w:rsidRDefault="008F4B36" w:rsidP="0094455D">
            <w:pPr>
              <w:spacing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32-006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8F4B36">
              <w:rPr>
                <w:sz w:val="20"/>
                <w:szCs w:val="20"/>
              </w:rPr>
              <w:t>Wola Batorska</w:t>
            </w:r>
          </w:p>
        </w:tc>
        <w:tc>
          <w:tcPr>
            <w:tcW w:w="2976" w:type="dxa"/>
            <w:shd w:val="clear" w:color="auto" w:fill="auto"/>
          </w:tcPr>
          <w:p w:rsidR="008F4B36" w:rsidRPr="008F4B36" w:rsidRDefault="008F4B36" w:rsidP="0094455D">
            <w:pPr>
              <w:spacing w:before="40" w:after="40"/>
              <w:rPr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1 - Cena - 60.00</w:t>
            </w:r>
          </w:p>
          <w:p w:rsidR="008F4B36" w:rsidRPr="00211A34" w:rsidRDefault="008F4B36" w:rsidP="0094455D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>2 - uprzątnięcia zalegających odpadów w ciągu 3 dni od dnia zgłoszenia   - 40.00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F4B36" w:rsidRPr="00211A34" w:rsidRDefault="008F4B36" w:rsidP="0094455D">
            <w:pPr>
              <w:jc w:val="center"/>
              <w:rPr>
                <w:color w:val="000000"/>
                <w:sz w:val="20"/>
                <w:szCs w:val="20"/>
              </w:rPr>
            </w:pPr>
            <w:r w:rsidRPr="008F4B36">
              <w:rPr>
                <w:sz w:val="20"/>
                <w:szCs w:val="20"/>
              </w:rPr>
              <w:t xml:space="preserve">  100,00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7801" w:rsidRDefault="00757801">
      <w:r>
        <w:separator/>
      </w:r>
    </w:p>
  </w:endnote>
  <w:endnote w:type="continuationSeparator" w:id="0">
    <w:p w:rsidR="00757801" w:rsidRDefault="007578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7801" w:rsidRDefault="00757801">
      <w:r>
        <w:separator/>
      </w:r>
    </w:p>
  </w:footnote>
  <w:footnote w:type="continuationSeparator" w:id="0">
    <w:p w:rsidR="00757801" w:rsidRDefault="007578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4B3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0F49"/>
    <w:rsid w:val="00756CDA"/>
    <w:rsid w:val="00757801"/>
    <w:rsid w:val="007E2ACC"/>
    <w:rsid w:val="007E68C5"/>
    <w:rsid w:val="00832144"/>
    <w:rsid w:val="00836DAF"/>
    <w:rsid w:val="008567C7"/>
    <w:rsid w:val="008642B3"/>
    <w:rsid w:val="008A6C10"/>
    <w:rsid w:val="008E5102"/>
    <w:rsid w:val="008F4B36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419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dc:description/>
  <cp:lastModifiedBy>annatopór</cp:lastModifiedBy>
  <cp:revision>2</cp:revision>
  <cp:lastPrinted>1601-01-01T00:00:00Z</cp:lastPrinted>
  <dcterms:created xsi:type="dcterms:W3CDTF">2022-02-28T08:47:00Z</dcterms:created>
  <dcterms:modified xsi:type="dcterms:W3CDTF">2022-02-28T08:47:00Z</dcterms:modified>
</cp:coreProperties>
</file>